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751" w:rsidRPr="00503A09" w:rsidRDefault="00027751" w:rsidP="00A467F4">
      <w:pPr>
        <w:jc w:val="center"/>
        <w:rPr>
          <w:rFonts w:ascii="Times New Roman" w:hAnsi="Times New Roman" w:cs="Times New Roman"/>
          <w:i/>
          <w:iCs/>
          <w:sz w:val="26"/>
          <w:szCs w:val="26"/>
          <w:lang w:val="pt-BR"/>
        </w:rPr>
      </w:pPr>
    </w:p>
    <w:p w:rsidR="00027751" w:rsidRPr="00A467F4" w:rsidRDefault="00027751" w:rsidP="00503A09">
      <w:pPr>
        <w:tabs>
          <w:tab w:val="center" w:pos="2127"/>
          <w:tab w:val="center" w:pos="6946"/>
        </w:tabs>
        <w:rPr>
          <w:rFonts w:ascii="Times New Roman" w:hAnsi="Times New Roman" w:cs="Times New Roman"/>
          <w:b/>
          <w:bCs/>
          <w:sz w:val="25"/>
          <w:szCs w:val="25"/>
        </w:rPr>
      </w:pPr>
      <w:r w:rsidRPr="00A467F4">
        <w:rPr>
          <w:rFonts w:ascii="Times New Roman" w:hAnsi="Times New Roman" w:cs="Times New Roman"/>
          <w:sz w:val="25"/>
          <w:szCs w:val="25"/>
        </w:rPr>
        <w:t>UBND THÀNH PHỐ HỒ CHÍ MINH</w:t>
      </w:r>
      <w:r w:rsidRPr="00A467F4">
        <w:rPr>
          <w:rFonts w:ascii="Times New Roman" w:hAnsi="Times New Roman" w:cs="Times New Roman"/>
          <w:sz w:val="25"/>
          <w:szCs w:val="25"/>
        </w:rPr>
        <w:tab/>
      </w:r>
      <w:r w:rsidRPr="00A467F4">
        <w:rPr>
          <w:rFonts w:ascii="Times New Roman" w:hAnsi="Times New Roman" w:cs="Times New Roman"/>
          <w:b/>
          <w:bCs/>
          <w:sz w:val="25"/>
          <w:szCs w:val="25"/>
        </w:rPr>
        <w:t>CỘNG HÒA XÃ HỘI CHỦ NGHĨA VIỆT NAM</w:t>
      </w:r>
    </w:p>
    <w:p w:rsidR="00027751" w:rsidRPr="00A467F4" w:rsidRDefault="00027751" w:rsidP="00503A09">
      <w:pPr>
        <w:tabs>
          <w:tab w:val="center" w:pos="2127"/>
          <w:tab w:val="center" w:pos="6804"/>
        </w:tabs>
        <w:rPr>
          <w:rFonts w:ascii="Times New Roman" w:hAnsi="Times New Roman" w:cs="Times New Roman"/>
          <w:sz w:val="25"/>
          <w:szCs w:val="25"/>
        </w:rPr>
      </w:pPr>
      <w:r w:rsidRPr="00A467F4">
        <w:rPr>
          <w:rFonts w:ascii="Times New Roman" w:hAnsi="Times New Roman" w:cs="Times New Roman"/>
          <w:b/>
          <w:bCs/>
          <w:sz w:val="25"/>
          <w:szCs w:val="25"/>
        </w:rPr>
        <w:t>TRƯỜNG CAO ĐẲNG KỸ THUẬT</w:t>
      </w:r>
      <w:r w:rsidRPr="00A467F4">
        <w:rPr>
          <w:rFonts w:ascii="Times New Roman" w:hAnsi="Times New Roman" w:cs="Times New Roman"/>
          <w:b/>
          <w:bCs/>
          <w:sz w:val="25"/>
          <w:szCs w:val="25"/>
        </w:rPr>
        <w:tab/>
        <w:t>Độc lập – Tự do – Hạnh phúc</w:t>
      </w:r>
    </w:p>
    <w:p w:rsidR="00027751" w:rsidRPr="00A467F4" w:rsidRDefault="00027751" w:rsidP="00503A09">
      <w:pPr>
        <w:tabs>
          <w:tab w:val="center" w:pos="2127"/>
          <w:tab w:val="center" w:pos="6946"/>
        </w:tabs>
        <w:rPr>
          <w:rFonts w:ascii="Times New Roman" w:hAnsi="Times New Roman" w:cs="Times New Roman"/>
          <w:b/>
          <w:bCs/>
          <w:sz w:val="25"/>
          <w:szCs w:val="25"/>
        </w:rPr>
      </w:pPr>
      <w:r>
        <w:rPr>
          <w:noProof/>
        </w:rPr>
        <w:pict>
          <v:line id="Straight Connector 2" o:spid="_x0000_s1026" style="position:absolute;z-index:251658752;visibility:visible" from="264.15pt,1.5pt" to="417.35pt,1.5pt"/>
        </w:pict>
      </w:r>
      <w:r w:rsidRPr="00A467F4">
        <w:rPr>
          <w:rFonts w:ascii="Times New Roman" w:hAnsi="Times New Roman" w:cs="Times New Roman"/>
          <w:b/>
          <w:bCs/>
          <w:sz w:val="25"/>
          <w:szCs w:val="25"/>
        </w:rPr>
        <w:t>LÝ TỰ TRỌNG TP. HỒ CHÍ MINH</w:t>
      </w:r>
      <w:r w:rsidRPr="00A467F4">
        <w:rPr>
          <w:rFonts w:ascii="Times New Roman" w:hAnsi="Times New Roman" w:cs="Times New Roman"/>
          <w:b/>
          <w:bCs/>
          <w:sz w:val="25"/>
          <w:szCs w:val="25"/>
        </w:rPr>
        <w:tab/>
      </w:r>
    </w:p>
    <w:p w:rsidR="00027751" w:rsidRPr="00A467F4" w:rsidRDefault="00027751" w:rsidP="00503A09">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7728;visibility:visible" from="67.45pt,.35pt" to="131.95pt,.35pt"/>
        </w:pict>
      </w:r>
      <w:r w:rsidRPr="00A467F4">
        <w:rPr>
          <w:rFonts w:ascii="Times New Roman" w:hAnsi="Times New Roman" w:cs="Times New Roman"/>
          <w:b/>
          <w:bCs/>
          <w:sz w:val="26"/>
          <w:szCs w:val="26"/>
        </w:rPr>
        <w:tab/>
      </w:r>
    </w:p>
    <w:p w:rsidR="00027751" w:rsidRPr="00A467F4" w:rsidRDefault="00027751" w:rsidP="00503A09">
      <w:pPr>
        <w:jc w:val="center"/>
        <w:outlineLvl w:val="0"/>
        <w:rPr>
          <w:rFonts w:ascii="Times New Roman" w:hAnsi="Times New Roman" w:cs="Times New Roman"/>
          <w:b/>
          <w:bCs/>
          <w:sz w:val="32"/>
          <w:szCs w:val="32"/>
          <w:lang w:val="pt-BR"/>
        </w:rPr>
      </w:pPr>
    </w:p>
    <w:p w:rsidR="00027751" w:rsidRPr="00A467F4" w:rsidRDefault="00027751" w:rsidP="00503A09">
      <w:pPr>
        <w:jc w:val="center"/>
        <w:outlineLvl w:val="0"/>
        <w:rPr>
          <w:rFonts w:ascii="Times New Roman" w:hAnsi="Times New Roman" w:cs="Times New Roman"/>
          <w:b/>
          <w:bCs/>
          <w:sz w:val="32"/>
          <w:szCs w:val="32"/>
          <w:lang w:val="pt-BR"/>
        </w:rPr>
      </w:pPr>
      <w:r w:rsidRPr="00A467F4">
        <w:rPr>
          <w:rFonts w:ascii="Times New Roman" w:hAnsi="Times New Roman" w:cs="Times New Roman"/>
          <w:b/>
          <w:bCs/>
          <w:sz w:val="32"/>
          <w:szCs w:val="32"/>
          <w:lang w:val="pt-BR"/>
        </w:rPr>
        <w:t xml:space="preserve">CHƯƠNG TRÌNH ĐÀO TẠO </w:t>
      </w:r>
    </w:p>
    <w:p w:rsidR="00027751" w:rsidRDefault="00027751" w:rsidP="00A467F4">
      <w:pPr>
        <w:spacing w:before="120" w:line="288" w:lineRule="auto"/>
        <w:jc w:val="both"/>
        <w:outlineLvl w:val="0"/>
        <w:rPr>
          <w:rFonts w:ascii="Times New Roman" w:hAnsi="Times New Roman" w:cs="Times New Roman"/>
          <w:b/>
          <w:b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sidRPr="00503A09">
        <w:rPr>
          <w:rFonts w:ascii="Times New Roman" w:hAnsi="Times New Roman" w:cs="Times New Roman"/>
          <w:b/>
          <w:bCs/>
          <w:sz w:val="26"/>
          <w:szCs w:val="26"/>
          <w:lang w:val="pt-BR"/>
        </w:rPr>
        <w:t>Tên Ngành, nghề</w:t>
      </w:r>
      <w:r w:rsidRPr="00503A09">
        <w:rPr>
          <w:rFonts w:ascii="Times New Roman" w:hAnsi="Times New Roman" w:cs="Times New Roman"/>
          <w:sz w:val="26"/>
          <w:szCs w:val="26"/>
          <w:lang w:val="pt-BR"/>
        </w:rPr>
        <w:t xml:space="preserve">: </w:t>
      </w:r>
      <w:r w:rsidRPr="00503A09">
        <w:rPr>
          <w:rFonts w:ascii="Times New Roman" w:hAnsi="Times New Roman" w:cs="Times New Roman"/>
          <w:b/>
          <w:bCs/>
          <w:sz w:val="26"/>
          <w:szCs w:val="26"/>
        </w:rPr>
        <w:t>CÔNG NGHỆ KỸ THUẬT NHIỆT</w:t>
      </w:r>
    </w:p>
    <w:p w:rsidR="00027751" w:rsidRPr="00503A09" w:rsidRDefault="00027751" w:rsidP="00A467F4">
      <w:pPr>
        <w:spacing w:before="120" w:line="288" w:lineRule="auto"/>
        <w:jc w:val="both"/>
        <w:outlineLvl w:val="0"/>
        <w:rPr>
          <w:rFonts w:ascii="Times New Roman" w:hAnsi="Times New Roman" w:cs="Times New Roman"/>
          <w:color w:val="FF0000"/>
          <w:sz w:val="26"/>
          <w:szCs w:val="26"/>
          <w:lang w:val="pt-BR"/>
        </w:rPr>
      </w:pPr>
      <w:r w:rsidRPr="00503A09">
        <w:rPr>
          <w:rFonts w:ascii="Times New Roman" w:hAnsi="Times New Roman" w:cs="Times New Roman"/>
          <w:b/>
          <w:bCs/>
          <w:sz w:val="26"/>
          <w:szCs w:val="26"/>
          <w:lang w:val="pt-BR"/>
        </w:rPr>
        <w:t>Mã ngành, nghề</w:t>
      </w:r>
      <w:r w:rsidRPr="00503A09">
        <w:rPr>
          <w:rFonts w:ascii="Times New Roman" w:hAnsi="Times New Roman" w:cs="Times New Roman"/>
          <w:sz w:val="26"/>
          <w:szCs w:val="26"/>
          <w:lang w:val="pt-BR"/>
        </w:rPr>
        <w:t xml:space="preserve">:  </w:t>
      </w:r>
      <w:r w:rsidRPr="00503A09">
        <w:rPr>
          <w:b/>
          <w:bCs/>
          <w:sz w:val="26"/>
          <w:szCs w:val="26"/>
        </w:rPr>
        <w:t>6510211</w:t>
      </w:r>
    </w:p>
    <w:p w:rsidR="00027751" w:rsidRPr="00503A09" w:rsidRDefault="00027751" w:rsidP="00A467F4">
      <w:pPr>
        <w:spacing w:before="120" w:line="288"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Trình độ đào tạo</w:t>
      </w:r>
      <w:r w:rsidRPr="00503A09">
        <w:rPr>
          <w:rFonts w:ascii="Times New Roman" w:hAnsi="Times New Roman" w:cs="Times New Roman"/>
          <w:sz w:val="26"/>
          <w:szCs w:val="26"/>
          <w:lang w:val="pt-BR"/>
        </w:rPr>
        <w:t>: Cao đẳng</w:t>
      </w:r>
    </w:p>
    <w:p w:rsidR="00027751" w:rsidRPr="00503A09" w:rsidRDefault="00027751" w:rsidP="00A467F4">
      <w:pPr>
        <w:spacing w:before="120" w:line="288"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Hình thức đào tạo: </w:t>
      </w:r>
      <w:r w:rsidRPr="00503A09">
        <w:rPr>
          <w:rFonts w:ascii="Times New Roman" w:hAnsi="Times New Roman" w:cs="Times New Roman"/>
          <w:sz w:val="26"/>
          <w:szCs w:val="26"/>
          <w:lang w:val="pt-BR"/>
        </w:rPr>
        <w:t>Chính quy (Tín chỉ)</w:t>
      </w:r>
    </w:p>
    <w:p w:rsidR="00027751" w:rsidRPr="00503A09" w:rsidRDefault="00027751" w:rsidP="00A467F4">
      <w:pPr>
        <w:spacing w:before="120" w:line="288"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Đối tượng tuyển sinh</w:t>
      </w:r>
      <w:r w:rsidRPr="00503A09">
        <w:rPr>
          <w:rFonts w:ascii="Times New Roman" w:hAnsi="Times New Roman" w:cs="Times New Roman"/>
          <w:sz w:val="26"/>
          <w:szCs w:val="26"/>
          <w:lang w:val="pt-BR"/>
        </w:rPr>
        <w:t xml:space="preserve">: Tốt nghiệp THPT </w:t>
      </w:r>
      <w:r w:rsidRPr="00503A09">
        <w:rPr>
          <w:rFonts w:ascii="Times New Roman" w:hAnsi="Times New Roman" w:cs="Times New Roman"/>
          <w:color w:val="FF0000"/>
          <w:sz w:val="26"/>
          <w:szCs w:val="26"/>
          <w:lang w:val="pt-BR"/>
        </w:rPr>
        <w:t>hoặc</w:t>
      </w:r>
      <w:r w:rsidRPr="00503A09">
        <w:rPr>
          <w:rFonts w:ascii="Times New Roman" w:hAnsi="Times New Roman" w:cs="Times New Roman"/>
          <w:sz w:val="26"/>
          <w:szCs w:val="26"/>
          <w:lang w:val="pt-BR"/>
        </w:rPr>
        <w:t xml:space="preserve"> tương đương</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đào tạo: </w:t>
      </w:r>
      <w:r w:rsidRPr="00503A09">
        <w:rPr>
          <w:rFonts w:ascii="Times New Roman" w:hAnsi="Times New Roman" w:cs="Times New Roman"/>
          <w:sz w:val="26"/>
          <w:szCs w:val="26"/>
          <w:lang w:val="pt-BR"/>
        </w:rPr>
        <w:t>03 năm</w:t>
      </w:r>
    </w:p>
    <w:p w:rsidR="00027751" w:rsidRPr="00503A09" w:rsidRDefault="00027751" w:rsidP="00A467F4">
      <w:pPr>
        <w:spacing w:before="120" w:line="288" w:lineRule="auto"/>
        <w:jc w:val="both"/>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Mục tiêu đào tạo</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1.1. Mục tiêu chung:</w:t>
      </w:r>
    </w:p>
    <w:p w:rsidR="00027751" w:rsidRPr="00503A09" w:rsidRDefault="00027751" w:rsidP="00A467F4">
      <w:pPr>
        <w:spacing w:before="120"/>
        <w:ind w:right="-64"/>
        <w:rPr>
          <w:rFonts w:ascii="Times New Roman" w:hAnsi="Times New Roman" w:cs="Times New Roman"/>
          <w:sz w:val="26"/>
          <w:szCs w:val="26"/>
          <w:lang w:val="pt-BR"/>
        </w:rPr>
      </w:pPr>
      <w:r w:rsidRPr="00503A09">
        <w:rPr>
          <w:rFonts w:ascii="Times New Roman" w:hAnsi="Times New Roman" w:cs="Times New Roman"/>
          <w:sz w:val="26"/>
          <w:szCs w:val="26"/>
          <w:lang w:val="pt-BR"/>
        </w:rPr>
        <w:t>+  Có kiến thức cơ sở, kiến thức ngành và chuyên ngành điện lạnh.</w:t>
      </w:r>
    </w:p>
    <w:p w:rsidR="00027751" w:rsidRPr="00503A09" w:rsidRDefault="00027751" w:rsidP="00A467F4">
      <w:pPr>
        <w:spacing w:before="120"/>
        <w:ind w:right="-64"/>
        <w:rPr>
          <w:rFonts w:ascii="Times New Roman" w:hAnsi="Times New Roman" w:cs="Times New Roman"/>
          <w:sz w:val="26"/>
          <w:szCs w:val="26"/>
          <w:lang w:val="pt-BR"/>
        </w:rPr>
      </w:pPr>
      <w:r w:rsidRPr="00503A09">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027751" w:rsidRPr="00503A09" w:rsidRDefault="00027751" w:rsidP="00A467F4">
      <w:pPr>
        <w:spacing w:before="120"/>
        <w:ind w:right="-64"/>
        <w:rPr>
          <w:rFonts w:ascii="Times New Roman" w:hAnsi="Times New Roman" w:cs="Times New Roman"/>
          <w:sz w:val="26"/>
          <w:szCs w:val="26"/>
          <w:lang w:val="pt-BR"/>
        </w:rPr>
      </w:pPr>
      <w:r w:rsidRPr="00503A09">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Biết được chức năng và phạm vi sử dụng của các thiết bị trong từng lĩnh vực.</w:t>
      </w:r>
    </w:p>
    <w:p w:rsidR="00027751" w:rsidRPr="00503A09" w:rsidRDefault="00027751" w:rsidP="00A467F4">
      <w:pPr>
        <w:spacing w:before="120"/>
        <w:ind w:right="-64"/>
        <w:rPr>
          <w:rFonts w:ascii="Times New Roman" w:hAnsi="Times New Roman" w:cs="Times New Roman"/>
          <w:sz w:val="26"/>
          <w:szCs w:val="26"/>
          <w:lang w:val="pt-BR"/>
        </w:rPr>
      </w:pPr>
      <w:r w:rsidRPr="00503A09">
        <w:rPr>
          <w:rFonts w:ascii="Times New Roman" w:hAnsi="Times New Roman" w:cs="Times New Roman"/>
          <w:sz w:val="26"/>
          <w:szCs w:val="26"/>
          <w:lang w:val="pt-BR"/>
        </w:rPr>
        <w:t>+ Có kiến thức về an toàn lao động trong công nghiệp.</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1.2. Mục tiêu cụ thể:</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Tổ chức và điều hành được hoạt động của tổ, nhóm lắp đặt;</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Hướng dẫn được thợ dưới bậc và thợ phụ trong các công việc;</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Vận hành, khai thác các thiết bị lạnh an toàn đúng kỹ thuật;</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Sử dụng các trang bị bảo hộ an toàn đúng kỹ thuật, sơ cứu được nạn nhân khi xảy ra sự cố.</w:t>
      </w:r>
    </w:p>
    <w:p w:rsidR="00027751" w:rsidRPr="00503A09" w:rsidRDefault="00027751" w:rsidP="00A467F4">
      <w:pPr>
        <w:spacing w:before="120" w:line="288" w:lineRule="auto"/>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1.3. Vị trí việc làm sau khi tốt nghiệp:</w:t>
      </w:r>
      <w:r w:rsidRPr="00503A09">
        <w:rPr>
          <w:rFonts w:ascii="Times New Roman" w:hAnsi="Times New Roman" w:cs="Times New Roman"/>
          <w:sz w:val="26"/>
          <w:szCs w:val="26"/>
          <w:lang w:val="pt-BR"/>
        </w:rPr>
        <w:tab/>
      </w:r>
    </w:p>
    <w:p w:rsidR="00027751" w:rsidRPr="00503A09" w:rsidRDefault="00027751" w:rsidP="00A467F4">
      <w:pPr>
        <w:tabs>
          <w:tab w:val="num" w:pos="1260"/>
        </w:tabs>
        <w:spacing w:before="120" w:after="120"/>
        <w:ind w:right="-64"/>
        <w:rPr>
          <w:rFonts w:ascii="Times New Roman" w:hAnsi="Times New Roman" w:cs="Times New Roman"/>
          <w:sz w:val="26"/>
          <w:szCs w:val="26"/>
          <w:lang w:val="pt-BR"/>
        </w:rPr>
      </w:pPr>
      <w:r w:rsidRPr="00503A09">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027751" w:rsidRPr="00503A09" w:rsidRDefault="00027751" w:rsidP="00A467F4">
      <w:pPr>
        <w:tabs>
          <w:tab w:val="num" w:pos="1260"/>
        </w:tabs>
        <w:spacing w:before="120" w:after="120"/>
        <w:ind w:right="-64"/>
        <w:rPr>
          <w:rFonts w:ascii="Times New Roman" w:hAnsi="Times New Roman" w:cs="Times New Roman"/>
          <w:sz w:val="26"/>
          <w:szCs w:val="26"/>
          <w:lang w:val="pt-BR"/>
        </w:rPr>
      </w:pPr>
      <w:r w:rsidRPr="00503A09">
        <w:rPr>
          <w:rFonts w:ascii="Times New Roman" w:hAnsi="Times New Roman" w:cs="Times New Roman"/>
          <w:sz w:val="26"/>
          <w:szCs w:val="26"/>
          <w:lang w:val="pt-BR"/>
        </w:rPr>
        <w:t>+ Vị trí công tác: Nhân viên kỹ thuật điện lạnh hoặc cán bộ quản lý điều hành trong doanh nghiệp.</w:t>
      </w:r>
    </w:p>
    <w:p w:rsidR="00027751" w:rsidRPr="00503A09" w:rsidRDefault="00027751" w:rsidP="00B7148B">
      <w:pPr>
        <w:spacing w:before="120" w:line="288" w:lineRule="auto"/>
        <w:jc w:val="both"/>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 xml:space="preserve">2. Khối lượng kiến thức và thời gian khóa học: </w:t>
      </w:r>
    </w:p>
    <w:p w:rsidR="00027751" w:rsidRPr="00503A09" w:rsidRDefault="00027751" w:rsidP="00B7148B">
      <w:pPr>
        <w:pStyle w:val="BodyText"/>
        <w:spacing w:before="120" w:after="0" w:line="288" w:lineRule="auto"/>
        <w:ind w:firstLine="284"/>
        <w:jc w:val="both"/>
        <w:rPr>
          <w:rFonts w:ascii="Times New Roman" w:hAnsi="Times New Roman" w:cs="Times New Roman"/>
          <w:b/>
          <w:bCs/>
          <w:sz w:val="26"/>
          <w:szCs w:val="26"/>
          <w:lang w:val="pt-BR"/>
        </w:rPr>
      </w:pPr>
      <w:r w:rsidRPr="00503A09">
        <w:rPr>
          <w:rFonts w:ascii="Times New Roman" w:hAnsi="Times New Roman" w:cs="Times New Roman"/>
          <w:sz w:val="26"/>
          <w:szCs w:val="26"/>
          <w:lang w:val="pt-BR"/>
        </w:rPr>
        <w:t>- Số lượng</w:t>
      </w:r>
      <w:r>
        <w:rPr>
          <w:rFonts w:ascii="Times New Roman" w:hAnsi="Times New Roman" w:cs="Times New Roman"/>
          <w:sz w:val="26"/>
          <w:szCs w:val="26"/>
          <w:lang w:val="pt-BR"/>
        </w:rPr>
        <w:t xml:space="preserve"> Tên học phần: </w:t>
      </w:r>
      <w:r w:rsidRPr="00503A09">
        <w:rPr>
          <w:rFonts w:ascii="Times New Roman" w:hAnsi="Times New Roman" w:cs="Times New Roman"/>
          <w:b/>
          <w:bCs/>
          <w:sz w:val="26"/>
          <w:szCs w:val="26"/>
          <w:lang w:val="pt-BR"/>
        </w:rPr>
        <w:t xml:space="preserve"> 34</w:t>
      </w:r>
    </w:p>
    <w:p w:rsidR="00027751" w:rsidRPr="00503A09" w:rsidRDefault="00027751" w:rsidP="00B7148B">
      <w:pPr>
        <w:pStyle w:val="BodyText"/>
        <w:spacing w:before="120" w:after="0" w:line="288" w:lineRule="auto"/>
        <w:ind w:firstLine="284"/>
        <w:jc w:val="both"/>
        <w:rPr>
          <w:rFonts w:ascii="Times New Roman" w:hAnsi="Times New Roman" w:cs="Times New Roman"/>
          <w:sz w:val="26"/>
          <w:szCs w:val="26"/>
          <w:u w:val="single"/>
          <w:lang w:val="pt-BR"/>
        </w:rPr>
      </w:pPr>
      <w:r w:rsidRPr="00503A09">
        <w:rPr>
          <w:rFonts w:ascii="Times New Roman" w:hAnsi="Times New Roman" w:cs="Times New Roman"/>
          <w:sz w:val="26"/>
          <w:szCs w:val="26"/>
          <w:lang w:val="pt-BR"/>
        </w:rPr>
        <w:t xml:space="preserve">- Khối lượng kiến thức, kỹ năng toàn khóa học: </w:t>
      </w:r>
      <w:r w:rsidRPr="00503A09">
        <w:rPr>
          <w:rFonts w:ascii="Times New Roman" w:hAnsi="Times New Roman" w:cs="Times New Roman"/>
          <w:b/>
          <w:bCs/>
          <w:sz w:val="26"/>
          <w:szCs w:val="26"/>
          <w:lang w:val="pt-BR"/>
        </w:rPr>
        <w:t>90</w:t>
      </w:r>
      <w:r w:rsidRPr="00503A09">
        <w:rPr>
          <w:rFonts w:ascii="Times New Roman" w:hAnsi="Times New Roman" w:cs="Times New Roman"/>
          <w:sz w:val="26"/>
          <w:szCs w:val="26"/>
          <w:lang w:val="pt-BR"/>
        </w:rPr>
        <w:t xml:space="preserve"> tín chỉ </w:t>
      </w:r>
    </w:p>
    <w:p w:rsidR="00027751" w:rsidRPr="00503A09" w:rsidRDefault="00027751" w:rsidP="00B7148B">
      <w:pPr>
        <w:pStyle w:val="BodyText"/>
        <w:spacing w:before="120" w:after="0" w:line="288" w:lineRule="auto"/>
        <w:ind w:firstLine="28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Khối lượng các học phần chung/ đại cương: </w:t>
      </w:r>
      <w:r w:rsidRPr="00503A09">
        <w:rPr>
          <w:rFonts w:ascii="Times New Roman" w:hAnsi="Times New Roman" w:cs="Times New Roman"/>
          <w:b/>
          <w:bCs/>
          <w:color w:val="FF0000"/>
          <w:sz w:val="26"/>
          <w:szCs w:val="26"/>
          <w:lang w:val="pt-BR"/>
        </w:rPr>
        <w:t>450</w:t>
      </w:r>
      <w:r w:rsidRPr="00503A09">
        <w:rPr>
          <w:rFonts w:ascii="Times New Roman" w:hAnsi="Times New Roman" w:cs="Times New Roman"/>
          <w:sz w:val="26"/>
          <w:szCs w:val="26"/>
          <w:lang w:val="pt-BR"/>
        </w:rPr>
        <w:t xml:space="preserve"> giờ</w:t>
      </w:r>
    </w:p>
    <w:p w:rsidR="00027751" w:rsidRPr="00503A09" w:rsidRDefault="00027751" w:rsidP="00B7148B">
      <w:pPr>
        <w:pStyle w:val="BodyText"/>
        <w:spacing w:before="120" w:after="0" w:line="288" w:lineRule="auto"/>
        <w:ind w:firstLine="28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Khối lượng các học phần chuyên môn: </w:t>
      </w:r>
      <w:r w:rsidRPr="00503A09">
        <w:rPr>
          <w:rFonts w:ascii="Times New Roman" w:hAnsi="Times New Roman" w:cs="Times New Roman"/>
          <w:b/>
          <w:bCs/>
          <w:sz w:val="26"/>
          <w:szCs w:val="26"/>
          <w:lang w:val="pt-BR"/>
        </w:rPr>
        <w:t xml:space="preserve"> 1545</w:t>
      </w:r>
      <w:r w:rsidRPr="00503A09">
        <w:rPr>
          <w:rFonts w:ascii="Times New Roman" w:hAnsi="Times New Roman" w:cs="Times New Roman"/>
          <w:sz w:val="26"/>
          <w:szCs w:val="26"/>
          <w:lang w:val="pt-BR"/>
        </w:rPr>
        <w:t xml:space="preserve"> giờ</w:t>
      </w:r>
    </w:p>
    <w:p w:rsidR="00027751" w:rsidRPr="00503A09" w:rsidRDefault="00027751" w:rsidP="00B7148B">
      <w:pPr>
        <w:pStyle w:val="BodyText"/>
        <w:spacing w:before="120" w:after="0" w:line="288" w:lineRule="auto"/>
        <w:ind w:firstLine="28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Khối lượng lý thuyết: </w:t>
      </w:r>
      <w:r w:rsidRPr="00503A09">
        <w:rPr>
          <w:rFonts w:ascii="Times New Roman" w:hAnsi="Times New Roman" w:cs="Times New Roman"/>
          <w:b/>
          <w:bCs/>
          <w:color w:val="FF0000"/>
          <w:sz w:val="26"/>
          <w:szCs w:val="26"/>
          <w:lang w:val="pt-BR"/>
        </w:rPr>
        <w:t>825</w:t>
      </w:r>
      <w:r w:rsidRPr="00503A09">
        <w:rPr>
          <w:rFonts w:ascii="Times New Roman" w:hAnsi="Times New Roman" w:cs="Times New Roman"/>
          <w:sz w:val="26"/>
          <w:szCs w:val="26"/>
          <w:lang w:val="pt-BR"/>
        </w:rPr>
        <w:t xml:space="preserve"> giờ; Thực hành, thực tập, thí nghiệm: </w:t>
      </w:r>
      <w:r w:rsidRPr="00503A09">
        <w:rPr>
          <w:rFonts w:ascii="Times New Roman" w:hAnsi="Times New Roman" w:cs="Times New Roman"/>
          <w:b/>
          <w:bCs/>
          <w:color w:val="FF0000"/>
          <w:sz w:val="26"/>
          <w:szCs w:val="26"/>
          <w:lang w:val="pt-BR"/>
        </w:rPr>
        <w:t>1170</w:t>
      </w:r>
      <w:r w:rsidRPr="00503A09">
        <w:rPr>
          <w:rFonts w:ascii="Times New Roman" w:hAnsi="Times New Roman" w:cs="Times New Roman"/>
          <w:sz w:val="26"/>
          <w:szCs w:val="26"/>
          <w:lang w:val="pt-BR"/>
        </w:rPr>
        <w:t xml:space="preserve"> giờ</w:t>
      </w:r>
    </w:p>
    <w:p w:rsidR="00027751" w:rsidRPr="00503A09" w:rsidRDefault="00027751" w:rsidP="00B7148B">
      <w:pPr>
        <w:pStyle w:val="BodyText"/>
        <w:spacing w:before="120" w:after="0" w:line="288" w:lineRule="auto"/>
        <w:ind w:firstLine="28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Thời gian khóa học: 3 năm</w:t>
      </w:r>
    </w:p>
    <w:p w:rsidR="00027751" w:rsidRPr="00503A09" w:rsidRDefault="00027751" w:rsidP="00B7148B">
      <w:pPr>
        <w:spacing w:before="120" w:after="120" w:line="288" w:lineRule="auto"/>
        <w:jc w:val="both"/>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 xml:space="preserve">3. Nội dung chương trình: </w:t>
      </w:r>
    </w:p>
    <w:tbl>
      <w:tblPr>
        <w:tblW w:w="9802" w:type="dxa"/>
        <w:tblInd w:w="-106" w:type="dxa"/>
        <w:tblLook w:val="00A0"/>
      </w:tblPr>
      <w:tblGrid>
        <w:gridCol w:w="780"/>
        <w:gridCol w:w="3645"/>
        <w:gridCol w:w="994"/>
        <w:gridCol w:w="795"/>
        <w:gridCol w:w="924"/>
        <w:gridCol w:w="1699"/>
        <w:gridCol w:w="965"/>
      </w:tblGrid>
      <w:tr w:rsidR="00027751" w:rsidRPr="00503A09">
        <w:trPr>
          <w:trHeight w:val="499"/>
        </w:trPr>
        <w:tc>
          <w:tcPr>
            <w:tcW w:w="780" w:type="dxa"/>
            <w:vMerge w:val="restart"/>
            <w:tcBorders>
              <w:top w:val="single" w:sz="8" w:space="0" w:color="auto"/>
              <w:left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Mã</w:t>
            </w:r>
          </w:p>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Học phần</w:t>
            </w:r>
          </w:p>
          <w:p w:rsidR="00027751" w:rsidRPr="00503A09" w:rsidRDefault="00027751" w:rsidP="00C01A21">
            <w:pPr>
              <w:rPr>
                <w:rFonts w:ascii="Arial" w:hAnsi="Arial" w:cs="Arial"/>
                <w:sz w:val="26"/>
                <w:szCs w:val="26"/>
              </w:rPr>
            </w:pPr>
            <w:r w:rsidRPr="00503A09">
              <w:rPr>
                <w:rFonts w:ascii="Arial" w:hAnsi="Arial" w:cs="Arial"/>
                <w:sz w:val="26"/>
                <w:szCs w:val="26"/>
              </w:rPr>
              <w:t> </w:t>
            </w:r>
          </w:p>
          <w:p w:rsidR="00027751" w:rsidRPr="00503A09" w:rsidRDefault="00027751" w:rsidP="00C01A21">
            <w:pPr>
              <w:rPr>
                <w:rFonts w:ascii="Times New Roman" w:hAnsi="Times New Roman" w:cs="Times New Roman"/>
                <w:b/>
                <w:bCs/>
                <w:sz w:val="26"/>
                <w:szCs w:val="26"/>
              </w:rPr>
            </w:pPr>
            <w:r w:rsidRPr="00503A09">
              <w:rPr>
                <w:rFonts w:ascii="Arial" w:hAnsi="Arial" w:cs="Arial"/>
                <w:sz w:val="26"/>
                <w:szCs w:val="26"/>
              </w:rPr>
              <w:t> </w:t>
            </w:r>
          </w:p>
        </w:tc>
        <w:tc>
          <w:tcPr>
            <w:tcW w:w="3645" w:type="dxa"/>
            <w:vMerge w:val="restart"/>
            <w:tcBorders>
              <w:top w:val="single" w:sz="8" w:space="0" w:color="auto"/>
              <w:left w:val="single" w:sz="8" w:space="0" w:color="auto"/>
              <w:bottom w:val="single" w:sz="8" w:space="0" w:color="000000"/>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học phần</w:t>
            </w:r>
          </w:p>
        </w:tc>
        <w:tc>
          <w:tcPr>
            <w:tcW w:w="994" w:type="dxa"/>
            <w:vMerge w:val="restart"/>
            <w:tcBorders>
              <w:top w:val="single" w:sz="8" w:space="0" w:color="auto"/>
              <w:left w:val="single" w:sz="8" w:space="0" w:color="auto"/>
              <w:bottom w:val="single" w:sz="8" w:space="0" w:color="000000"/>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tín chỉ</w:t>
            </w:r>
          </w:p>
        </w:tc>
        <w:tc>
          <w:tcPr>
            <w:tcW w:w="4383" w:type="dxa"/>
            <w:gridSpan w:val="4"/>
            <w:tcBorders>
              <w:top w:val="single" w:sz="8" w:space="0" w:color="auto"/>
              <w:left w:val="nil"/>
              <w:bottom w:val="single" w:sz="8" w:space="0" w:color="auto"/>
              <w:right w:val="single" w:sz="8" w:space="0" w:color="000000"/>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học tập (giờ)</w:t>
            </w:r>
          </w:p>
        </w:tc>
      </w:tr>
      <w:tr w:rsidR="00027751" w:rsidRPr="00503A09">
        <w:trPr>
          <w:trHeight w:val="535"/>
        </w:trPr>
        <w:tc>
          <w:tcPr>
            <w:tcW w:w="780" w:type="dxa"/>
            <w:vMerge/>
            <w:tcBorders>
              <w:left w:val="single" w:sz="8" w:space="0" w:color="auto"/>
              <w:right w:val="single" w:sz="8" w:space="0" w:color="auto"/>
            </w:tcBorders>
            <w:vAlign w:val="center"/>
          </w:tcPr>
          <w:p w:rsidR="00027751" w:rsidRPr="00503A09" w:rsidRDefault="00027751" w:rsidP="00C01A21">
            <w:pPr>
              <w:rPr>
                <w:rFonts w:ascii="Times New Roman" w:hAnsi="Times New Roman" w:cs="Times New Roman"/>
                <w:b/>
                <w:bCs/>
                <w:sz w:val="26"/>
                <w:szCs w:val="26"/>
              </w:rPr>
            </w:pPr>
          </w:p>
        </w:tc>
        <w:tc>
          <w:tcPr>
            <w:tcW w:w="3645" w:type="dxa"/>
            <w:vMerge/>
            <w:tcBorders>
              <w:top w:val="single" w:sz="8" w:space="0" w:color="auto"/>
              <w:left w:val="single" w:sz="8" w:space="0" w:color="auto"/>
              <w:bottom w:val="single" w:sz="8" w:space="0" w:color="000000"/>
              <w:right w:val="single" w:sz="8" w:space="0" w:color="auto"/>
            </w:tcBorders>
            <w:vAlign w:val="center"/>
          </w:tcPr>
          <w:p w:rsidR="00027751" w:rsidRPr="00503A09" w:rsidRDefault="00027751" w:rsidP="00C01A21">
            <w:pPr>
              <w:rPr>
                <w:rFonts w:ascii="Times New Roman" w:hAnsi="Times New Roman" w:cs="Times New Roman"/>
                <w:b/>
                <w:bCs/>
                <w:sz w:val="26"/>
                <w:szCs w:val="26"/>
              </w:rPr>
            </w:pPr>
          </w:p>
        </w:tc>
        <w:tc>
          <w:tcPr>
            <w:tcW w:w="994" w:type="dxa"/>
            <w:vMerge/>
            <w:tcBorders>
              <w:top w:val="single" w:sz="8" w:space="0" w:color="auto"/>
              <w:left w:val="single" w:sz="8" w:space="0" w:color="auto"/>
              <w:bottom w:val="single" w:sz="8" w:space="0" w:color="000000"/>
              <w:right w:val="single" w:sz="8" w:space="0" w:color="auto"/>
            </w:tcBorders>
            <w:vAlign w:val="center"/>
          </w:tcPr>
          <w:p w:rsidR="00027751" w:rsidRPr="00503A09" w:rsidRDefault="00027751" w:rsidP="00C01A21">
            <w:pPr>
              <w:rPr>
                <w:rFonts w:ascii="Times New Roman" w:hAnsi="Times New Roman" w:cs="Times New Roman"/>
                <w:b/>
                <w:bCs/>
                <w:sz w:val="26"/>
                <w:szCs w:val="26"/>
              </w:rPr>
            </w:pPr>
          </w:p>
        </w:tc>
        <w:tc>
          <w:tcPr>
            <w:tcW w:w="795" w:type="dxa"/>
            <w:vMerge w:val="restart"/>
            <w:tcBorders>
              <w:top w:val="nil"/>
              <w:left w:val="nil"/>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c>
          <w:tcPr>
            <w:tcW w:w="3588" w:type="dxa"/>
            <w:gridSpan w:val="3"/>
            <w:tcBorders>
              <w:top w:val="single" w:sz="8" w:space="0" w:color="auto"/>
              <w:left w:val="nil"/>
              <w:bottom w:val="single" w:sz="8" w:space="0" w:color="auto"/>
              <w:right w:val="single" w:sz="8" w:space="0" w:color="000000"/>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Trong đó</w:t>
            </w:r>
          </w:p>
        </w:tc>
      </w:tr>
      <w:tr w:rsidR="00027751" w:rsidRPr="00503A09">
        <w:trPr>
          <w:trHeight w:val="1382"/>
        </w:trPr>
        <w:tc>
          <w:tcPr>
            <w:tcW w:w="780" w:type="dxa"/>
            <w:vMerge/>
            <w:tcBorders>
              <w:left w:val="single" w:sz="8" w:space="0" w:color="auto"/>
              <w:bottom w:val="single" w:sz="8" w:space="0" w:color="auto"/>
              <w:right w:val="single" w:sz="8" w:space="0" w:color="auto"/>
            </w:tcBorders>
            <w:vAlign w:val="center"/>
          </w:tcPr>
          <w:p w:rsidR="00027751" w:rsidRPr="00503A09" w:rsidRDefault="00027751" w:rsidP="00C01A21">
            <w:pPr>
              <w:rPr>
                <w:rFonts w:ascii="Arial" w:hAnsi="Arial" w:cs="Arial"/>
                <w:sz w:val="26"/>
                <w:szCs w:val="26"/>
              </w:rPr>
            </w:pPr>
          </w:p>
        </w:tc>
        <w:tc>
          <w:tcPr>
            <w:tcW w:w="3645" w:type="dxa"/>
            <w:vMerge/>
            <w:tcBorders>
              <w:top w:val="single" w:sz="8" w:space="0" w:color="auto"/>
              <w:left w:val="single" w:sz="8" w:space="0" w:color="auto"/>
              <w:bottom w:val="single" w:sz="8" w:space="0" w:color="auto"/>
              <w:right w:val="single" w:sz="8" w:space="0" w:color="auto"/>
            </w:tcBorders>
            <w:vAlign w:val="center"/>
          </w:tcPr>
          <w:p w:rsidR="00027751" w:rsidRPr="00503A09" w:rsidRDefault="00027751" w:rsidP="00C01A21">
            <w:pPr>
              <w:rPr>
                <w:rFonts w:ascii="Times New Roman" w:hAnsi="Times New Roman" w:cs="Times New Roman"/>
                <w:b/>
                <w:bCs/>
                <w:sz w:val="26"/>
                <w:szCs w:val="26"/>
              </w:rPr>
            </w:pPr>
          </w:p>
        </w:tc>
        <w:tc>
          <w:tcPr>
            <w:tcW w:w="994" w:type="dxa"/>
            <w:vMerge/>
            <w:tcBorders>
              <w:top w:val="single" w:sz="8" w:space="0" w:color="auto"/>
              <w:left w:val="single" w:sz="8" w:space="0" w:color="auto"/>
              <w:bottom w:val="single" w:sz="8" w:space="0" w:color="auto"/>
              <w:right w:val="single" w:sz="8" w:space="0" w:color="auto"/>
            </w:tcBorders>
            <w:vAlign w:val="center"/>
          </w:tcPr>
          <w:p w:rsidR="00027751" w:rsidRPr="00503A09" w:rsidRDefault="00027751" w:rsidP="00C01A21">
            <w:pPr>
              <w:rPr>
                <w:rFonts w:ascii="Times New Roman" w:hAnsi="Times New Roman" w:cs="Times New Roman"/>
                <w:b/>
                <w:bCs/>
                <w:sz w:val="26"/>
                <w:szCs w:val="26"/>
              </w:rPr>
            </w:pPr>
          </w:p>
        </w:tc>
        <w:tc>
          <w:tcPr>
            <w:tcW w:w="795" w:type="dxa"/>
            <w:vMerge/>
            <w:tcBorders>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b/>
                <w:bCs/>
                <w:sz w:val="26"/>
                <w:szCs w:val="26"/>
              </w:rPr>
            </w:pPr>
          </w:p>
        </w:tc>
        <w:tc>
          <w:tcPr>
            <w:tcW w:w="924"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1699"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thực tập/ thí nghiệm/ bài tập/ thảo luận</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Kiểm</w:t>
            </w:r>
          </w:p>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tra</w:t>
            </w:r>
          </w:p>
        </w:tc>
      </w:tr>
      <w:tr w:rsidR="00027751" w:rsidRPr="00503A09">
        <w:trPr>
          <w:trHeight w:val="567"/>
        </w:trPr>
        <w:tc>
          <w:tcPr>
            <w:tcW w:w="780" w:type="dxa"/>
            <w:tcBorders>
              <w:top w:val="single" w:sz="8" w:space="0" w:color="auto"/>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I</w:t>
            </w:r>
          </w:p>
        </w:tc>
        <w:tc>
          <w:tcPr>
            <w:tcW w:w="3645" w:type="dxa"/>
            <w:tcBorders>
              <w:top w:val="single" w:sz="8" w:space="0" w:color="auto"/>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i/>
                <w:iCs/>
                <w:sz w:val="26"/>
                <w:szCs w:val="26"/>
              </w:rPr>
              <w:t>Các học phần chung/ đại cương</w:t>
            </w:r>
          </w:p>
        </w:tc>
        <w:tc>
          <w:tcPr>
            <w:tcW w:w="994" w:type="dxa"/>
            <w:tcBorders>
              <w:top w:val="single" w:sz="8" w:space="0" w:color="auto"/>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b/>
                <w:bCs/>
                <w:i/>
                <w:iCs/>
                <w:color w:val="000000"/>
                <w:sz w:val="26"/>
                <w:szCs w:val="26"/>
              </w:rPr>
            </w:pPr>
            <w:r w:rsidRPr="00503A09">
              <w:rPr>
                <w:rFonts w:ascii="Times New Roman" w:hAnsi="Times New Roman" w:cs="Times New Roman"/>
                <w:b/>
                <w:bCs/>
                <w:i/>
                <w:iCs/>
                <w:color w:val="000000"/>
                <w:sz w:val="26"/>
                <w:szCs w:val="26"/>
              </w:rPr>
              <w:t>25</w:t>
            </w:r>
          </w:p>
        </w:tc>
        <w:tc>
          <w:tcPr>
            <w:tcW w:w="795" w:type="dxa"/>
            <w:tcBorders>
              <w:top w:val="single" w:sz="8" w:space="0" w:color="auto"/>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b/>
                <w:bCs/>
                <w:i/>
                <w:iCs/>
                <w:color w:val="000000"/>
                <w:sz w:val="26"/>
                <w:szCs w:val="26"/>
              </w:rPr>
            </w:pPr>
            <w:r w:rsidRPr="00503A09">
              <w:rPr>
                <w:rFonts w:ascii="Times New Roman" w:hAnsi="Times New Roman" w:cs="Times New Roman"/>
                <w:b/>
                <w:bCs/>
                <w:i/>
                <w:iCs/>
                <w:color w:val="FF0000"/>
                <w:sz w:val="26"/>
                <w:szCs w:val="26"/>
              </w:rPr>
              <w:t>450</w:t>
            </w:r>
          </w:p>
        </w:tc>
        <w:tc>
          <w:tcPr>
            <w:tcW w:w="924" w:type="dxa"/>
            <w:tcBorders>
              <w:top w:val="single" w:sz="8" w:space="0" w:color="auto"/>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b/>
                <w:bCs/>
                <w:i/>
                <w:iCs/>
                <w:color w:val="000000"/>
                <w:sz w:val="26"/>
                <w:szCs w:val="26"/>
              </w:rPr>
            </w:pPr>
            <w:r w:rsidRPr="00503A09">
              <w:rPr>
                <w:rFonts w:ascii="Times New Roman" w:hAnsi="Times New Roman" w:cs="Times New Roman"/>
                <w:b/>
                <w:bCs/>
                <w:i/>
                <w:iCs/>
                <w:color w:val="FF0000"/>
                <w:sz w:val="26"/>
                <w:szCs w:val="26"/>
              </w:rPr>
              <w:t>288</w:t>
            </w:r>
          </w:p>
        </w:tc>
        <w:tc>
          <w:tcPr>
            <w:tcW w:w="1699" w:type="dxa"/>
            <w:tcBorders>
              <w:top w:val="single" w:sz="8" w:space="0" w:color="auto"/>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b/>
                <w:bCs/>
                <w:i/>
                <w:iCs/>
                <w:color w:val="000000"/>
                <w:sz w:val="26"/>
                <w:szCs w:val="26"/>
              </w:rPr>
            </w:pPr>
            <w:r w:rsidRPr="00503A09">
              <w:rPr>
                <w:rFonts w:ascii="Times New Roman" w:hAnsi="Times New Roman" w:cs="Times New Roman"/>
                <w:b/>
                <w:bCs/>
                <w:i/>
                <w:iCs/>
                <w:color w:val="FF0000"/>
                <w:sz w:val="26"/>
                <w:szCs w:val="26"/>
              </w:rPr>
              <w:t>150</w:t>
            </w:r>
          </w:p>
        </w:tc>
        <w:tc>
          <w:tcPr>
            <w:tcW w:w="965" w:type="dxa"/>
            <w:tcBorders>
              <w:top w:val="single" w:sz="8" w:space="0" w:color="auto"/>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b/>
                <w:bCs/>
                <w:i/>
                <w:iCs/>
                <w:color w:val="000000"/>
                <w:sz w:val="26"/>
                <w:szCs w:val="26"/>
              </w:rPr>
            </w:pPr>
            <w:r w:rsidRPr="00503A09">
              <w:rPr>
                <w:rFonts w:ascii="Times New Roman" w:hAnsi="Times New Roman" w:cs="Times New Roman"/>
                <w:b/>
                <w:bCs/>
                <w:i/>
                <w:iCs/>
                <w:color w:val="FF0000"/>
                <w:sz w:val="26"/>
                <w:szCs w:val="26"/>
              </w:rPr>
              <w:t>12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01</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Chính trị</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88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02</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Pháp luật</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w:t>
            </w:r>
          </w:p>
        </w:tc>
      </w:tr>
      <w:tr w:rsidR="00027751" w:rsidRPr="00503A09">
        <w:trPr>
          <w:trHeight w:val="567"/>
        </w:trPr>
        <w:tc>
          <w:tcPr>
            <w:tcW w:w="780" w:type="dxa"/>
            <w:tcBorders>
              <w:top w:val="nil"/>
              <w:left w:val="single" w:sz="8" w:space="0" w:color="auto"/>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03</w:t>
            </w:r>
          </w:p>
        </w:tc>
        <w:tc>
          <w:tcPr>
            <w:tcW w:w="3645" w:type="dxa"/>
            <w:tcBorders>
              <w:top w:val="nil"/>
              <w:left w:val="nil"/>
              <w:bottom w:val="single" w:sz="4"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Giáo dục thể chất (*)</w:t>
            </w:r>
          </w:p>
        </w:tc>
        <w:tc>
          <w:tcPr>
            <w:tcW w:w="99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2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FF0000"/>
                <w:sz w:val="26"/>
                <w:szCs w:val="26"/>
              </w:rPr>
              <w:t>0</w:t>
            </w:r>
          </w:p>
        </w:tc>
        <w:tc>
          <w:tcPr>
            <w:tcW w:w="1699"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FF0000"/>
                <w:sz w:val="26"/>
                <w:szCs w:val="26"/>
              </w:rPr>
              <w:t>60</w:t>
            </w:r>
          </w:p>
        </w:tc>
        <w:tc>
          <w:tcPr>
            <w:tcW w:w="96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04</w:t>
            </w:r>
          </w:p>
        </w:tc>
        <w:tc>
          <w:tcPr>
            <w:tcW w:w="3645" w:type="dxa"/>
            <w:tcBorders>
              <w:top w:val="single" w:sz="4" w:space="0" w:color="auto"/>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Giáo dục quốc phòng - An ninh (*)</w:t>
            </w:r>
          </w:p>
        </w:tc>
        <w:tc>
          <w:tcPr>
            <w:tcW w:w="99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4(3/1)</w:t>
            </w:r>
          </w:p>
        </w:tc>
        <w:tc>
          <w:tcPr>
            <w:tcW w:w="79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75</w:t>
            </w:r>
          </w:p>
        </w:tc>
        <w:tc>
          <w:tcPr>
            <w:tcW w:w="92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43</w:t>
            </w:r>
          </w:p>
        </w:tc>
        <w:tc>
          <w:tcPr>
            <w:tcW w:w="1699"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30</w:t>
            </w:r>
          </w:p>
        </w:tc>
        <w:tc>
          <w:tcPr>
            <w:tcW w:w="96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05</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Tin học (*)</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FF0000"/>
                <w:sz w:val="26"/>
                <w:szCs w:val="26"/>
              </w:rPr>
              <w:t>4(2/2)</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FF0000"/>
                <w:sz w:val="26"/>
                <w:szCs w:val="26"/>
              </w:rPr>
              <w:t>90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60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w:t>
            </w:r>
          </w:p>
        </w:tc>
      </w:tr>
      <w:tr w:rsidR="00027751" w:rsidRPr="00503A09">
        <w:trPr>
          <w:trHeight w:val="567"/>
        </w:trPr>
        <w:tc>
          <w:tcPr>
            <w:tcW w:w="780" w:type="dxa"/>
            <w:tcBorders>
              <w:top w:val="nil"/>
              <w:left w:val="single" w:sz="8" w:space="0" w:color="auto"/>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06</w:t>
            </w:r>
          </w:p>
        </w:tc>
        <w:tc>
          <w:tcPr>
            <w:tcW w:w="3645" w:type="dxa"/>
            <w:tcBorders>
              <w:top w:val="nil"/>
              <w:left w:val="nil"/>
              <w:bottom w:val="single" w:sz="4"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Ngoại ngữ (*)</w:t>
            </w:r>
          </w:p>
        </w:tc>
        <w:tc>
          <w:tcPr>
            <w:tcW w:w="99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79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2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58</w:t>
            </w:r>
          </w:p>
        </w:tc>
        <w:tc>
          <w:tcPr>
            <w:tcW w:w="1699"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w:t>
            </w:r>
          </w:p>
        </w:tc>
      </w:tr>
      <w:tr w:rsidR="00027751" w:rsidRPr="00503A09">
        <w:trPr>
          <w:trHeight w:val="567"/>
        </w:trPr>
        <w:tc>
          <w:tcPr>
            <w:tcW w:w="780" w:type="dxa"/>
            <w:tcBorders>
              <w:top w:val="single" w:sz="4" w:space="0" w:color="auto"/>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07</w:t>
            </w:r>
          </w:p>
        </w:tc>
        <w:tc>
          <w:tcPr>
            <w:tcW w:w="3645" w:type="dxa"/>
            <w:tcBorders>
              <w:top w:val="single" w:sz="4" w:space="0" w:color="auto"/>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Kỹ năng mềm (*)</w:t>
            </w:r>
          </w:p>
        </w:tc>
        <w:tc>
          <w:tcPr>
            <w:tcW w:w="99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2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43</w:t>
            </w:r>
          </w:p>
        </w:tc>
        <w:tc>
          <w:tcPr>
            <w:tcW w:w="1699"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II</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b/>
                <w:bCs/>
                <w:i/>
                <w:iCs/>
                <w:sz w:val="26"/>
                <w:szCs w:val="26"/>
              </w:rPr>
            </w:pPr>
            <w:r w:rsidRPr="00503A09">
              <w:rPr>
                <w:rFonts w:ascii="Times New Roman" w:hAnsi="Times New Roman" w:cs="Times New Roman"/>
                <w:b/>
                <w:bCs/>
                <w:i/>
                <w:iCs/>
                <w:sz w:val="26"/>
                <w:szCs w:val="26"/>
              </w:rPr>
              <w:t>Các học phần chuyên môn ngành, nghề</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i/>
                <w:iCs/>
                <w:color w:val="000000"/>
                <w:sz w:val="26"/>
                <w:szCs w:val="26"/>
              </w:rPr>
            </w:pPr>
            <w:r w:rsidRPr="00503A09">
              <w:rPr>
                <w:rFonts w:ascii="Times New Roman" w:hAnsi="Times New Roman" w:cs="Times New Roman"/>
                <w:b/>
                <w:bCs/>
                <w:i/>
                <w:iCs/>
                <w:color w:val="000000"/>
                <w:sz w:val="26"/>
                <w:szCs w:val="26"/>
              </w:rPr>
              <w:t>65</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i/>
                <w:iCs/>
                <w:color w:val="000000"/>
                <w:sz w:val="26"/>
                <w:szCs w:val="26"/>
              </w:rPr>
            </w:pPr>
            <w:r w:rsidRPr="00503A09">
              <w:rPr>
                <w:rFonts w:ascii="Times New Roman" w:hAnsi="Times New Roman" w:cs="Times New Roman"/>
                <w:b/>
                <w:bCs/>
                <w:i/>
                <w:iCs/>
                <w:color w:val="000000"/>
                <w:sz w:val="26"/>
                <w:szCs w:val="26"/>
              </w:rPr>
              <w:t>1545</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i/>
                <w:iCs/>
                <w:sz w:val="26"/>
                <w:szCs w:val="26"/>
              </w:rPr>
            </w:pPr>
            <w:r w:rsidRPr="00503A09">
              <w:rPr>
                <w:rFonts w:ascii="Times New Roman" w:hAnsi="Times New Roman" w:cs="Times New Roman"/>
                <w:b/>
                <w:bCs/>
                <w:i/>
                <w:iCs/>
                <w:color w:val="FF0000"/>
                <w:sz w:val="26"/>
                <w:szCs w:val="26"/>
              </w:rPr>
              <w:t>493</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i/>
                <w:iCs/>
                <w:color w:val="7030A0"/>
                <w:sz w:val="26"/>
                <w:szCs w:val="26"/>
              </w:rPr>
            </w:pPr>
            <w:r w:rsidRPr="00503A09">
              <w:rPr>
                <w:rFonts w:ascii="Times New Roman" w:hAnsi="Times New Roman" w:cs="Times New Roman"/>
                <w:b/>
                <w:bCs/>
                <w:i/>
                <w:iCs/>
                <w:color w:val="FF0000"/>
                <w:sz w:val="26"/>
                <w:szCs w:val="26"/>
              </w:rPr>
              <w:t>1020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i/>
                <w:iCs/>
                <w:sz w:val="26"/>
                <w:szCs w:val="26"/>
              </w:rPr>
            </w:pPr>
            <w:r w:rsidRPr="00503A09">
              <w:rPr>
                <w:rFonts w:ascii="Times New Roman" w:hAnsi="Times New Roman" w:cs="Times New Roman"/>
                <w:b/>
                <w:bCs/>
                <w:i/>
                <w:iCs/>
                <w:color w:val="FF0000"/>
                <w:sz w:val="26"/>
                <w:szCs w:val="26"/>
              </w:rPr>
              <w:t>32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i/>
                <w:iCs/>
                <w:sz w:val="26"/>
                <w:szCs w:val="26"/>
              </w:rPr>
            </w:pPr>
            <w:r w:rsidRPr="00503A09">
              <w:rPr>
                <w:rFonts w:ascii="Times New Roman" w:hAnsi="Times New Roman" w:cs="Times New Roman"/>
                <w:i/>
                <w:iCs/>
                <w:sz w:val="26"/>
                <w:szCs w:val="26"/>
              </w:rPr>
              <w:t>II.1</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i/>
                <w:iCs/>
                <w:color w:val="FF0000"/>
                <w:sz w:val="26"/>
                <w:szCs w:val="26"/>
              </w:rPr>
            </w:pPr>
            <w:r w:rsidRPr="00503A09">
              <w:rPr>
                <w:rFonts w:ascii="Times New Roman" w:hAnsi="Times New Roman" w:cs="Times New Roman"/>
                <w:i/>
                <w:iCs/>
                <w:sz w:val="26"/>
                <w:szCs w:val="26"/>
              </w:rPr>
              <w:t>Học phần cơ sở</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000000"/>
                <w:sz w:val="26"/>
                <w:szCs w:val="26"/>
              </w:rPr>
              <w:t>19</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285</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267</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18</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08</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color w:val="FF0000"/>
                <w:sz w:val="26"/>
                <w:szCs w:val="26"/>
              </w:rPr>
            </w:pPr>
            <w:r w:rsidRPr="00503A09">
              <w:rPr>
                <w:rFonts w:ascii="Times New Roman" w:hAnsi="Times New Roman" w:cs="Times New Roman"/>
                <w:sz w:val="26"/>
                <w:szCs w:val="26"/>
              </w:rPr>
              <w:t xml:space="preserve">An toàn lao động và vệ sinh công nghiệp </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09</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Nhiệt động lực học kỹ thuật</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43</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10</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Truyền nhiệt</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11</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Cơ sở kỹ thuật điện</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12</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Điện tử cơ bản</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13</w:t>
            </w:r>
          </w:p>
        </w:tc>
        <w:tc>
          <w:tcPr>
            <w:tcW w:w="3645" w:type="dxa"/>
            <w:tcBorders>
              <w:top w:val="nil"/>
              <w:left w:val="nil"/>
              <w:bottom w:val="single" w:sz="4"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Autocad</w:t>
            </w:r>
          </w:p>
        </w:tc>
        <w:tc>
          <w:tcPr>
            <w:tcW w:w="99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14</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Bơm , Quạt , Máy nén</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15</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Đo lường Điện- Lạnh</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16</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104C2C">
            <w:pPr>
              <w:rPr>
                <w:rFonts w:ascii="Times New Roman" w:hAnsi="Times New Roman" w:cs="Times New Roman"/>
                <w:sz w:val="26"/>
                <w:szCs w:val="26"/>
              </w:rPr>
            </w:pPr>
            <w:r w:rsidRPr="00503A09">
              <w:rPr>
                <w:rFonts w:ascii="Times New Roman" w:hAnsi="Times New Roman" w:cs="Times New Roman"/>
                <w:sz w:val="26"/>
                <w:szCs w:val="26"/>
              </w:rPr>
              <w:t xml:space="preserve">Anh văn chuyên ngành </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II.2</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b/>
                <w:bCs/>
                <w:color w:val="FF0000"/>
                <w:sz w:val="26"/>
                <w:szCs w:val="26"/>
              </w:rPr>
            </w:pPr>
            <w:r w:rsidRPr="00503A09">
              <w:rPr>
                <w:rFonts w:ascii="Times New Roman" w:hAnsi="Times New Roman" w:cs="Times New Roman"/>
                <w:b/>
                <w:bCs/>
                <w:i/>
                <w:iCs/>
                <w:sz w:val="26"/>
                <w:szCs w:val="26"/>
              </w:rPr>
              <w:t>Học phần chuyên môn ngành</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000000"/>
                <w:sz w:val="26"/>
                <w:szCs w:val="26"/>
              </w:rPr>
              <w:t>38</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000000"/>
                <w:sz w:val="26"/>
                <w:szCs w:val="26"/>
              </w:rPr>
              <w:t>1080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FF0000"/>
                <w:sz w:val="26"/>
                <w:szCs w:val="26"/>
              </w:rPr>
              <w:t>170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FF0000"/>
                <w:sz w:val="26"/>
                <w:szCs w:val="26"/>
              </w:rPr>
              <w:t>900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FF0000"/>
                <w:sz w:val="26"/>
                <w:szCs w:val="26"/>
              </w:rPr>
              <w:t>10</w:t>
            </w:r>
          </w:p>
        </w:tc>
      </w:tr>
      <w:tr w:rsidR="00027751" w:rsidRPr="00503A09">
        <w:trPr>
          <w:trHeight w:val="567"/>
        </w:trPr>
        <w:tc>
          <w:tcPr>
            <w:tcW w:w="780" w:type="dxa"/>
            <w:tcBorders>
              <w:top w:val="single" w:sz="4" w:space="0" w:color="auto"/>
              <w:left w:val="single" w:sz="8" w:space="0" w:color="auto"/>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17</w:t>
            </w:r>
          </w:p>
        </w:tc>
        <w:tc>
          <w:tcPr>
            <w:tcW w:w="3645" w:type="dxa"/>
            <w:tcBorders>
              <w:top w:val="single" w:sz="4" w:space="0" w:color="auto"/>
              <w:left w:val="nil"/>
              <w:bottom w:val="single" w:sz="4"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 xml:space="preserve">Kỹ thuật điều hòa không khí </w:t>
            </w:r>
          </w:p>
        </w:tc>
        <w:tc>
          <w:tcPr>
            <w:tcW w:w="994" w:type="dxa"/>
            <w:tcBorders>
              <w:top w:val="single" w:sz="4" w:space="0" w:color="auto"/>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single" w:sz="4" w:space="0" w:color="auto"/>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24" w:type="dxa"/>
            <w:tcBorders>
              <w:top w:val="single" w:sz="4" w:space="0" w:color="auto"/>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43</w:t>
            </w:r>
          </w:p>
        </w:tc>
        <w:tc>
          <w:tcPr>
            <w:tcW w:w="1699" w:type="dxa"/>
            <w:tcBorders>
              <w:top w:val="single" w:sz="4" w:space="0" w:color="auto"/>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18</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Kỹ thuật lạnh</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43</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19</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Vận hành và bảo trì hệ thống lạnh</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single" w:sz="4" w:space="0" w:color="auto"/>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20</w:t>
            </w:r>
          </w:p>
        </w:tc>
        <w:tc>
          <w:tcPr>
            <w:tcW w:w="3645" w:type="dxa"/>
            <w:tcBorders>
              <w:top w:val="single" w:sz="4" w:space="0" w:color="auto"/>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Trang bị điện hệ thống lạnh</w:t>
            </w:r>
          </w:p>
        </w:tc>
        <w:tc>
          <w:tcPr>
            <w:tcW w:w="99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color w:val="FF0000"/>
                <w:sz w:val="26"/>
                <w:szCs w:val="26"/>
              </w:rPr>
              <w:t>28</w:t>
            </w:r>
          </w:p>
        </w:tc>
        <w:tc>
          <w:tcPr>
            <w:tcW w:w="1699"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21</w:t>
            </w:r>
          </w:p>
        </w:tc>
        <w:tc>
          <w:tcPr>
            <w:tcW w:w="3645" w:type="dxa"/>
            <w:tcBorders>
              <w:top w:val="nil"/>
              <w:left w:val="nil"/>
              <w:bottom w:val="single" w:sz="4"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Kỹ thuật sấy</w:t>
            </w:r>
          </w:p>
        </w:tc>
        <w:tc>
          <w:tcPr>
            <w:tcW w:w="99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4"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color w:val="FF0000"/>
                <w:sz w:val="26"/>
                <w:szCs w:val="26"/>
              </w:rPr>
              <w:t>2</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22</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Thực tập Gò – Hàn</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23</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Lạnh cơ bản</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120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24</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Hệ thống máy lạnh dân dụng và thương nghiệp</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59"/>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25</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Hệ thống điều hoà không khí cục bộ</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5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26</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Hệ thống lạnh công nghiệp</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FF0000"/>
                <w:sz w:val="26"/>
                <w:szCs w:val="26"/>
              </w:rPr>
              <w:t>90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27</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Thực tập Trang bị điện hệ thống Nhiệt lạnh</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28</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Đồ án 1</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29</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Đồ án 2</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79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45</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30</w:t>
            </w:r>
          </w:p>
        </w:tc>
        <w:tc>
          <w:tcPr>
            <w:tcW w:w="364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Thực tập tốt nghiệp</w:t>
            </w:r>
          </w:p>
        </w:tc>
        <w:tc>
          <w:tcPr>
            <w:tcW w:w="99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795" w:type="dxa"/>
            <w:tcBorders>
              <w:top w:val="single" w:sz="4" w:space="0" w:color="auto"/>
              <w:left w:val="single" w:sz="4" w:space="0" w:color="auto"/>
              <w:bottom w:val="single" w:sz="4" w:space="0" w:color="auto"/>
              <w:right w:val="single" w:sz="4" w:space="0" w:color="auto"/>
            </w:tcBorders>
            <w:noWrap/>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270</w:t>
            </w:r>
          </w:p>
        </w:tc>
        <w:tc>
          <w:tcPr>
            <w:tcW w:w="9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single" w:sz="4" w:space="0" w:color="auto"/>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sz w:val="26"/>
                <w:szCs w:val="26"/>
              </w:rPr>
              <w:t>II.3</w:t>
            </w:r>
          </w:p>
        </w:tc>
        <w:tc>
          <w:tcPr>
            <w:tcW w:w="3645" w:type="dxa"/>
            <w:tcBorders>
              <w:top w:val="single" w:sz="4" w:space="0" w:color="auto"/>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b/>
                <w:bCs/>
                <w:sz w:val="26"/>
                <w:szCs w:val="26"/>
              </w:rPr>
            </w:pPr>
            <w:r w:rsidRPr="00503A09">
              <w:rPr>
                <w:rFonts w:ascii="Times New Roman" w:hAnsi="Times New Roman" w:cs="Times New Roman"/>
                <w:b/>
                <w:bCs/>
                <w:sz w:val="26"/>
                <w:szCs w:val="26"/>
              </w:rPr>
              <w:t>Học phần tự chọn</w:t>
            </w:r>
          </w:p>
        </w:tc>
        <w:tc>
          <w:tcPr>
            <w:tcW w:w="99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8</w:t>
            </w:r>
          </w:p>
        </w:tc>
        <w:tc>
          <w:tcPr>
            <w:tcW w:w="79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180</w:t>
            </w:r>
          </w:p>
        </w:tc>
        <w:tc>
          <w:tcPr>
            <w:tcW w:w="924"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56</w:t>
            </w:r>
          </w:p>
        </w:tc>
        <w:tc>
          <w:tcPr>
            <w:tcW w:w="1699"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120</w:t>
            </w:r>
          </w:p>
        </w:tc>
        <w:tc>
          <w:tcPr>
            <w:tcW w:w="965" w:type="dxa"/>
            <w:tcBorders>
              <w:top w:val="single" w:sz="4" w:space="0" w:color="auto"/>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4</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31</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Xây dựng trạm lạnh</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32</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Lò hơi</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28</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33</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sz w:val="26"/>
                <w:szCs w:val="26"/>
              </w:rPr>
            </w:pPr>
            <w:r w:rsidRPr="00503A09">
              <w:rPr>
                <w:rFonts w:ascii="Times New Roman" w:hAnsi="Times New Roman" w:cs="Times New Roman"/>
                <w:sz w:val="26"/>
                <w:szCs w:val="26"/>
              </w:rPr>
              <w:t>Thực tập điều khiển tự động HTL</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34</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jc w:val="both"/>
              <w:rPr>
                <w:rFonts w:ascii="Times New Roman" w:hAnsi="Times New Roman" w:cs="Times New Roman"/>
                <w:sz w:val="26"/>
                <w:szCs w:val="26"/>
              </w:rPr>
            </w:pPr>
            <w:r w:rsidRPr="00503A09">
              <w:rPr>
                <w:rFonts w:ascii="Times New Roman" w:hAnsi="Times New Roman" w:cs="Times New Roman"/>
                <w:sz w:val="26"/>
                <w:szCs w:val="26"/>
              </w:rPr>
              <w:t>Chuyên đề máy lạnh</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795" w:type="dxa"/>
            <w:tcBorders>
              <w:top w:val="nil"/>
              <w:left w:val="nil"/>
              <w:bottom w:val="single" w:sz="8" w:space="0" w:color="auto"/>
              <w:right w:val="single" w:sz="8" w:space="0" w:color="auto"/>
            </w:tcBorders>
            <w:noWrap/>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color w:val="FF0000"/>
                <w:sz w:val="26"/>
                <w:szCs w:val="26"/>
              </w:rPr>
            </w:pPr>
            <w:r w:rsidRPr="00503A09">
              <w:rPr>
                <w:rFonts w:ascii="Times New Roman" w:hAnsi="Times New Roman" w:cs="Times New Roman"/>
                <w:color w:val="FF0000"/>
                <w:sz w:val="26"/>
                <w:szCs w:val="26"/>
              </w:rPr>
              <w:t>0</w:t>
            </w:r>
          </w:p>
        </w:tc>
      </w:tr>
      <w:tr w:rsidR="00027751" w:rsidRPr="00503A09">
        <w:trPr>
          <w:trHeight w:val="567"/>
        </w:trPr>
        <w:tc>
          <w:tcPr>
            <w:tcW w:w="780" w:type="dxa"/>
            <w:tcBorders>
              <w:top w:val="nil"/>
              <w:left w:val="single" w:sz="8" w:space="0" w:color="auto"/>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sz w:val="26"/>
                <w:szCs w:val="26"/>
              </w:rPr>
            </w:pPr>
            <w:r w:rsidRPr="00503A09">
              <w:rPr>
                <w:rFonts w:ascii="Times New Roman" w:hAnsi="Times New Roman" w:cs="Times New Roman"/>
                <w:sz w:val="26"/>
                <w:szCs w:val="26"/>
              </w:rPr>
              <w:t> </w:t>
            </w:r>
          </w:p>
        </w:tc>
        <w:tc>
          <w:tcPr>
            <w:tcW w:w="3645" w:type="dxa"/>
            <w:tcBorders>
              <w:top w:val="nil"/>
              <w:left w:val="nil"/>
              <w:bottom w:val="single" w:sz="8" w:space="0" w:color="auto"/>
              <w:right w:val="single" w:sz="8" w:space="0" w:color="auto"/>
            </w:tcBorders>
            <w:vAlign w:val="center"/>
          </w:tcPr>
          <w:p w:rsidR="00027751" w:rsidRPr="00503A09" w:rsidRDefault="00027751" w:rsidP="00C01A21">
            <w:pP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9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90</w:t>
            </w:r>
          </w:p>
        </w:tc>
        <w:tc>
          <w:tcPr>
            <w:tcW w:w="79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color w:val="000000"/>
                <w:sz w:val="26"/>
                <w:szCs w:val="26"/>
              </w:rPr>
            </w:pPr>
            <w:r w:rsidRPr="00503A09">
              <w:rPr>
                <w:rFonts w:ascii="Times New Roman" w:hAnsi="Times New Roman" w:cs="Times New Roman"/>
                <w:b/>
                <w:bCs/>
                <w:color w:val="FF0000"/>
                <w:sz w:val="26"/>
                <w:szCs w:val="26"/>
              </w:rPr>
              <w:t>1995</w:t>
            </w:r>
          </w:p>
        </w:tc>
        <w:tc>
          <w:tcPr>
            <w:tcW w:w="924"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FF0000"/>
                <w:sz w:val="26"/>
                <w:szCs w:val="26"/>
              </w:rPr>
              <w:t>781</w:t>
            </w:r>
          </w:p>
        </w:tc>
        <w:tc>
          <w:tcPr>
            <w:tcW w:w="1699"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FF0000"/>
                <w:sz w:val="26"/>
                <w:szCs w:val="26"/>
              </w:rPr>
              <w:t>1170</w:t>
            </w:r>
          </w:p>
        </w:tc>
        <w:tc>
          <w:tcPr>
            <w:tcW w:w="965" w:type="dxa"/>
            <w:tcBorders>
              <w:top w:val="nil"/>
              <w:left w:val="nil"/>
              <w:bottom w:val="single" w:sz="8" w:space="0" w:color="auto"/>
              <w:right w:val="single" w:sz="8" w:space="0" w:color="auto"/>
            </w:tcBorders>
            <w:vAlign w:val="center"/>
          </w:tcPr>
          <w:p w:rsidR="00027751" w:rsidRPr="00503A09" w:rsidRDefault="00027751" w:rsidP="00C01A21">
            <w:pPr>
              <w:jc w:val="center"/>
              <w:rPr>
                <w:rFonts w:ascii="Times New Roman" w:hAnsi="Times New Roman" w:cs="Times New Roman"/>
                <w:b/>
                <w:bCs/>
                <w:sz w:val="26"/>
                <w:szCs w:val="26"/>
              </w:rPr>
            </w:pPr>
            <w:r w:rsidRPr="00503A09">
              <w:rPr>
                <w:rFonts w:ascii="Times New Roman" w:hAnsi="Times New Roman" w:cs="Times New Roman"/>
                <w:b/>
                <w:bCs/>
                <w:color w:val="FF0000"/>
                <w:sz w:val="26"/>
                <w:szCs w:val="26"/>
              </w:rPr>
              <w:t>44</w:t>
            </w:r>
          </w:p>
        </w:tc>
      </w:tr>
    </w:tbl>
    <w:p w:rsidR="00027751" w:rsidRPr="00503A09" w:rsidRDefault="00027751" w:rsidP="00B7148B">
      <w:pPr>
        <w:spacing w:before="240"/>
        <w:jc w:val="both"/>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4. Hướng dẫn sử dụng chương trình:</w:t>
      </w:r>
    </w:p>
    <w:p w:rsidR="00027751" w:rsidRPr="00503A09" w:rsidRDefault="00027751" w:rsidP="00B7148B">
      <w:pPr>
        <w:spacing w:before="120"/>
        <w:jc w:val="both"/>
        <w:rPr>
          <w:rFonts w:ascii="Times New Roman" w:hAnsi="Times New Roman" w:cs="Times New Roman"/>
          <w:sz w:val="26"/>
          <w:szCs w:val="26"/>
          <w:lang w:val="de-DE"/>
        </w:rPr>
      </w:pPr>
      <w:r w:rsidRPr="00503A09">
        <w:rPr>
          <w:rFonts w:ascii="Times New Roman" w:hAnsi="Times New Roman" w:cs="Times New Roman"/>
          <w:i/>
          <w:iCs/>
          <w:sz w:val="26"/>
          <w:szCs w:val="26"/>
          <w:lang w:val="pt-BR"/>
        </w:rPr>
        <w:t xml:space="preserve">4.1. </w:t>
      </w:r>
      <w:r w:rsidRPr="00503A09">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027751" w:rsidRPr="00503A09" w:rsidRDefault="00027751" w:rsidP="00B7148B">
      <w:pPr>
        <w:spacing w:before="120"/>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 xml:space="preserve">4.2. Hướng dẫn xác định nội dung và thời gian cho các hoạt động ngoại khóa:  </w:t>
      </w:r>
    </w:p>
    <w:p w:rsidR="00027751" w:rsidRPr="00503A09" w:rsidRDefault="00027751" w:rsidP="00B7148B">
      <w:pPr>
        <w:spacing w:before="120"/>
        <w:ind w:firstLine="51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27751" w:rsidRPr="00503A09" w:rsidRDefault="00027751" w:rsidP="00B7148B">
      <w:pPr>
        <w:spacing w:before="120"/>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4.3. Hướng dẫn kiểm tra hết học phần:</w:t>
      </w:r>
    </w:p>
    <w:p w:rsidR="00027751" w:rsidRPr="00503A09" w:rsidRDefault="00027751" w:rsidP="00B7148B">
      <w:pPr>
        <w:spacing w:before="120"/>
        <w:ind w:firstLine="51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027751" w:rsidRPr="00503A09" w:rsidRDefault="00027751" w:rsidP="00B7148B">
      <w:pPr>
        <w:spacing w:before="120"/>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4.4. Hướng dẫn xét công nhận tốt nghiệp:</w:t>
      </w:r>
    </w:p>
    <w:p w:rsidR="00027751" w:rsidRPr="00503A09" w:rsidRDefault="00027751" w:rsidP="00B7148B">
      <w:pPr>
        <w:spacing w:before="120"/>
        <w:ind w:firstLine="51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027751" w:rsidRPr="00503A09" w:rsidRDefault="00027751" w:rsidP="00B7148B">
      <w:pPr>
        <w:spacing w:before="120"/>
        <w:ind w:firstLine="51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027751" w:rsidRPr="00503A09" w:rsidRDefault="00027751" w:rsidP="00B7148B">
      <w:pPr>
        <w:spacing w:before="120"/>
        <w:ind w:firstLine="51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027751" w:rsidRPr="00503A09" w:rsidRDefault="00027751" w:rsidP="00B7148B">
      <w:pPr>
        <w:spacing w:before="120"/>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4.5. Các chú ý khác (nếu có)</w:t>
      </w:r>
    </w:p>
    <w:p w:rsidR="00027751" w:rsidRPr="00503A09" w:rsidRDefault="00027751" w:rsidP="00B7148B">
      <w:pPr>
        <w:tabs>
          <w:tab w:val="center" w:pos="6804"/>
        </w:tabs>
        <w:spacing w:before="120" w:after="80"/>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ab/>
        <w:t>Thành phố Hồ Chí Minh, ngày       tháng       năm 2017</w:t>
      </w:r>
    </w:p>
    <w:p w:rsidR="00027751" w:rsidRPr="00503A09" w:rsidRDefault="00027751" w:rsidP="00B7148B">
      <w:pPr>
        <w:tabs>
          <w:tab w:val="center" w:pos="6804"/>
        </w:tabs>
        <w:spacing w:after="240"/>
        <w:jc w:val="both"/>
        <w:rPr>
          <w:rFonts w:ascii="Times New Roman" w:hAnsi="Times New Roman" w:cs="Times New Roman"/>
          <w:b/>
          <w:bCs/>
          <w:sz w:val="26"/>
          <w:szCs w:val="26"/>
          <w:lang w:val="pt-BR"/>
        </w:rPr>
      </w:pPr>
      <w:r w:rsidRPr="00503A09">
        <w:rPr>
          <w:rFonts w:ascii="Times New Roman" w:hAnsi="Times New Roman" w:cs="Times New Roman"/>
          <w:i/>
          <w:iCs/>
          <w:sz w:val="26"/>
          <w:szCs w:val="26"/>
          <w:lang w:val="pt-BR"/>
        </w:rPr>
        <w:tab/>
      </w:r>
      <w:r w:rsidRPr="00503A09">
        <w:rPr>
          <w:rFonts w:ascii="Times New Roman" w:hAnsi="Times New Roman" w:cs="Times New Roman"/>
          <w:b/>
          <w:bCs/>
          <w:sz w:val="26"/>
          <w:szCs w:val="26"/>
          <w:lang w:val="pt-BR"/>
        </w:rPr>
        <w:t>HIỆU TRƯỞNG</w:t>
      </w:r>
    </w:p>
    <w:p w:rsidR="00027751" w:rsidRPr="00503A09" w:rsidRDefault="00027751" w:rsidP="00480B86">
      <w:pPr>
        <w:ind w:left="780"/>
        <w:jc w:val="center"/>
        <w:rPr>
          <w:rFonts w:ascii="Times New Roman" w:hAnsi="Times New Roman" w:cs="Times New Roman"/>
          <w:b/>
          <w:bCs/>
          <w:sz w:val="26"/>
          <w:szCs w:val="26"/>
          <w:lang w:val="fr-FR"/>
        </w:rPr>
        <w:sectPr w:rsidR="00027751" w:rsidRPr="00503A09" w:rsidSect="00503A09">
          <w:footerReference w:type="first" r:id="rId7"/>
          <w:type w:val="continuous"/>
          <w:pgSz w:w="11907" w:h="16839" w:code="9"/>
          <w:pgMar w:top="851" w:right="851" w:bottom="851" w:left="1588" w:header="720" w:footer="720" w:gutter="0"/>
          <w:cols w:space="720"/>
          <w:titlePg/>
          <w:docGrid w:linePitch="360"/>
        </w:sectPr>
      </w:pPr>
    </w:p>
    <w:p w:rsidR="00027751" w:rsidRPr="00503A09" w:rsidRDefault="00027751" w:rsidP="00025C19">
      <w:pPr>
        <w:rPr>
          <w:rFonts w:ascii="Times New Roman" w:hAnsi="Times New Roman" w:cs="Times New Roman"/>
          <w:sz w:val="26"/>
          <w:szCs w:val="26"/>
        </w:rPr>
      </w:pPr>
    </w:p>
    <w:p w:rsidR="00027751" w:rsidRPr="00503A09" w:rsidRDefault="00027751" w:rsidP="00025C19">
      <w:pPr>
        <w:tabs>
          <w:tab w:val="left" w:pos="1380"/>
        </w:tabs>
        <w:rPr>
          <w:rFonts w:ascii="Times New Roman" w:hAnsi="Times New Roman" w:cs="Times New Roman"/>
          <w:sz w:val="26"/>
          <w:szCs w:val="26"/>
        </w:rPr>
      </w:pPr>
      <w:r w:rsidRPr="00503A09">
        <w:rPr>
          <w:rFonts w:ascii="Times New Roman" w:hAnsi="Times New Roman" w:cs="Times New Roman"/>
          <w:sz w:val="26"/>
          <w:szCs w:val="26"/>
        </w:rPr>
        <w:tab/>
      </w:r>
    </w:p>
    <w:p w:rsidR="00027751" w:rsidRPr="00503A09" w:rsidRDefault="00027751" w:rsidP="00025C19">
      <w:pPr>
        <w:rPr>
          <w:rFonts w:ascii="Times New Roman" w:hAnsi="Times New Roman" w:cs="Times New Roman"/>
          <w:sz w:val="26"/>
          <w:szCs w:val="26"/>
        </w:rPr>
      </w:pPr>
    </w:p>
    <w:p w:rsidR="00027751" w:rsidRPr="00503A09" w:rsidRDefault="00027751" w:rsidP="00025C19">
      <w:pPr>
        <w:rPr>
          <w:rFonts w:ascii="Times New Roman" w:hAnsi="Times New Roman" w:cs="Times New Roman"/>
          <w:sz w:val="26"/>
          <w:szCs w:val="26"/>
        </w:rPr>
        <w:sectPr w:rsidR="00027751" w:rsidRPr="00503A09" w:rsidSect="00503A09">
          <w:pgSz w:w="16839" w:h="11907" w:orient="landscape" w:code="9"/>
          <w:pgMar w:top="851" w:right="851" w:bottom="1588" w:left="2520" w:header="720" w:footer="720" w:gutter="0"/>
          <w:cols w:space="720"/>
          <w:titlePg/>
          <w:docGrid w:linePitch="360"/>
        </w:sectPr>
      </w:pPr>
    </w:p>
    <w:p w:rsidR="00027751" w:rsidRPr="00503A09" w:rsidRDefault="00027751" w:rsidP="00C01A21">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C01A21">
      <w:pPr>
        <w:jc w:val="center"/>
        <w:rPr>
          <w:rFonts w:ascii="Times New Roman" w:hAnsi="Times New Roman" w:cs="Times New Roman"/>
          <w:i/>
          <w:iCs/>
          <w:sz w:val="26"/>
          <w:szCs w:val="26"/>
          <w:lang w:val="pt-BR"/>
        </w:rPr>
      </w:pPr>
    </w:p>
    <w:p w:rsidR="00027751" w:rsidRPr="00503A09" w:rsidRDefault="00027751" w:rsidP="00C01A21">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rPr>
        <w:t>AN TOÀN LAO ĐỘNG VÀ VỆ SINH CÔNG NGHIỆP</w:t>
      </w:r>
    </w:p>
    <w:p w:rsidR="00027751" w:rsidRPr="00503A09" w:rsidRDefault="00027751" w:rsidP="00C01A21">
      <w:pPr>
        <w:spacing w:line="360" w:lineRule="auto"/>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08</w:t>
      </w:r>
    </w:p>
    <w:p w:rsidR="00027751" w:rsidRPr="00503A09" w:rsidRDefault="00027751" w:rsidP="00C01A21">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02 giờ)</w:t>
      </w:r>
      <w:r w:rsidRPr="00503A09">
        <w:rPr>
          <w:rFonts w:ascii="Times New Roman" w:hAnsi="Times New Roman" w:cs="Times New Roman"/>
          <w:color w:val="000000"/>
          <w:sz w:val="26"/>
          <w:szCs w:val="26"/>
        </w:rPr>
        <w:t xml:space="preserve"> </w:t>
      </w:r>
    </w:p>
    <w:p w:rsidR="00027751" w:rsidRPr="00503A09" w:rsidRDefault="00027751" w:rsidP="00503A09">
      <w:pPr>
        <w:pStyle w:val="ListParagraph"/>
        <w:numPr>
          <w:ilvl w:val="0"/>
          <w:numId w:val="28"/>
        </w:numPr>
        <w:tabs>
          <w:tab w:val="left" w:pos="397"/>
        </w:tabs>
        <w:spacing w:line="360" w:lineRule="auto"/>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C01A21">
      <w:pPr>
        <w:pStyle w:val="ListParagraph"/>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w:t>
      </w:r>
      <w:r w:rsidRPr="00503A09">
        <w:rPr>
          <w:rFonts w:ascii="Times New Roman" w:hAnsi="Times New Roman" w:cs="Times New Roman"/>
          <w:color w:val="000000"/>
          <w:sz w:val="26"/>
          <w:szCs w:val="26"/>
        </w:rPr>
        <w:t>Môn học An toàn lao động và vệ sinh công nghiệp là môn đầu tiên trong khối các môn cơ sở và thường được bố trí học ngay từ học kỳ I năm thứ nhất của chương trình đào tạo các ngành kỹ thuật</w:t>
      </w:r>
    </w:p>
    <w:p w:rsidR="00027751" w:rsidRPr="00503A09" w:rsidRDefault="00027751" w:rsidP="00C01A21">
      <w:p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 Tính chất: Là môn học thuộc chýõng trình bắt buộc.</w:t>
      </w:r>
    </w:p>
    <w:p w:rsidR="00027751" w:rsidRPr="00503A09" w:rsidRDefault="00027751" w:rsidP="00503A09">
      <w:pPr>
        <w:pStyle w:val="ListParagraph"/>
        <w:numPr>
          <w:ilvl w:val="0"/>
          <w:numId w:val="28"/>
        </w:numPr>
        <w:tabs>
          <w:tab w:val="left" w:pos="397"/>
        </w:tabs>
        <w:spacing w:line="360" w:lineRule="auto"/>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C01A21">
      <w:p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ab/>
        <w:t xml:space="preserve">- Kiến thức: </w:t>
      </w:r>
    </w:p>
    <w:p w:rsidR="00027751" w:rsidRPr="00503A09" w:rsidRDefault="00027751" w:rsidP="00503A09">
      <w:pPr>
        <w:pStyle w:val="ListParagraph"/>
        <w:numPr>
          <w:ilvl w:val="0"/>
          <w:numId w:val="56"/>
        </w:numPr>
        <w:tabs>
          <w:tab w:val="left" w:pos="709"/>
        </w:tabs>
        <w:spacing w:line="360" w:lineRule="auto"/>
        <w:ind w:left="990"/>
        <w:jc w:val="both"/>
        <w:rPr>
          <w:rFonts w:ascii="Times New Roman" w:hAnsi="Times New Roman" w:cs="Times New Roman"/>
          <w:sz w:val="26"/>
          <w:szCs w:val="26"/>
          <w:lang w:val="pt-BR"/>
        </w:rPr>
      </w:pPr>
      <w:r w:rsidRPr="00503A09">
        <w:rPr>
          <w:rFonts w:ascii="Times New Roman" w:hAnsi="Times New Roman" w:cs="Times New Roman"/>
          <w:color w:val="000000"/>
          <w:sz w:val="26"/>
          <w:szCs w:val="26"/>
        </w:rPr>
        <w:t>Sinh viên được trang bị các Kiến thức chuyên môn trong lãnh vực an toàn điện như: các khái niệm cơ bản; các phương pháp vận hành thiết bị điện và hệ thống lạnh và mạng điện an toàn.</w:t>
      </w:r>
    </w:p>
    <w:p w:rsidR="00027751" w:rsidRPr="00503A09" w:rsidRDefault="00027751" w:rsidP="00503A09">
      <w:pPr>
        <w:pStyle w:val="ListParagraph"/>
        <w:numPr>
          <w:ilvl w:val="0"/>
          <w:numId w:val="56"/>
        </w:numPr>
        <w:tabs>
          <w:tab w:val="left" w:pos="709"/>
        </w:tabs>
        <w:spacing w:line="360" w:lineRule="auto"/>
        <w:ind w:left="990"/>
        <w:jc w:val="both"/>
        <w:rPr>
          <w:rFonts w:ascii="Times New Roman" w:hAnsi="Times New Roman" w:cs="Times New Roman"/>
          <w:sz w:val="26"/>
          <w:szCs w:val="26"/>
          <w:lang w:val="pt-BR"/>
        </w:rPr>
      </w:pPr>
      <w:r w:rsidRPr="00503A09">
        <w:rPr>
          <w:rFonts w:ascii="Times New Roman" w:hAnsi="Times New Roman" w:cs="Times New Roman"/>
          <w:color w:val="000000"/>
          <w:sz w:val="26"/>
          <w:szCs w:val="26"/>
        </w:rPr>
        <w:t xml:space="preserve">Các biện pháp phòng chống nguy hiểm điện giật; các biện pháp chống sét trực tiếp và lan truyền, các biện pháp nối đất; các biện pháp bảo vệ an toàn cho thiết bị, </w:t>
      </w:r>
      <w:r w:rsidRPr="00503A09">
        <w:rPr>
          <w:rFonts w:ascii="Times New Roman" w:hAnsi="Times New Roman" w:cs="Times New Roman"/>
          <w:color w:val="000000"/>
          <w:sz w:val="26"/>
          <w:szCs w:val="26"/>
          <w:lang w:val="pt-BR"/>
        </w:rPr>
        <w:t xml:space="preserve">các biện pháp sử dụng môi chất lạnh an toàn, </w:t>
      </w:r>
      <w:r w:rsidRPr="00503A09">
        <w:rPr>
          <w:rFonts w:ascii="Times New Roman" w:hAnsi="Times New Roman" w:cs="Times New Roman"/>
          <w:color w:val="000000"/>
          <w:sz w:val="26"/>
          <w:szCs w:val="26"/>
        </w:rPr>
        <w:t>các phương pháp cứu chữa người khi có tai nạn điện.</w:t>
      </w:r>
    </w:p>
    <w:p w:rsidR="00027751" w:rsidRPr="00503A09" w:rsidRDefault="00027751" w:rsidP="00C01A21">
      <w:pPr>
        <w:spacing w:line="360" w:lineRule="auto"/>
        <w:ind w:firstLine="50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Kỹ năng: </w:t>
      </w:r>
    </w:p>
    <w:p w:rsidR="00027751" w:rsidRPr="00503A09" w:rsidRDefault="00027751" w:rsidP="00503A09">
      <w:pPr>
        <w:pStyle w:val="ListParagraph"/>
        <w:numPr>
          <w:ilvl w:val="1"/>
          <w:numId w:val="57"/>
        </w:numPr>
        <w:spacing w:line="360" w:lineRule="auto"/>
        <w:ind w:left="990" w:hanging="27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Kỹ  năng  làm  việc  nhóm,  giao  tiếp  và  khả  năng  đọc  hiểu  các  tài liệu kỹ thuật.</w:t>
      </w:r>
    </w:p>
    <w:p w:rsidR="00027751" w:rsidRPr="00503A09" w:rsidRDefault="00027751" w:rsidP="00503A09">
      <w:pPr>
        <w:pStyle w:val="ListParagraph"/>
        <w:numPr>
          <w:ilvl w:val="1"/>
          <w:numId w:val="57"/>
        </w:numPr>
        <w:spacing w:line="360" w:lineRule="auto"/>
        <w:ind w:left="990" w:hanging="27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Năng lực tự chủ và trách nhiệm: Khả năng phân tích, giải thích và lập luận, giải quyết các vấn đề liên quan đến an toàn điện, ðề xuất giải pháp an toàn cho ngýời và thiết bị.</w:t>
      </w:r>
    </w:p>
    <w:p w:rsidR="00027751" w:rsidRPr="00503A09" w:rsidRDefault="00027751" w:rsidP="00503A09">
      <w:pPr>
        <w:pStyle w:val="ListParagraph"/>
        <w:numPr>
          <w:ilvl w:val="0"/>
          <w:numId w:val="28"/>
        </w:numPr>
        <w:tabs>
          <w:tab w:val="left" w:pos="397"/>
        </w:tabs>
        <w:spacing w:line="360" w:lineRule="auto"/>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45"/>
        </w:numPr>
        <w:tabs>
          <w:tab w:val="left" w:pos="709"/>
        </w:tabs>
        <w:spacing w:line="360" w:lineRule="auto"/>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839"/>
      </w:tblGrid>
      <w:tr w:rsidR="00027751" w:rsidRPr="00503A09">
        <w:trPr>
          <w:trHeight w:val="454"/>
          <w:tblHeader/>
        </w:trPr>
        <w:tc>
          <w:tcPr>
            <w:tcW w:w="621" w:type="dxa"/>
            <w:vMerge w:val="restart"/>
            <w:vAlign w:val="center"/>
          </w:tcPr>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691" w:type="dxa"/>
            <w:vMerge w:val="restart"/>
            <w:vAlign w:val="center"/>
          </w:tcPr>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5112" w:type="dxa"/>
            <w:gridSpan w:val="4"/>
            <w:vAlign w:val="center"/>
          </w:tcPr>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trHeight w:val="1030"/>
          <w:tblHeader/>
        </w:trPr>
        <w:tc>
          <w:tcPr>
            <w:tcW w:w="621" w:type="dxa"/>
            <w:vMerge/>
          </w:tcPr>
          <w:p w:rsidR="00027751" w:rsidRPr="00503A09" w:rsidRDefault="00027751" w:rsidP="007B5C55">
            <w:pPr>
              <w:spacing w:line="240" w:lineRule="atLeast"/>
              <w:rPr>
                <w:rFonts w:ascii="Times New Roman" w:hAnsi="Times New Roman" w:cs="Times New Roman"/>
                <w:b/>
                <w:bCs/>
                <w:sz w:val="26"/>
                <w:szCs w:val="26"/>
              </w:rPr>
            </w:pPr>
          </w:p>
        </w:tc>
        <w:tc>
          <w:tcPr>
            <w:tcW w:w="3691" w:type="dxa"/>
            <w:vMerge/>
            <w:vAlign w:val="center"/>
          </w:tcPr>
          <w:p w:rsidR="00027751" w:rsidRPr="00503A09" w:rsidRDefault="00027751" w:rsidP="007B5C55">
            <w:pPr>
              <w:spacing w:line="240" w:lineRule="atLeast"/>
              <w:rPr>
                <w:rFonts w:ascii="Times New Roman" w:hAnsi="Times New Roman" w:cs="Times New Roman"/>
                <w:b/>
                <w:bCs/>
                <w:sz w:val="26"/>
                <w:szCs w:val="26"/>
              </w:rPr>
            </w:pPr>
          </w:p>
        </w:tc>
        <w:tc>
          <w:tcPr>
            <w:tcW w:w="918" w:type="dxa"/>
            <w:vAlign w:val="center"/>
          </w:tcPr>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c>
          <w:tcPr>
            <w:tcW w:w="979" w:type="dxa"/>
            <w:vAlign w:val="center"/>
          </w:tcPr>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2376" w:type="dxa"/>
            <w:vAlign w:val="center"/>
          </w:tcPr>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thực tập/ thí nghiệm/ bài tập/ thảo luận</w:t>
            </w:r>
          </w:p>
        </w:tc>
        <w:tc>
          <w:tcPr>
            <w:tcW w:w="839" w:type="dxa"/>
            <w:vAlign w:val="center"/>
          </w:tcPr>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Kiểm</w:t>
            </w:r>
          </w:p>
          <w:p w:rsidR="00027751" w:rsidRPr="00503A09" w:rsidRDefault="00027751" w:rsidP="007B5C55">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tra</w:t>
            </w:r>
          </w:p>
        </w:tc>
      </w:tr>
      <w:tr w:rsidR="00027751" w:rsidRPr="00503A09">
        <w:trPr>
          <w:trHeight w:val="1273"/>
        </w:trPr>
        <w:tc>
          <w:tcPr>
            <w:tcW w:w="621" w:type="dxa"/>
          </w:tcPr>
          <w:p w:rsidR="00027751" w:rsidRPr="00503A09" w:rsidRDefault="00027751" w:rsidP="007B5C55">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7B5C55">
            <w:pPr>
              <w:spacing w:line="240" w:lineRule="atLeast"/>
              <w:jc w:val="center"/>
              <w:rPr>
                <w:rFonts w:ascii="Times New Roman" w:hAnsi="Times New Roman" w:cs="Times New Roman"/>
                <w:sz w:val="26"/>
                <w:szCs w:val="26"/>
              </w:rPr>
            </w:pPr>
          </w:p>
          <w:p w:rsidR="00027751" w:rsidRPr="00503A09" w:rsidRDefault="00027751" w:rsidP="007B5C55">
            <w:pPr>
              <w:spacing w:line="240" w:lineRule="atLeast"/>
              <w:jc w:val="center"/>
              <w:rPr>
                <w:rFonts w:ascii="Times New Roman" w:hAnsi="Times New Roman" w:cs="Times New Roman"/>
                <w:sz w:val="26"/>
                <w:szCs w:val="26"/>
              </w:rPr>
            </w:pPr>
          </w:p>
          <w:p w:rsidR="00027751" w:rsidRPr="00503A09" w:rsidRDefault="00027751" w:rsidP="007B5C55">
            <w:pPr>
              <w:spacing w:line="360" w:lineRule="auto"/>
              <w:jc w:val="center"/>
              <w:rPr>
                <w:rFonts w:ascii="Times New Roman" w:hAnsi="Times New Roman" w:cs="Times New Roman"/>
                <w:sz w:val="26"/>
                <w:szCs w:val="26"/>
              </w:rPr>
            </w:pPr>
          </w:p>
        </w:tc>
        <w:tc>
          <w:tcPr>
            <w:tcW w:w="3691" w:type="dxa"/>
          </w:tcPr>
          <w:p w:rsidR="00027751" w:rsidRPr="00503A09" w:rsidRDefault="00027751" w:rsidP="007B5C55">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Chương 1: Tổng Quan Về Hệ Thống Vãn Bản Quy Ðịnh Của Pháp Luật Về An Toàn - Vệ Sinh Lao Ðộng</w:t>
            </w:r>
          </w:p>
        </w:tc>
        <w:tc>
          <w:tcPr>
            <w:tcW w:w="918" w:type="dxa"/>
          </w:tcPr>
          <w:p w:rsidR="00027751" w:rsidRPr="00503A09" w:rsidRDefault="00027751" w:rsidP="007B5C55">
            <w:pPr>
              <w:jc w:val="center"/>
              <w:rPr>
                <w:rFonts w:ascii="Times New Roman" w:hAnsi="Times New Roman" w:cs="Times New Roman"/>
                <w:sz w:val="26"/>
                <w:szCs w:val="26"/>
              </w:rPr>
            </w:pPr>
            <w:r w:rsidRPr="00503A09">
              <w:rPr>
                <w:rFonts w:ascii="Times New Roman" w:hAnsi="Times New Roman" w:cs="Times New Roman"/>
                <w:sz w:val="26"/>
                <w:szCs w:val="26"/>
              </w:rPr>
              <w:t>6</w:t>
            </w:r>
          </w:p>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spacing w:line="360" w:lineRule="auto"/>
              <w:jc w:val="center"/>
              <w:rPr>
                <w:rFonts w:ascii="Times New Roman" w:hAnsi="Times New Roman" w:cs="Times New Roman"/>
                <w:sz w:val="26"/>
                <w:szCs w:val="26"/>
              </w:rPr>
            </w:pPr>
          </w:p>
        </w:tc>
        <w:tc>
          <w:tcPr>
            <w:tcW w:w="979" w:type="dxa"/>
          </w:tcPr>
          <w:p w:rsidR="00027751" w:rsidRPr="00503A09" w:rsidRDefault="00027751" w:rsidP="007B5C55">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6</w:t>
            </w:r>
          </w:p>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jc w:val="center"/>
              <w:rPr>
                <w:rFonts w:ascii="Times New Roman" w:hAnsi="Times New Roman" w:cs="Times New Roman"/>
                <w:sz w:val="26"/>
                <w:szCs w:val="26"/>
              </w:rPr>
            </w:pPr>
          </w:p>
        </w:tc>
        <w:tc>
          <w:tcPr>
            <w:tcW w:w="2376" w:type="dxa"/>
          </w:tcPr>
          <w:p w:rsidR="00027751" w:rsidRPr="00503A09" w:rsidRDefault="00027751" w:rsidP="007B5C55">
            <w:pPr>
              <w:spacing w:line="360" w:lineRule="auto"/>
              <w:rPr>
                <w:rFonts w:ascii="Times New Roman" w:hAnsi="Times New Roman" w:cs="Times New Roman"/>
                <w:sz w:val="26"/>
                <w:szCs w:val="26"/>
              </w:rPr>
            </w:pPr>
          </w:p>
        </w:tc>
        <w:tc>
          <w:tcPr>
            <w:tcW w:w="839" w:type="dxa"/>
          </w:tcPr>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spacing w:line="360" w:lineRule="auto"/>
              <w:jc w:val="center"/>
              <w:rPr>
                <w:rFonts w:ascii="Times New Roman" w:hAnsi="Times New Roman" w:cs="Times New Roman"/>
                <w:sz w:val="26"/>
                <w:szCs w:val="26"/>
              </w:rPr>
            </w:pPr>
          </w:p>
        </w:tc>
      </w:tr>
      <w:tr w:rsidR="00027751" w:rsidRPr="00503A09">
        <w:trPr>
          <w:trHeight w:val="624"/>
        </w:trPr>
        <w:tc>
          <w:tcPr>
            <w:tcW w:w="621" w:type="dxa"/>
          </w:tcPr>
          <w:p w:rsidR="00027751" w:rsidRPr="00503A09" w:rsidRDefault="00027751" w:rsidP="007B5C55">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rsidP="007B5C55">
            <w:pPr>
              <w:spacing w:line="360" w:lineRule="auto"/>
              <w:jc w:val="center"/>
              <w:rPr>
                <w:rFonts w:ascii="Times New Roman" w:hAnsi="Times New Roman" w:cs="Times New Roman"/>
                <w:sz w:val="26"/>
                <w:szCs w:val="26"/>
              </w:rPr>
            </w:pPr>
          </w:p>
        </w:tc>
        <w:tc>
          <w:tcPr>
            <w:tcW w:w="3691" w:type="dxa"/>
          </w:tcPr>
          <w:p w:rsidR="00027751" w:rsidRPr="00503A09" w:rsidRDefault="00027751" w:rsidP="007B5C55">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 xml:space="preserve">Chương 2: </w:t>
            </w:r>
            <w:r w:rsidRPr="00503A09">
              <w:rPr>
                <w:rFonts w:ascii="Times New Roman" w:hAnsi="Times New Roman" w:cs="Times New Roman"/>
                <w:color w:val="000000"/>
                <w:sz w:val="26"/>
                <w:szCs w:val="26"/>
              </w:rPr>
              <w:t>Kỹ Thuật An Toàn Điện</w:t>
            </w:r>
          </w:p>
        </w:tc>
        <w:tc>
          <w:tcPr>
            <w:tcW w:w="918" w:type="dxa"/>
          </w:tcPr>
          <w:p w:rsidR="00027751" w:rsidRPr="00503A09" w:rsidRDefault="00027751" w:rsidP="007B5C55">
            <w:pPr>
              <w:jc w:val="center"/>
              <w:rPr>
                <w:rFonts w:ascii="Times New Roman" w:hAnsi="Times New Roman" w:cs="Times New Roman"/>
                <w:sz w:val="26"/>
                <w:szCs w:val="26"/>
              </w:rPr>
            </w:pPr>
            <w:r w:rsidRPr="00503A09">
              <w:rPr>
                <w:rFonts w:ascii="Times New Roman" w:hAnsi="Times New Roman" w:cs="Times New Roman"/>
                <w:sz w:val="26"/>
                <w:szCs w:val="26"/>
              </w:rPr>
              <w:t>6</w:t>
            </w:r>
          </w:p>
          <w:p w:rsidR="00027751" w:rsidRPr="00503A09" w:rsidRDefault="00027751" w:rsidP="007B5C55">
            <w:pPr>
              <w:spacing w:line="360" w:lineRule="auto"/>
              <w:jc w:val="center"/>
              <w:rPr>
                <w:rFonts w:ascii="Times New Roman" w:hAnsi="Times New Roman" w:cs="Times New Roman"/>
                <w:sz w:val="26"/>
                <w:szCs w:val="26"/>
              </w:rPr>
            </w:pPr>
          </w:p>
        </w:tc>
        <w:tc>
          <w:tcPr>
            <w:tcW w:w="979" w:type="dxa"/>
          </w:tcPr>
          <w:p w:rsidR="00027751" w:rsidRPr="00503A09" w:rsidRDefault="00027751" w:rsidP="007B5C55">
            <w:pPr>
              <w:jc w:val="center"/>
              <w:rPr>
                <w:rFonts w:ascii="Times New Roman" w:hAnsi="Times New Roman" w:cs="Times New Roman"/>
                <w:sz w:val="26"/>
                <w:szCs w:val="26"/>
              </w:rPr>
            </w:pPr>
            <w:r w:rsidRPr="00503A09">
              <w:rPr>
                <w:rFonts w:ascii="Times New Roman" w:hAnsi="Times New Roman" w:cs="Times New Roman"/>
                <w:sz w:val="26"/>
                <w:szCs w:val="26"/>
              </w:rPr>
              <w:t>5</w:t>
            </w:r>
          </w:p>
          <w:p w:rsidR="00027751" w:rsidRPr="00503A09" w:rsidRDefault="00027751" w:rsidP="007B5C55">
            <w:pPr>
              <w:jc w:val="center"/>
              <w:rPr>
                <w:rFonts w:ascii="Times New Roman" w:hAnsi="Times New Roman" w:cs="Times New Roman"/>
                <w:sz w:val="26"/>
                <w:szCs w:val="26"/>
              </w:rPr>
            </w:pPr>
          </w:p>
        </w:tc>
        <w:tc>
          <w:tcPr>
            <w:tcW w:w="2376" w:type="dxa"/>
          </w:tcPr>
          <w:p w:rsidR="00027751" w:rsidRPr="00503A09" w:rsidRDefault="00027751" w:rsidP="007B5C55">
            <w:pPr>
              <w:spacing w:line="360" w:lineRule="auto"/>
              <w:rPr>
                <w:rFonts w:ascii="Times New Roman" w:hAnsi="Times New Roman" w:cs="Times New Roman"/>
                <w:sz w:val="26"/>
                <w:szCs w:val="26"/>
              </w:rPr>
            </w:pPr>
          </w:p>
        </w:tc>
        <w:tc>
          <w:tcPr>
            <w:tcW w:w="839" w:type="dxa"/>
          </w:tcPr>
          <w:p w:rsidR="00027751" w:rsidRPr="00503A09" w:rsidRDefault="00027751" w:rsidP="007B5C55">
            <w:pPr>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7B5C55">
            <w:pPr>
              <w:spacing w:line="360" w:lineRule="auto"/>
              <w:jc w:val="center"/>
              <w:rPr>
                <w:rFonts w:ascii="Times New Roman" w:hAnsi="Times New Roman" w:cs="Times New Roman"/>
                <w:sz w:val="26"/>
                <w:szCs w:val="26"/>
              </w:rPr>
            </w:pPr>
          </w:p>
        </w:tc>
      </w:tr>
      <w:tr w:rsidR="00027751" w:rsidRPr="00503A09">
        <w:trPr>
          <w:trHeight w:val="584"/>
        </w:trPr>
        <w:tc>
          <w:tcPr>
            <w:tcW w:w="621" w:type="dxa"/>
          </w:tcPr>
          <w:p w:rsidR="00027751" w:rsidRPr="00503A09" w:rsidRDefault="00027751" w:rsidP="007B5C55">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w:t>
            </w:r>
          </w:p>
          <w:p w:rsidR="00027751" w:rsidRPr="00503A09" w:rsidRDefault="00027751" w:rsidP="007B5C55">
            <w:pPr>
              <w:spacing w:line="360" w:lineRule="auto"/>
              <w:jc w:val="center"/>
              <w:rPr>
                <w:rFonts w:ascii="Times New Roman" w:hAnsi="Times New Roman" w:cs="Times New Roman"/>
                <w:sz w:val="26"/>
                <w:szCs w:val="26"/>
              </w:rPr>
            </w:pPr>
          </w:p>
        </w:tc>
        <w:tc>
          <w:tcPr>
            <w:tcW w:w="3691" w:type="dxa"/>
          </w:tcPr>
          <w:p w:rsidR="00027751" w:rsidRPr="00503A09" w:rsidRDefault="00027751" w:rsidP="007B5C55">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color w:val="000000"/>
                <w:sz w:val="26"/>
                <w:szCs w:val="26"/>
              </w:rPr>
              <w:t>Chương 3: An Toàn Trong Hệ Thống Lạnh</w:t>
            </w:r>
          </w:p>
        </w:tc>
        <w:tc>
          <w:tcPr>
            <w:tcW w:w="918" w:type="dxa"/>
          </w:tcPr>
          <w:p w:rsidR="00027751" w:rsidRPr="00503A09" w:rsidRDefault="00027751" w:rsidP="007B5C55">
            <w:pPr>
              <w:jc w:val="center"/>
              <w:rPr>
                <w:rFonts w:ascii="Times New Roman" w:hAnsi="Times New Roman" w:cs="Times New Roman"/>
                <w:sz w:val="26"/>
                <w:szCs w:val="26"/>
              </w:rPr>
            </w:pPr>
            <w:r w:rsidRPr="00503A09">
              <w:rPr>
                <w:rFonts w:ascii="Times New Roman" w:hAnsi="Times New Roman" w:cs="Times New Roman"/>
                <w:sz w:val="26"/>
                <w:szCs w:val="26"/>
              </w:rPr>
              <w:t>10</w:t>
            </w:r>
          </w:p>
          <w:p w:rsidR="00027751" w:rsidRPr="00503A09" w:rsidRDefault="00027751" w:rsidP="007B5C55">
            <w:pPr>
              <w:spacing w:line="360" w:lineRule="auto"/>
              <w:jc w:val="center"/>
              <w:rPr>
                <w:rFonts w:ascii="Times New Roman" w:hAnsi="Times New Roman" w:cs="Times New Roman"/>
                <w:sz w:val="26"/>
                <w:szCs w:val="26"/>
              </w:rPr>
            </w:pPr>
          </w:p>
        </w:tc>
        <w:tc>
          <w:tcPr>
            <w:tcW w:w="979" w:type="dxa"/>
          </w:tcPr>
          <w:p w:rsidR="00027751" w:rsidRPr="00503A09" w:rsidRDefault="00027751" w:rsidP="007B5C55">
            <w:pPr>
              <w:jc w:val="center"/>
              <w:rPr>
                <w:rFonts w:ascii="Times New Roman" w:hAnsi="Times New Roman" w:cs="Times New Roman"/>
                <w:sz w:val="26"/>
                <w:szCs w:val="26"/>
              </w:rPr>
            </w:pPr>
            <w:r w:rsidRPr="00503A09">
              <w:rPr>
                <w:rFonts w:ascii="Times New Roman" w:hAnsi="Times New Roman" w:cs="Times New Roman"/>
                <w:sz w:val="26"/>
                <w:szCs w:val="26"/>
              </w:rPr>
              <w:t>10</w:t>
            </w:r>
          </w:p>
          <w:p w:rsidR="00027751" w:rsidRPr="00503A09" w:rsidRDefault="00027751" w:rsidP="007B5C55">
            <w:pPr>
              <w:jc w:val="center"/>
              <w:rPr>
                <w:rFonts w:ascii="Times New Roman" w:hAnsi="Times New Roman" w:cs="Times New Roman"/>
                <w:sz w:val="26"/>
                <w:szCs w:val="26"/>
              </w:rPr>
            </w:pPr>
          </w:p>
        </w:tc>
        <w:tc>
          <w:tcPr>
            <w:tcW w:w="2376" w:type="dxa"/>
          </w:tcPr>
          <w:p w:rsidR="00027751" w:rsidRPr="00503A09" w:rsidRDefault="00027751" w:rsidP="007B5C55">
            <w:pPr>
              <w:spacing w:line="360" w:lineRule="auto"/>
              <w:rPr>
                <w:rFonts w:ascii="Times New Roman" w:hAnsi="Times New Roman" w:cs="Times New Roman"/>
                <w:sz w:val="26"/>
                <w:szCs w:val="26"/>
              </w:rPr>
            </w:pPr>
          </w:p>
        </w:tc>
        <w:tc>
          <w:tcPr>
            <w:tcW w:w="839" w:type="dxa"/>
          </w:tcPr>
          <w:p w:rsidR="00027751" w:rsidRPr="00503A09" w:rsidRDefault="00027751" w:rsidP="007B5C55">
            <w:pPr>
              <w:jc w:val="center"/>
              <w:rPr>
                <w:rFonts w:ascii="Times New Roman" w:hAnsi="Times New Roman" w:cs="Times New Roman"/>
                <w:sz w:val="26"/>
                <w:szCs w:val="26"/>
              </w:rPr>
            </w:pPr>
          </w:p>
          <w:p w:rsidR="00027751" w:rsidRPr="00503A09" w:rsidRDefault="00027751" w:rsidP="007B5C55">
            <w:pPr>
              <w:spacing w:line="360" w:lineRule="auto"/>
              <w:jc w:val="center"/>
              <w:rPr>
                <w:rFonts w:ascii="Times New Roman" w:hAnsi="Times New Roman" w:cs="Times New Roman"/>
                <w:sz w:val="26"/>
                <w:szCs w:val="26"/>
              </w:rPr>
            </w:pPr>
          </w:p>
        </w:tc>
      </w:tr>
      <w:tr w:rsidR="00027751" w:rsidRPr="00503A09">
        <w:trPr>
          <w:trHeight w:val="1019"/>
        </w:trPr>
        <w:tc>
          <w:tcPr>
            <w:tcW w:w="621" w:type="dxa"/>
          </w:tcPr>
          <w:p w:rsidR="00027751" w:rsidRPr="00503A09" w:rsidRDefault="00027751" w:rsidP="007B5C55">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p w:rsidR="00027751" w:rsidRPr="00503A09" w:rsidRDefault="00027751" w:rsidP="007B5C55">
            <w:pPr>
              <w:spacing w:line="360" w:lineRule="auto"/>
              <w:jc w:val="center"/>
              <w:rPr>
                <w:rFonts w:ascii="Times New Roman" w:hAnsi="Times New Roman" w:cs="Times New Roman"/>
                <w:sz w:val="26"/>
                <w:szCs w:val="26"/>
              </w:rPr>
            </w:pPr>
          </w:p>
        </w:tc>
        <w:tc>
          <w:tcPr>
            <w:tcW w:w="3691" w:type="dxa"/>
          </w:tcPr>
          <w:p w:rsidR="00027751" w:rsidRPr="00503A09" w:rsidRDefault="00027751" w:rsidP="007B5C55">
            <w:pPr>
              <w:tabs>
                <w:tab w:val="right" w:leader="dot" w:pos="3331"/>
              </w:tabs>
              <w:spacing w:line="240" w:lineRule="atLeast"/>
              <w:jc w:val="both"/>
              <w:rPr>
                <w:rFonts w:ascii="Times New Roman" w:hAnsi="Times New Roman" w:cs="Times New Roman"/>
                <w:color w:val="000000"/>
                <w:sz w:val="26"/>
                <w:szCs w:val="26"/>
              </w:rPr>
            </w:pPr>
            <w:r w:rsidRPr="00503A09">
              <w:rPr>
                <w:rFonts w:ascii="Times New Roman" w:hAnsi="Times New Roman" w:cs="Times New Roman"/>
                <w:sz w:val="26"/>
                <w:szCs w:val="26"/>
              </w:rPr>
              <w:t>Chương 4: An Toàn Trong Vận Hành Sửa Chữa Hệ Thống Lạnh</w:t>
            </w:r>
          </w:p>
        </w:tc>
        <w:tc>
          <w:tcPr>
            <w:tcW w:w="918" w:type="dxa"/>
          </w:tcPr>
          <w:p w:rsidR="00027751" w:rsidRPr="00503A09" w:rsidRDefault="00027751" w:rsidP="007B5C55">
            <w:pPr>
              <w:spacing w:line="360" w:lineRule="auto"/>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979" w:type="dxa"/>
          </w:tcPr>
          <w:p w:rsidR="00027751" w:rsidRPr="00503A09" w:rsidRDefault="00027751" w:rsidP="007B5C55">
            <w:pPr>
              <w:jc w:val="center"/>
              <w:rPr>
                <w:rFonts w:ascii="Times New Roman" w:hAnsi="Times New Roman" w:cs="Times New Roman"/>
                <w:sz w:val="26"/>
                <w:szCs w:val="26"/>
              </w:rPr>
            </w:pPr>
            <w:r w:rsidRPr="00503A09">
              <w:rPr>
                <w:rFonts w:ascii="Times New Roman" w:hAnsi="Times New Roman" w:cs="Times New Roman"/>
                <w:sz w:val="26"/>
                <w:szCs w:val="26"/>
              </w:rPr>
              <w:t>7</w:t>
            </w:r>
          </w:p>
        </w:tc>
        <w:tc>
          <w:tcPr>
            <w:tcW w:w="2376" w:type="dxa"/>
          </w:tcPr>
          <w:p w:rsidR="00027751" w:rsidRPr="00503A09" w:rsidRDefault="00027751" w:rsidP="007B5C55">
            <w:pPr>
              <w:spacing w:line="360" w:lineRule="auto"/>
              <w:rPr>
                <w:rFonts w:ascii="Times New Roman" w:hAnsi="Times New Roman" w:cs="Times New Roman"/>
                <w:sz w:val="26"/>
                <w:szCs w:val="26"/>
              </w:rPr>
            </w:pPr>
          </w:p>
        </w:tc>
        <w:tc>
          <w:tcPr>
            <w:tcW w:w="839" w:type="dxa"/>
          </w:tcPr>
          <w:p w:rsidR="00027751" w:rsidRPr="00503A09" w:rsidRDefault="00027751" w:rsidP="007B5C55">
            <w:pPr>
              <w:spacing w:line="360" w:lineRule="auto"/>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4312" w:type="dxa"/>
            <w:gridSpan w:val="2"/>
            <w:vAlign w:val="center"/>
          </w:tcPr>
          <w:p w:rsidR="00027751" w:rsidRPr="00503A09" w:rsidRDefault="00027751" w:rsidP="007B5C55">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7B5C55">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30</w:t>
            </w:r>
          </w:p>
        </w:tc>
        <w:tc>
          <w:tcPr>
            <w:tcW w:w="979" w:type="dxa"/>
            <w:vAlign w:val="center"/>
          </w:tcPr>
          <w:p w:rsidR="00027751" w:rsidRPr="00503A09" w:rsidRDefault="00027751" w:rsidP="007B5C55">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28</w:t>
            </w:r>
          </w:p>
        </w:tc>
        <w:tc>
          <w:tcPr>
            <w:tcW w:w="2376" w:type="dxa"/>
            <w:vAlign w:val="center"/>
          </w:tcPr>
          <w:p w:rsidR="00027751" w:rsidRPr="00503A09" w:rsidRDefault="00027751" w:rsidP="007B5C55">
            <w:pPr>
              <w:spacing w:line="360" w:lineRule="auto"/>
              <w:rPr>
                <w:rFonts w:ascii="Times New Roman" w:hAnsi="Times New Roman" w:cs="Times New Roman"/>
                <w:b/>
                <w:bCs/>
                <w:sz w:val="26"/>
                <w:szCs w:val="26"/>
              </w:rPr>
            </w:pPr>
          </w:p>
        </w:tc>
        <w:tc>
          <w:tcPr>
            <w:tcW w:w="839" w:type="dxa"/>
            <w:vAlign w:val="center"/>
          </w:tcPr>
          <w:p w:rsidR="00027751" w:rsidRPr="00503A09" w:rsidRDefault="00027751" w:rsidP="007B5C55">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C01A21">
      <w:pPr>
        <w:tabs>
          <w:tab w:val="right" w:pos="426"/>
        </w:tabs>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chi tiết:</w:t>
      </w:r>
    </w:p>
    <w:p w:rsidR="00027751" w:rsidRPr="00503A09" w:rsidRDefault="00027751" w:rsidP="00C01A21">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1:    </w:t>
      </w:r>
      <w:r w:rsidRPr="00503A09">
        <w:rPr>
          <w:rFonts w:ascii="Times New Roman" w:hAnsi="Times New Roman" w:cs="Times New Roman"/>
          <w:b/>
          <w:bCs/>
          <w:sz w:val="26"/>
          <w:szCs w:val="26"/>
        </w:rPr>
        <w:t>TỔNG QUAN VỀ HỆ THỐNG VÃN BẢN QUY ÐỊNH CỦA PHÁP LUẬT VỀ AN TOÀN - VỆ SINH LAO ÐỘNG</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6 giờ</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b/>
          <w:bCs/>
          <w:sz w:val="26"/>
          <w:szCs w:val="26"/>
        </w:rPr>
        <w:t>-</w:t>
      </w:r>
      <w:r w:rsidRPr="00503A09">
        <w:rPr>
          <w:rFonts w:ascii="Times New Roman" w:hAnsi="Times New Roman" w:cs="Times New Roman"/>
          <w:sz w:val="26"/>
          <w:szCs w:val="26"/>
        </w:rPr>
        <w:t xml:space="preserve"> Hiểu được tổng quan về hệ thống văn bản quy định của pháp luật về an toàn </w:t>
      </w:r>
      <w:r w:rsidRPr="00503A09">
        <w:rPr>
          <w:rFonts w:ascii="Times New Roman" w:hAnsi="Times New Roman" w:cs="Times New Roman"/>
          <w:b/>
          <w:bCs/>
          <w:sz w:val="26"/>
          <w:szCs w:val="26"/>
        </w:rPr>
        <w:t>-</w:t>
      </w:r>
      <w:r w:rsidRPr="00503A09">
        <w:rPr>
          <w:rFonts w:ascii="Times New Roman" w:hAnsi="Times New Roman" w:cs="Times New Roman"/>
          <w:sz w:val="26"/>
          <w:szCs w:val="26"/>
        </w:rPr>
        <w:t xml:space="preserve"> vệ sinh lao động; </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b/>
          <w:bCs/>
          <w:sz w:val="26"/>
          <w:szCs w:val="26"/>
        </w:rPr>
        <w:t>-</w:t>
      </w:r>
      <w:r w:rsidRPr="00503A09">
        <w:rPr>
          <w:rFonts w:ascii="Times New Roman" w:hAnsi="Times New Roman" w:cs="Times New Roman"/>
          <w:sz w:val="26"/>
          <w:szCs w:val="26"/>
        </w:rPr>
        <w:t xml:space="preserve"> Áp dụng các quy định pháp quy của nhà nước về an toàn hệ thống lạnh; </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rPr>
        <w:t>-</w:t>
      </w:r>
      <w:r w:rsidRPr="00503A09">
        <w:rPr>
          <w:rFonts w:ascii="Times New Roman" w:hAnsi="Times New Roman" w:cs="Times New Roman"/>
          <w:sz w:val="26"/>
          <w:szCs w:val="26"/>
        </w:rPr>
        <w:t xml:space="preserve"> Có ý thức tự chấp hành các quy định về an toàn lao động và hướng dẫn mọi người cùng thực hiện..</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C01A21">
      <w:pPr>
        <w:spacing w:line="360" w:lineRule="auto"/>
        <w:ind w:firstLine="720"/>
        <w:jc w:val="both"/>
        <w:rPr>
          <w:rFonts w:ascii="Times New Roman" w:eastAsia="PMingLiU" w:hAnsi="Times New Roman" w:cs="Times New Roman"/>
          <w:color w:val="000000"/>
          <w:sz w:val="26"/>
          <w:szCs w:val="26"/>
          <w:lang w:eastAsia="zh-CN"/>
        </w:rPr>
      </w:pPr>
      <w:r w:rsidRPr="00503A09">
        <w:rPr>
          <w:rFonts w:ascii="Times New Roman" w:eastAsia="PMingLiU" w:hAnsi="Times New Roman" w:cs="Times New Roman"/>
          <w:color w:val="000000"/>
          <w:sz w:val="26"/>
          <w:szCs w:val="26"/>
          <w:lang w:eastAsia="zh-CN"/>
        </w:rPr>
        <w:t xml:space="preserve">1.1. Hệ thống văn bản quy phạm pháp luật về bảo hộ lao động, vệ sinh lao động </w:t>
      </w:r>
      <w:r w:rsidRPr="00503A09">
        <w:rPr>
          <w:rFonts w:ascii="Times New Roman" w:eastAsia="PMingLiU" w:hAnsi="Times New Roman" w:cs="Times New Roman"/>
          <w:color w:val="000000"/>
          <w:sz w:val="26"/>
          <w:szCs w:val="26"/>
          <w:lang w:eastAsia="zh-CN"/>
        </w:rPr>
        <w:tab/>
        <w:t>1.2. Các quy định của pháp luật về chính sách, chế độ bảo hộ lao động áp dụng trong doanh nghiệp</w:t>
      </w:r>
    </w:p>
    <w:p w:rsidR="00027751" w:rsidRPr="00503A09" w:rsidRDefault="00027751" w:rsidP="00C01A21">
      <w:pPr>
        <w:spacing w:line="360" w:lineRule="auto"/>
        <w:ind w:firstLine="720"/>
        <w:jc w:val="both"/>
        <w:rPr>
          <w:rFonts w:ascii="Times New Roman" w:eastAsia="PMingLiU" w:hAnsi="Times New Roman" w:cs="Times New Roman"/>
          <w:color w:val="000000"/>
          <w:sz w:val="26"/>
          <w:szCs w:val="26"/>
          <w:lang w:eastAsia="zh-CN"/>
        </w:rPr>
      </w:pPr>
      <w:r w:rsidRPr="00503A09">
        <w:rPr>
          <w:rFonts w:ascii="Times New Roman" w:eastAsia="PMingLiU" w:hAnsi="Times New Roman" w:cs="Times New Roman"/>
          <w:color w:val="000000"/>
          <w:sz w:val="26"/>
          <w:szCs w:val="26"/>
          <w:lang w:eastAsia="zh-CN"/>
        </w:rPr>
        <w:t xml:space="preserve">1.3. Quyền và nghĩa vụ của người sử dụng lao động và người lao động trong công tác an toàn vệ sinh lao động    </w:t>
      </w:r>
    </w:p>
    <w:p w:rsidR="00027751" w:rsidRPr="00503A09" w:rsidRDefault="00027751" w:rsidP="00C01A21">
      <w:pPr>
        <w:spacing w:line="360" w:lineRule="auto"/>
        <w:ind w:firstLine="720"/>
        <w:jc w:val="both"/>
        <w:rPr>
          <w:rFonts w:ascii="Times New Roman" w:eastAsia="PMingLiU" w:hAnsi="Times New Roman" w:cs="Times New Roman"/>
          <w:i/>
          <w:iCs/>
          <w:color w:val="000000"/>
          <w:sz w:val="26"/>
          <w:szCs w:val="26"/>
          <w:lang w:eastAsia="zh-CN"/>
        </w:rPr>
      </w:pPr>
      <w:r w:rsidRPr="00503A09">
        <w:rPr>
          <w:rFonts w:ascii="Times New Roman" w:eastAsia="PMingLiU" w:hAnsi="Times New Roman" w:cs="Times New Roman"/>
          <w:color w:val="000000"/>
          <w:sz w:val="26"/>
          <w:szCs w:val="26"/>
          <w:lang w:eastAsia="zh-CN"/>
        </w:rPr>
        <w:t xml:space="preserve">1.4. Các yếu tố nguy hiểm có hại trong sản xuất, các biện pháp cải thiện điều kiện lao động   </w:t>
      </w:r>
    </w:p>
    <w:p w:rsidR="00027751" w:rsidRPr="00503A09" w:rsidRDefault="00027751" w:rsidP="00C01A21">
      <w:pPr>
        <w:spacing w:line="360" w:lineRule="auto"/>
        <w:ind w:firstLine="720"/>
        <w:jc w:val="both"/>
        <w:rPr>
          <w:rFonts w:ascii="Times New Roman" w:eastAsia="PMingLiU" w:hAnsi="Times New Roman" w:cs="Times New Roman"/>
          <w:color w:val="000000"/>
          <w:sz w:val="26"/>
          <w:szCs w:val="26"/>
          <w:lang w:eastAsia="zh-CN"/>
        </w:rPr>
      </w:pPr>
      <w:r w:rsidRPr="00503A09">
        <w:rPr>
          <w:rFonts w:ascii="Times New Roman" w:eastAsia="PMingLiU" w:hAnsi="Times New Roman" w:cs="Times New Roman"/>
          <w:color w:val="000000"/>
          <w:sz w:val="26"/>
          <w:szCs w:val="26"/>
          <w:lang w:eastAsia="zh-CN"/>
        </w:rPr>
        <w:t>1.5. Tổ chức thực hiện công tác bảo hộ lao động ở cơ sở</w:t>
      </w:r>
    </w:p>
    <w:p w:rsidR="00027751" w:rsidRPr="00503A09" w:rsidRDefault="00027751" w:rsidP="00C01A21">
      <w:pPr>
        <w:spacing w:line="360" w:lineRule="auto"/>
        <w:ind w:firstLine="720"/>
        <w:jc w:val="both"/>
        <w:rPr>
          <w:rFonts w:ascii="Times New Roman" w:eastAsia="PMingLiU" w:hAnsi="Times New Roman" w:cs="Times New Roman"/>
          <w:color w:val="000000"/>
          <w:sz w:val="26"/>
          <w:szCs w:val="26"/>
          <w:lang w:eastAsia="zh-CN"/>
        </w:rPr>
      </w:pPr>
      <w:r w:rsidRPr="00503A09">
        <w:rPr>
          <w:rFonts w:ascii="Times New Roman" w:eastAsia="PMingLiU" w:hAnsi="Times New Roman" w:cs="Times New Roman"/>
          <w:color w:val="000000"/>
          <w:sz w:val="26"/>
          <w:szCs w:val="26"/>
          <w:lang w:eastAsia="zh-CN"/>
        </w:rPr>
        <w:t xml:space="preserve">1.6. Trách nhiệm và những nội dung của tổ chức công đoàn cơ sở về công tác an toàn vệ sinh lao động    </w:t>
      </w:r>
    </w:p>
    <w:p w:rsidR="00027751" w:rsidRPr="00503A09" w:rsidRDefault="00027751" w:rsidP="00C01A21">
      <w:pPr>
        <w:spacing w:line="360" w:lineRule="auto"/>
        <w:ind w:firstLine="720"/>
        <w:jc w:val="both"/>
        <w:rPr>
          <w:rFonts w:ascii="Times New Roman" w:hAnsi="Times New Roman" w:cs="Times New Roman"/>
          <w:sz w:val="26"/>
          <w:szCs w:val="26"/>
          <w:lang w:val="sv-SE"/>
        </w:rPr>
      </w:pPr>
      <w:r w:rsidRPr="00503A09">
        <w:rPr>
          <w:rFonts w:ascii="Times New Roman" w:eastAsia="PMingLiU" w:hAnsi="Times New Roman" w:cs="Times New Roman"/>
          <w:color w:val="000000"/>
          <w:sz w:val="26"/>
          <w:szCs w:val="26"/>
          <w:lang w:eastAsia="zh-CN"/>
        </w:rPr>
        <w:t xml:space="preserve">1.7. Các quy định về xử phạt hành chính về hành vi vi phạm pháp luật an toàn </w:t>
      </w:r>
      <w:r w:rsidRPr="00503A09">
        <w:rPr>
          <w:rFonts w:ascii="Times New Roman" w:eastAsia="PMingLiU" w:hAnsi="Times New Roman" w:cs="Times New Roman"/>
          <w:b/>
          <w:bCs/>
          <w:color w:val="000000"/>
          <w:sz w:val="26"/>
          <w:szCs w:val="26"/>
          <w:lang w:eastAsia="zh-CN"/>
        </w:rPr>
        <w:t>-</w:t>
      </w:r>
      <w:r w:rsidRPr="00503A09">
        <w:rPr>
          <w:rFonts w:ascii="Times New Roman" w:eastAsia="PMingLiU" w:hAnsi="Times New Roman" w:cs="Times New Roman"/>
          <w:color w:val="000000"/>
          <w:sz w:val="26"/>
          <w:szCs w:val="26"/>
          <w:lang w:eastAsia="zh-CN"/>
        </w:rPr>
        <w:t xml:space="preserve"> vệ sinh lao động</w:t>
      </w:r>
    </w:p>
    <w:p w:rsidR="00027751" w:rsidRPr="00503A09" w:rsidRDefault="00027751" w:rsidP="00C01A21">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2: </w:t>
      </w:r>
      <w:r w:rsidRPr="00503A09">
        <w:rPr>
          <w:rFonts w:ascii="Times New Roman" w:hAnsi="Times New Roman" w:cs="Times New Roman"/>
          <w:b/>
          <w:bCs/>
          <w:sz w:val="26"/>
          <w:szCs w:val="26"/>
        </w:rPr>
        <w:t>KỸ THUẬT AN TOÀN ÐIỆN</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6 giờ</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Biết phân tích dòng điện qua người trong các loại mạng điện khác nhau</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Hiểu rõ tính năng của các thiết bị bảo vệ và phạm vi ứng dụng của từng loại</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Biết giải thích các dạng tai nạn và đề xuất phương án bảo vệ người chống giật trực tiếp, chống giật gián tiếp, chống tác hại của trường điện từ và tĩnh điện</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lang w:val="de-DE"/>
        </w:rPr>
        <w:t xml:space="preserve"> </w:t>
      </w:r>
      <w:r w:rsidRPr="00503A09">
        <w:rPr>
          <w:rFonts w:ascii="Times New Roman" w:hAnsi="Times New Roman" w:cs="Times New Roman"/>
          <w:sz w:val="26"/>
          <w:szCs w:val="26"/>
        </w:rPr>
        <w:t xml:space="preserve">2.1. Những khái niệm cơ bản về an toàn điện </w:t>
      </w:r>
    </w:p>
    <w:p w:rsidR="00027751" w:rsidRPr="00503A09" w:rsidRDefault="00027751" w:rsidP="002B1B3A">
      <w:pPr>
        <w:pStyle w:val="ListParagraph"/>
        <w:numPr>
          <w:ilvl w:val="2"/>
          <w:numId w:val="25"/>
        </w:num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 xml:space="preserve">Các khái niệm cơ bản về an toàn điện </w:t>
      </w:r>
    </w:p>
    <w:p w:rsidR="00027751" w:rsidRPr="00503A09" w:rsidRDefault="00027751" w:rsidP="002B1B3A">
      <w:pPr>
        <w:pStyle w:val="ListParagraph"/>
        <w:numPr>
          <w:ilvl w:val="2"/>
          <w:numId w:val="25"/>
        </w:num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 xml:space="preserve">Các dạng tai nạn điện </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rPr>
        <w:t xml:space="preserve">2.2. Các biện pháp an toàn khi sử dụng điện </w:t>
      </w:r>
    </w:p>
    <w:p w:rsidR="00027751" w:rsidRPr="00503A09" w:rsidRDefault="00027751" w:rsidP="002B1B3A">
      <w:pPr>
        <w:pStyle w:val="ListParagraph"/>
        <w:numPr>
          <w:ilvl w:val="2"/>
          <w:numId w:val="26"/>
        </w:num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Các biện pháp tổ chức</w:t>
      </w:r>
    </w:p>
    <w:p w:rsidR="00027751" w:rsidRPr="00503A09" w:rsidRDefault="00027751" w:rsidP="002B1B3A">
      <w:pPr>
        <w:pStyle w:val="ListParagraph"/>
        <w:numPr>
          <w:ilvl w:val="2"/>
          <w:numId w:val="26"/>
        </w:num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 xml:space="preserve">Các biện pháp kỹ thuật </w:t>
      </w:r>
    </w:p>
    <w:p w:rsidR="00027751" w:rsidRPr="00503A09" w:rsidRDefault="00027751" w:rsidP="002B1B3A">
      <w:pPr>
        <w:pStyle w:val="ListParagraph"/>
        <w:numPr>
          <w:ilvl w:val="2"/>
          <w:numId w:val="26"/>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Cấp cứu người bị điện giật</w:t>
      </w:r>
    </w:p>
    <w:p w:rsidR="00027751" w:rsidRPr="00503A09" w:rsidRDefault="00027751" w:rsidP="00C01A21">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3: </w:t>
      </w:r>
      <w:r w:rsidRPr="00503A09">
        <w:rPr>
          <w:rFonts w:ascii="Times New Roman" w:hAnsi="Times New Roman" w:cs="Times New Roman"/>
          <w:b/>
          <w:bCs/>
          <w:sz w:val="26"/>
          <w:szCs w:val="26"/>
        </w:rPr>
        <w:t>AN TOÀN TRONG HỆ THỐNG LẠNH</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10 giờ</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b/>
          <w:bCs/>
          <w:sz w:val="26"/>
          <w:szCs w:val="26"/>
        </w:rPr>
        <w:t>-</w:t>
      </w:r>
      <w:r w:rsidRPr="00503A09">
        <w:rPr>
          <w:rFonts w:ascii="Times New Roman" w:hAnsi="Times New Roman" w:cs="Times New Roman"/>
          <w:sz w:val="26"/>
          <w:szCs w:val="26"/>
        </w:rPr>
        <w:t xml:space="preserve"> Hiểu được các điều khoản chung về an toàn hệ thống lạnh, môi chất lạnh máy và thiết bị, dụng cụ đo lường, an toàn, kiểm tra thử nghiệm hệ thống lạnh.</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b/>
          <w:bCs/>
          <w:sz w:val="26"/>
          <w:szCs w:val="26"/>
        </w:rPr>
        <w:t>-</w:t>
      </w:r>
      <w:r w:rsidRPr="00503A09">
        <w:rPr>
          <w:rFonts w:ascii="Times New Roman" w:hAnsi="Times New Roman" w:cs="Times New Roman"/>
          <w:sz w:val="26"/>
          <w:szCs w:val="26"/>
        </w:rPr>
        <w:t xml:space="preserve"> Áp dụng các quy định pháp quy của nhà nước về an toàn hệ thống lạnh, các quy định về khám nghiệm kỹ thuật và bảo hộ lao động.</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rPr>
        <w:t>-</w:t>
      </w:r>
      <w:r w:rsidRPr="00503A09">
        <w:rPr>
          <w:rFonts w:ascii="Times New Roman" w:hAnsi="Times New Roman" w:cs="Times New Roman"/>
          <w:sz w:val="26"/>
          <w:szCs w:val="26"/>
        </w:rPr>
        <w:t xml:space="preserve"> Có ý thức tự chấp hành các quy định về an toàn lao động và hướng dẫn mọi người cùng thực hiện. </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C01A21">
      <w:pPr>
        <w:spacing w:line="360" w:lineRule="auto"/>
        <w:ind w:firstLine="284"/>
        <w:jc w:val="both"/>
        <w:rPr>
          <w:rFonts w:ascii="Times New Roman" w:hAnsi="Times New Roman" w:cs="Times New Roman"/>
          <w:i/>
          <w:iCs/>
          <w:sz w:val="26"/>
          <w:szCs w:val="26"/>
        </w:rPr>
      </w:pPr>
      <w:r w:rsidRPr="00503A09">
        <w:rPr>
          <w:rFonts w:ascii="Times New Roman" w:hAnsi="Times New Roman" w:cs="Times New Roman"/>
          <w:sz w:val="26"/>
          <w:szCs w:val="26"/>
        </w:rPr>
        <w:t>3.1.</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 xml:space="preserve">Điều khoản chung về an toàn hệ thống lạnh  </w:t>
      </w:r>
    </w:p>
    <w:p w:rsidR="00027751" w:rsidRPr="00503A09" w:rsidRDefault="00027751" w:rsidP="00C01A21">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3.1.1.</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Môi chất lạnh trong kỹ thuật an toàn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t xml:space="preserve">  </w:t>
      </w:r>
      <w:r w:rsidRPr="00503A09">
        <w:rPr>
          <w:rFonts w:ascii="Times New Roman" w:hAnsi="Times New Roman" w:cs="Times New Roman"/>
          <w:sz w:val="26"/>
          <w:szCs w:val="26"/>
        </w:rPr>
        <w:tab/>
      </w:r>
    </w:p>
    <w:p w:rsidR="00027751" w:rsidRPr="00503A09" w:rsidRDefault="00027751" w:rsidP="00C01A21">
      <w:pPr>
        <w:spacing w:line="360" w:lineRule="auto"/>
        <w:ind w:firstLine="720"/>
        <w:jc w:val="both"/>
        <w:rPr>
          <w:rFonts w:ascii="Times New Roman" w:hAnsi="Times New Roman" w:cs="Times New Roman"/>
          <w:i/>
          <w:iCs/>
          <w:sz w:val="26"/>
          <w:szCs w:val="26"/>
        </w:rPr>
      </w:pPr>
      <w:r w:rsidRPr="00503A09">
        <w:rPr>
          <w:rFonts w:ascii="Times New Roman" w:hAnsi="Times New Roman" w:cs="Times New Roman"/>
          <w:sz w:val="26"/>
          <w:szCs w:val="26"/>
        </w:rPr>
        <w:t>3.1.2.</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 xml:space="preserve">An toàn cho máy và thiết bị </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t xml:space="preserve">   </w:t>
      </w:r>
    </w:p>
    <w:p w:rsidR="00027751" w:rsidRPr="00503A09" w:rsidRDefault="00027751" w:rsidP="00C01A21">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3.1.3.</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 xml:space="preserve">Một số quy định khác về kỹ thuật an toàn đối với hệ thống lạnh </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rPr>
        <w:t>3.2.</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Dụng cụ đo lường an toàn, kiểm tra thử nghiệm hệ thống lạnh</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rPr>
        <w:tab/>
        <w:t xml:space="preserve">3.2.1. </w:t>
      </w:r>
      <w:r w:rsidRPr="00503A09">
        <w:rPr>
          <w:rFonts w:ascii="Times New Roman" w:hAnsi="Times New Roman" w:cs="Times New Roman"/>
          <w:sz w:val="26"/>
          <w:szCs w:val="26"/>
          <w:lang w:val="pt-PT"/>
        </w:rPr>
        <w:t>Thiết bị , dụng cụ phục vụ khám xét</w:t>
      </w:r>
    </w:p>
    <w:p w:rsidR="00027751" w:rsidRPr="00503A09" w:rsidRDefault="00027751" w:rsidP="00C01A21">
      <w:pPr>
        <w:spacing w:line="360" w:lineRule="auto"/>
        <w:ind w:firstLine="284"/>
        <w:jc w:val="both"/>
        <w:rPr>
          <w:rFonts w:ascii="Times New Roman" w:hAnsi="Times New Roman" w:cs="Times New Roman"/>
          <w:sz w:val="26"/>
          <w:szCs w:val="26"/>
          <w:lang w:val="pt-PT"/>
        </w:rPr>
      </w:pPr>
      <w:r w:rsidRPr="00503A09">
        <w:rPr>
          <w:rFonts w:ascii="Times New Roman" w:hAnsi="Times New Roman" w:cs="Times New Roman"/>
          <w:sz w:val="26"/>
          <w:szCs w:val="26"/>
        </w:rPr>
        <w:tab/>
        <w:t xml:space="preserve">3.2.2. </w:t>
      </w:r>
      <w:r w:rsidRPr="00503A09">
        <w:rPr>
          <w:rFonts w:ascii="Times New Roman" w:hAnsi="Times New Roman" w:cs="Times New Roman"/>
          <w:sz w:val="26"/>
          <w:szCs w:val="26"/>
          <w:lang w:val="pt-PT"/>
        </w:rPr>
        <w:t>Thiết bị, dụng cụ phục vụ thử bền, thử kín</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lang w:val="pt-PT"/>
        </w:rPr>
        <w:tab/>
        <w:t>3.2.3. Thiết bị, dụng cụ đo lường và dụng cụ đo, kiểm tra chuyên dùng khác</w:t>
      </w:r>
      <w:r w:rsidRPr="00503A09">
        <w:rPr>
          <w:rFonts w:ascii="Times New Roman" w:hAnsi="Times New Roman" w:cs="Times New Roman"/>
          <w:i/>
          <w:iCs/>
          <w:sz w:val="26"/>
          <w:szCs w:val="26"/>
        </w:rPr>
        <w:t xml:space="preserve">                               </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rPr>
        <w:t>3.3.</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Kiểm định kỹ thuật và đăng ký sử dụng bảo hộ lao động</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rPr>
        <w:tab/>
        <w:t>3.3.1. Điều kiện kiểm định</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rPr>
        <w:tab/>
        <w:t>3.3.2. Chuẩn bị kiểm định</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sz w:val="26"/>
          <w:szCs w:val="26"/>
        </w:rPr>
        <w:tab/>
        <w:t>3.3.3. Tiến hành kiểm định</w:t>
      </w:r>
    </w:p>
    <w:p w:rsidR="00027751" w:rsidRPr="00503A09" w:rsidRDefault="00027751" w:rsidP="00C01A21">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4: </w:t>
      </w:r>
      <w:r w:rsidRPr="00503A09">
        <w:rPr>
          <w:rFonts w:ascii="Times New Roman" w:hAnsi="Times New Roman" w:cs="Times New Roman"/>
          <w:b/>
          <w:bCs/>
          <w:sz w:val="26"/>
          <w:szCs w:val="26"/>
          <w:lang w:val="de-DE"/>
        </w:rPr>
        <w:t>AN TOÀN TRONG VẬN HÀNH SỬA CHỮA HỆ THỐNG LẠNH</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8 giờ</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Trang bị cho học sinh kiến thức về cách  phòng tránh và sơ cứu khi gặp các tai nạn về môi chất lạnh, điện và một số dạng tai nạn khác</w:t>
      </w:r>
    </w:p>
    <w:p w:rsidR="00027751" w:rsidRPr="00503A09" w:rsidRDefault="00027751" w:rsidP="00C01A21">
      <w:pPr>
        <w:spacing w:line="360" w:lineRule="auto"/>
        <w:ind w:firstLine="284"/>
        <w:jc w:val="both"/>
        <w:rPr>
          <w:rFonts w:ascii="Times New Roman" w:hAnsi="Times New Roman" w:cs="Times New Roman"/>
          <w:sz w:val="26"/>
          <w:szCs w:val="26"/>
        </w:rPr>
      </w:pP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Sơ cứu được các tai nạn xảy ra về môi chất lạnh, điện và một số dạng tai nạn khác</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Có ý thức tự chấp hành các quy định về an toàn lao động và hướng dẫn mọi người cùng thực hiện.</w:t>
      </w:r>
    </w:p>
    <w:p w:rsidR="00027751" w:rsidRPr="00503A09" w:rsidRDefault="00027751" w:rsidP="00C01A21">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C01A21">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 xml:space="preserve">     4.1.</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Khái niệm chung</w:t>
      </w:r>
      <w:r w:rsidRPr="00503A09">
        <w:rPr>
          <w:rFonts w:ascii="Times New Roman" w:hAnsi="Times New Roman" w:cs="Times New Roman"/>
          <w:sz w:val="26"/>
          <w:szCs w:val="26"/>
        </w:rPr>
        <w:tab/>
      </w:r>
    </w:p>
    <w:p w:rsidR="00027751" w:rsidRPr="00503A09" w:rsidRDefault="00027751" w:rsidP="00C01A21">
      <w:pPr>
        <w:spacing w:line="360" w:lineRule="auto"/>
        <w:jc w:val="both"/>
        <w:rPr>
          <w:rFonts w:ascii="Times New Roman" w:hAnsi="Times New Roman" w:cs="Times New Roman"/>
          <w:i/>
          <w:iCs/>
          <w:sz w:val="26"/>
          <w:szCs w:val="26"/>
        </w:rPr>
      </w:pPr>
      <w:r w:rsidRPr="00503A09">
        <w:rPr>
          <w:rFonts w:ascii="Times New Roman" w:hAnsi="Times New Roman" w:cs="Times New Roman"/>
          <w:sz w:val="26"/>
          <w:szCs w:val="26"/>
        </w:rPr>
        <w:t xml:space="preserve">     4.2.</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 xml:space="preserve">An toàn môi chất lạnh: </w:t>
      </w:r>
      <w:r w:rsidRPr="00503A09">
        <w:rPr>
          <w:rFonts w:ascii="Times New Roman" w:hAnsi="Times New Roman" w:cs="Times New Roman"/>
          <w:sz w:val="26"/>
          <w:szCs w:val="26"/>
        </w:rPr>
        <w:tab/>
      </w:r>
    </w:p>
    <w:p w:rsidR="00027751" w:rsidRPr="00503A09" w:rsidRDefault="00027751" w:rsidP="00C01A21">
      <w:pPr>
        <w:spacing w:line="360" w:lineRule="auto"/>
        <w:jc w:val="both"/>
        <w:rPr>
          <w:rFonts w:ascii="Times New Roman" w:hAnsi="Times New Roman" w:cs="Times New Roman"/>
          <w:b/>
          <w:bCs/>
          <w:sz w:val="26"/>
          <w:szCs w:val="26"/>
        </w:rPr>
      </w:pPr>
      <w:r w:rsidRPr="00503A09">
        <w:rPr>
          <w:rFonts w:ascii="Times New Roman" w:hAnsi="Times New Roman" w:cs="Times New Roman"/>
          <w:sz w:val="26"/>
          <w:szCs w:val="26"/>
        </w:rPr>
        <w:t xml:space="preserve">     4.3.</w:t>
      </w:r>
      <w:r w:rsidRPr="00503A09">
        <w:rPr>
          <w:rFonts w:ascii="Times New Roman" w:hAnsi="Times New Roman" w:cs="Times New Roman"/>
          <w:b/>
          <w:bCs/>
          <w:sz w:val="26"/>
          <w:szCs w:val="26"/>
        </w:rPr>
        <w:t xml:space="preserve"> </w:t>
      </w:r>
      <w:r w:rsidRPr="00503A09">
        <w:rPr>
          <w:rFonts w:ascii="Times New Roman" w:hAnsi="Times New Roman" w:cs="Times New Roman"/>
          <w:sz w:val="26"/>
          <w:szCs w:val="26"/>
        </w:rPr>
        <w:t>Một số quy định về quy định an toàn đối với hệ thống lạnh</w:t>
      </w:r>
    </w:p>
    <w:p w:rsidR="00027751" w:rsidRPr="00503A09" w:rsidRDefault="00027751" w:rsidP="00C01A21">
      <w:pPr>
        <w:spacing w:line="360" w:lineRule="auto"/>
        <w:jc w:val="both"/>
        <w:rPr>
          <w:rFonts w:ascii="Times New Roman" w:hAnsi="Times New Roman" w:cs="Times New Roman"/>
          <w:sz w:val="26"/>
          <w:szCs w:val="26"/>
          <w:lang w:val="de-DE"/>
        </w:rPr>
      </w:pPr>
      <w:r w:rsidRPr="00503A09">
        <w:rPr>
          <w:rFonts w:ascii="Times New Roman" w:hAnsi="Times New Roman" w:cs="Times New Roman"/>
          <w:sz w:val="26"/>
          <w:szCs w:val="26"/>
        </w:rPr>
        <w:t xml:space="preserve">     4.4. Phòng tránh và sơ cứu các tai nạn khác: </w:t>
      </w:r>
    </w:p>
    <w:p w:rsidR="00027751" w:rsidRPr="00503A09" w:rsidRDefault="00027751" w:rsidP="00C01A21">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 sạch, thoáng mát</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 máy projector, micro, amli, loa, quạt</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 Học liệu, dụng cụ, nguyên vật liệu: </w:t>
      </w:r>
    </w:p>
    <w:p w:rsidR="00027751" w:rsidRPr="00503A09" w:rsidRDefault="00027751" w:rsidP="00C01A21">
      <w:pPr>
        <w:spacing w:line="360" w:lineRule="auto"/>
        <w:ind w:firstLine="426"/>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Tài liệu hướng dẫn môn học, bài học kỹ thuật an toàn.</w:t>
      </w:r>
    </w:p>
    <w:p w:rsidR="00027751" w:rsidRPr="00503A09" w:rsidRDefault="00027751" w:rsidP="00C01A21">
      <w:pPr>
        <w:spacing w:line="360" w:lineRule="auto"/>
        <w:ind w:firstLine="426"/>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Tranh hoặc đĩa ghi hình các phương pháp hô hấp nhân tạo.</w:t>
      </w:r>
    </w:p>
    <w:p w:rsidR="00027751" w:rsidRPr="00503A09" w:rsidRDefault="00027751" w:rsidP="00C01A21">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Các dụng cụ tay có bọc cách điện và các biển báo an toàn.</w:t>
      </w:r>
    </w:p>
    <w:p w:rsidR="00027751" w:rsidRPr="00503A09" w:rsidRDefault="00027751" w:rsidP="00C01A21">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Các phương tiện chữa cháy.</w:t>
      </w:r>
    </w:p>
    <w:p w:rsidR="00027751" w:rsidRPr="00503A09" w:rsidRDefault="00027751" w:rsidP="00C01A21">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Cáng dùng để cáng người bị nạn (băng-ca).</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es-ES_tradnl"/>
        </w:rPr>
        <w:t>- Vật tư y tế để sơ cứu người bị nạn</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Các điều kiện khác: wifi, máy tính</w:t>
      </w:r>
    </w:p>
    <w:p w:rsidR="00027751" w:rsidRPr="00503A09" w:rsidRDefault="00027751" w:rsidP="00C01A21">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C01A21">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C01A21">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p>
    <w:p w:rsidR="00027751" w:rsidRPr="00503A09" w:rsidRDefault="00027751" w:rsidP="002B1B3A">
      <w:pPr>
        <w:pStyle w:val="ListParagraph"/>
        <w:numPr>
          <w:ilvl w:val="0"/>
          <w:numId w:val="2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Phân biệt điện áp bước và điện áp tiếp xúc.</w:t>
      </w:r>
    </w:p>
    <w:p w:rsidR="00027751" w:rsidRPr="00503A09" w:rsidRDefault="00027751" w:rsidP="002B1B3A">
      <w:pPr>
        <w:pStyle w:val="ListParagraph"/>
        <w:numPr>
          <w:ilvl w:val="0"/>
          <w:numId w:val="2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Nêu các biện pháp chống giật trực tiếp và gián tiếp</w:t>
      </w:r>
    </w:p>
    <w:p w:rsidR="00027751" w:rsidRPr="00503A09" w:rsidRDefault="00027751" w:rsidP="002B1B3A">
      <w:pPr>
        <w:pStyle w:val="ListParagraph"/>
        <w:numPr>
          <w:ilvl w:val="0"/>
          <w:numId w:val="2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Nêu các biện pháp bảo vệ an toàn cho thiết bị chống quá dòng, chống nhiễu điện áp, nhiễu điện từ và tĩnh điện</w:t>
      </w:r>
    </w:p>
    <w:p w:rsidR="00027751" w:rsidRPr="00503A09" w:rsidRDefault="00027751" w:rsidP="002B1B3A">
      <w:pPr>
        <w:pStyle w:val="ListParagraph"/>
        <w:numPr>
          <w:ilvl w:val="0"/>
          <w:numId w:val="2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Nêu các biện pháp an toàn vận hành trong sửa chữa lạnh</w:t>
      </w:r>
    </w:p>
    <w:p w:rsidR="00027751" w:rsidRPr="00503A09" w:rsidRDefault="00027751" w:rsidP="00C01A21">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Kỹ năng:  Phân tích,  giải thích và lập luận giải quyết các vấn đề về an toàn điện và an toàn trong hệ thống lạnh</w:t>
      </w:r>
    </w:p>
    <w:p w:rsidR="00027751" w:rsidRPr="00503A09" w:rsidRDefault="00027751" w:rsidP="00C01A21">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 Kỹ  năng  làm  việc  nhóm,  giao  tiếp  và  khả  năng  đọc  hiểu  các  tài liệu kỹ thuật</w:t>
      </w:r>
    </w:p>
    <w:p w:rsidR="00027751" w:rsidRPr="00503A09" w:rsidRDefault="00027751" w:rsidP="00C01A21">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Phương pháp: </w:t>
      </w:r>
    </w:p>
    <w:p w:rsidR="00027751" w:rsidRPr="00503A09" w:rsidRDefault="00027751" w:rsidP="00C01A21">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ab/>
        <w:t xml:space="preserve">- </w:t>
      </w:r>
      <w:r w:rsidRPr="00503A09">
        <w:rPr>
          <w:rFonts w:ascii="Times New Roman" w:hAnsi="Times New Roman" w:cs="Times New Roman"/>
          <w:sz w:val="26"/>
          <w:szCs w:val="26"/>
        </w:rPr>
        <w:t>Kiểm tra – đánh giá thường xuyên</w:t>
      </w:r>
    </w:p>
    <w:p w:rsidR="00027751" w:rsidRPr="00503A09" w:rsidRDefault="00027751" w:rsidP="00C01A21">
      <w:pPr>
        <w:spacing w:line="360" w:lineRule="auto"/>
        <w:ind w:firstLine="340"/>
        <w:jc w:val="both"/>
        <w:outlineLvl w:val="0"/>
        <w:rPr>
          <w:rFonts w:ascii="Times New Roman" w:hAnsi="Times New Roman" w:cs="Times New Roman"/>
          <w:sz w:val="26"/>
          <w:szCs w:val="26"/>
          <w:lang w:val="de-DE"/>
        </w:rPr>
      </w:pPr>
      <w:r w:rsidRPr="00503A09">
        <w:rPr>
          <w:rFonts w:ascii="Times New Roman" w:hAnsi="Times New Roman" w:cs="Times New Roman"/>
          <w:sz w:val="26"/>
          <w:szCs w:val="26"/>
        </w:rPr>
        <w:tab/>
        <w:t xml:space="preserve">- </w:t>
      </w:r>
      <w:r w:rsidRPr="00503A09">
        <w:rPr>
          <w:rFonts w:ascii="Times New Roman" w:hAnsi="Times New Roman" w:cs="Times New Roman"/>
          <w:sz w:val="26"/>
          <w:szCs w:val="26"/>
          <w:lang w:val="de-DE"/>
        </w:rPr>
        <w:t>Thảo luận theo nhóm</w:t>
      </w:r>
    </w:p>
    <w:p w:rsidR="00027751" w:rsidRPr="00503A09" w:rsidRDefault="00027751" w:rsidP="00C01A21">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de-DE"/>
        </w:rPr>
        <w:tab/>
        <w:t>- Khác: theo yêu cầu của giảng viên</w:t>
      </w:r>
    </w:p>
    <w:p w:rsidR="00027751" w:rsidRPr="00503A09" w:rsidRDefault="00027751" w:rsidP="00C01A21">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rPr>
        <w:tab/>
        <w:t>- Kiểm tra – đánh giá định kỳ</w:t>
      </w:r>
    </w:p>
    <w:p w:rsidR="00027751" w:rsidRPr="00503A09" w:rsidRDefault="00027751" w:rsidP="00C01A21">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rPr>
        <w:tab/>
        <w:t xml:space="preserve">- Thi kết thúc học phần (60 phút) </w:t>
      </w:r>
      <w:r w:rsidRPr="00503A09">
        <w:rPr>
          <w:rFonts w:ascii="Times New Roman" w:hAnsi="Times New Roman" w:cs="Times New Roman"/>
          <w:sz w:val="26"/>
          <w:szCs w:val="26"/>
          <w:lang w:val="sv-SE"/>
        </w:rPr>
        <w:t>trắc nghiệm</w:t>
      </w:r>
    </w:p>
    <w:p w:rsidR="00027751" w:rsidRPr="00503A09" w:rsidRDefault="00027751" w:rsidP="00C01A21">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C01A21">
      <w:pPr>
        <w:keepNext/>
        <w:keepLines/>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Phạm vi áp dụng môn học: áp dụng cho HKI năm thứ nhất</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C01A21">
      <w:pPr>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Đối với giáo viên, giảng viên: </w:t>
      </w:r>
      <w:r w:rsidRPr="00503A09">
        <w:rPr>
          <w:rFonts w:ascii="Times New Roman" w:hAnsi="Times New Roman" w:cs="Times New Roman"/>
          <w:sz w:val="26"/>
          <w:szCs w:val="26"/>
        </w:rPr>
        <w:t xml:space="preserve">SV cần dự giờ để được cung cấp thông tin hữu ích, thảo luận nắm rõ nội dung. </w:t>
      </w:r>
    </w:p>
    <w:p w:rsidR="00027751" w:rsidRPr="00503A09" w:rsidRDefault="00027751" w:rsidP="00C01A21">
      <w:pPr>
        <w:tabs>
          <w:tab w:val="left" w:pos="3143"/>
        </w:tabs>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r>
      <w:r w:rsidRPr="00503A09">
        <w:rPr>
          <w:rFonts w:ascii="Times New Roman" w:hAnsi="Times New Roman" w:cs="Times New Roman"/>
          <w:sz w:val="26"/>
          <w:szCs w:val="26"/>
        </w:rPr>
        <w:t>Bắt buộc tham gia đủ các buổi học và làm bài tập, nếu vắng phải có lý do.</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C01A21">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 </w:t>
      </w:r>
      <w:r w:rsidRPr="00503A09">
        <w:rPr>
          <w:rFonts w:ascii="Times New Roman" w:hAnsi="Times New Roman" w:cs="Times New Roman"/>
          <w:sz w:val="26"/>
          <w:szCs w:val="26"/>
        </w:rPr>
        <w:tab/>
        <w:t>- Giáo trình An toàn ðiện, PGS. TS. Quyền Huy Ánh, NXB ÐH Quốc Gia Tp HCM, 2010.</w:t>
      </w:r>
    </w:p>
    <w:p w:rsidR="00027751" w:rsidRPr="00503A09" w:rsidRDefault="00027751" w:rsidP="00C01A21">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ab/>
        <w:t xml:space="preserve">- Quy trình kiểm ðịnh kỹ thuật an toàn hệ thống lạnh do Cục An toàn lao ðộng chủ trì biên soạn và ðýợc ban hành kèm theo Thông tý số: 07/2014/TT-BLÐTBXH ngày 06 tháng 3 nãm 2014 của Bộ Lao ðộng-Thýõng binh và Xã hội. </w:t>
      </w:r>
    </w:p>
    <w:p w:rsidR="00027751" w:rsidRPr="00503A09" w:rsidRDefault="00027751" w:rsidP="00C01A21">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5. Ghi chú và giải thích (nếu có):</w:t>
      </w:r>
    </w:p>
    <w:p w:rsidR="00027751" w:rsidRPr="00503A09" w:rsidRDefault="00027751" w:rsidP="00C01A21">
      <w:pPr>
        <w:spacing w:line="312" w:lineRule="auto"/>
        <w:jc w:val="both"/>
        <w:outlineLvl w:val="0"/>
        <w:rPr>
          <w:rFonts w:ascii="Times New Roman" w:hAnsi="Times New Roman" w:cs="Times New Roman"/>
          <w:b/>
          <w:bCs/>
          <w:sz w:val="26"/>
          <w:szCs w:val="26"/>
          <w:lang w:val="pt-BR"/>
        </w:rPr>
      </w:pPr>
    </w:p>
    <w:p w:rsidR="00027751" w:rsidRPr="00503A09" w:rsidRDefault="00027751" w:rsidP="00503A09">
      <w:pPr>
        <w:spacing w:after="160" w:line="259" w:lineRule="auto"/>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br w:type="page"/>
        <w:t>CHƯƠNG TRÌNH HỌC PHẦN</w:t>
      </w:r>
    </w:p>
    <w:p w:rsidR="00027751" w:rsidRPr="00503A09" w:rsidRDefault="00027751" w:rsidP="00AB123B">
      <w:pPr>
        <w:jc w:val="center"/>
        <w:rPr>
          <w:rFonts w:ascii="Times New Roman" w:hAnsi="Times New Roman" w:cs="Times New Roman"/>
          <w:i/>
          <w:iCs/>
          <w:sz w:val="26"/>
          <w:szCs w:val="26"/>
          <w:lang w:val="pt-BR"/>
        </w:rPr>
      </w:pPr>
    </w:p>
    <w:p w:rsidR="00027751" w:rsidRPr="00503A09" w:rsidRDefault="00027751" w:rsidP="00AB123B">
      <w:pPr>
        <w:spacing w:before="120" w:line="288" w:lineRule="auto"/>
        <w:jc w:val="both"/>
        <w:outlineLvl w:val="0"/>
        <w:rPr>
          <w:rFonts w:ascii="Times New Roman" w:hAnsi="Times New Roman" w:cs="Times New Roman"/>
          <w:b/>
          <w:bCs/>
          <w:color w:val="FF0000"/>
          <w:sz w:val="26"/>
          <w:szCs w:val="26"/>
          <w:lang w:val="vi-VN"/>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lang w:val="vi-VN"/>
        </w:rPr>
        <w:t>NHIỆT ÐỘNG LỰC HỌC KỸ THUẬT</w:t>
      </w:r>
    </w:p>
    <w:p w:rsidR="00027751" w:rsidRPr="00503A09" w:rsidRDefault="00027751" w:rsidP="00AB123B">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 xml:space="preserve"> 09</w:t>
      </w:r>
    </w:p>
    <w:p w:rsidR="00027751" w:rsidRPr="00503A09" w:rsidRDefault="00027751" w:rsidP="00AB123B">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45</w:t>
      </w:r>
      <w:r w:rsidRPr="00503A09">
        <w:rPr>
          <w:rFonts w:ascii="Times New Roman" w:hAnsi="Times New Roman" w:cs="Times New Roman"/>
          <w:sz w:val="26"/>
          <w:szCs w:val="26"/>
          <w:lang w:val="pt-BR"/>
        </w:rPr>
        <w:t xml:space="preserve"> giờ; (Lý thuyết: 43 giờ; Kiểm tra: 2 giờ)</w:t>
      </w:r>
    </w:p>
    <w:p w:rsidR="00027751" w:rsidRPr="00503A09" w:rsidRDefault="00027751" w:rsidP="00D97C14">
      <w:pPr>
        <w:pStyle w:val="ListParagraph"/>
        <w:numPr>
          <w:ilvl w:val="0"/>
          <w:numId w:val="29"/>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B123B">
      <w:pPr>
        <w:pStyle w:val="ListParagraph"/>
        <w:numPr>
          <w:ilvl w:val="0"/>
          <w:numId w:val="2"/>
        </w:numPr>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503A09">
        <w:rPr>
          <w:rFonts w:ascii="Times New Roman" w:hAnsi="Times New Roman" w:cs="Times New Roman"/>
          <w:sz w:val="26"/>
          <w:szCs w:val="26"/>
          <w:lang w:val="pt-BR"/>
        </w:rPr>
        <w:t xml:space="preserve">Vị trí:  ðýợc bố trí  ở học kỳ </w:t>
      </w:r>
      <w:r w:rsidRPr="00503A09">
        <w:rPr>
          <w:rFonts w:ascii="Times New Roman" w:hAnsi="Times New Roman" w:cs="Times New Roman"/>
          <w:sz w:val="26"/>
          <w:szCs w:val="26"/>
          <w:lang w:val="vi-VN"/>
        </w:rPr>
        <w:t>1</w:t>
      </w:r>
      <w:r w:rsidRPr="00503A09">
        <w:rPr>
          <w:rFonts w:ascii="Times New Roman" w:hAnsi="Times New Roman" w:cs="Times New Roman"/>
          <w:sz w:val="26"/>
          <w:szCs w:val="26"/>
          <w:lang w:val="pt-BR"/>
        </w:rPr>
        <w:t>.</w:t>
      </w:r>
    </w:p>
    <w:p w:rsidR="00027751" w:rsidRPr="00503A09" w:rsidRDefault="00027751" w:rsidP="00AB123B">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vi-VN"/>
        </w:rPr>
        <w:t xml:space="preserve">  </w:t>
      </w: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color w:val="000000"/>
          <w:sz w:val="26"/>
          <w:szCs w:val="26"/>
          <w:lang w:val="pt-BR"/>
        </w:rPr>
        <w:t xml:space="preserve">Là môn học </w:t>
      </w:r>
      <w:r w:rsidRPr="00503A09">
        <w:rPr>
          <w:rFonts w:ascii="Times New Roman" w:hAnsi="Times New Roman" w:cs="Times New Roman"/>
          <w:color w:val="000000"/>
          <w:sz w:val="26"/>
          <w:szCs w:val="26"/>
          <w:lang w:val="vi-VN"/>
        </w:rPr>
        <w:t>cõ sờ.</w:t>
      </w:r>
      <w:r w:rsidRPr="00503A09">
        <w:rPr>
          <w:rFonts w:ascii="Times New Roman" w:hAnsi="Times New Roman" w:cs="Times New Roman"/>
          <w:color w:val="000000"/>
          <w:sz w:val="26"/>
          <w:szCs w:val="26"/>
          <w:lang w:val="pt-BR"/>
        </w:rPr>
        <w:tab/>
      </w:r>
    </w:p>
    <w:p w:rsidR="00027751" w:rsidRPr="00503A09" w:rsidRDefault="00027751" w:rsidP="00503A09">
      <w:pPr>
        <w:pStyle w:val="ListParagraph"/>
        <w:numPr>
          <w:ilvl w:val="0"/>
          <w:numId w:val="29"/>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B123B">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 Kiến thức:  </w:t>
      </w:r>
    </w:p>
    <w:p w:rsidR="00027751" w:rsidRPr="00503A09" w:rsidRDefault="00027751" w:rsidP="00AB123B">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vi-VN"/>
        </w:rPr>
        <w:t>+</w:t>
      </w:r>
      <w:r w:rsidRPr="00503A09">
        <w:rPr>
          <w:rFonts w:ascii="Times New Roman" w:hAnsi="Times New Roman" w:cs="Times New Roman"/>
          <w:color w:val="000000"/>
          <w:sz w:val="26"/>
          <w:szCs w:val="26"/>
          <w:lang w:val="pt-BR"/>
        </w:rPr>
        <w:t xml:space="preserve"> Nắm vững ác ðịnh luật cõ bản của nhiệt ðộng học, chu trình nhiệt ðộng.</w:t>
      </w:r>
    </w:p>
    <w:p w:rsidR="00027751" w:rsidRPr="00503A09" w:rsidRDefault="00027751" w:rsidP="00AB123B">
      <w:pPr>
        <w:pStyle w:val="ListParagraph"/>
        <w:spacing w:before="120"/>
        <w:ind w:left="862"/>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w:t>
      </w:r>
      <w:r w:rsidRPr="00503A09">
        <w:rPr>
          <w:rFonts w:ascii="Times New Roman" w:hAnsi="Times New Roman" w:cs="Times New Roman"/>
          <w:color w:val="000000"/>
          <w:sz w:val="26"/>
          <w:szCs w:val="26"/>
          <w:lang w:val="pt-BR"/>
        </w:rPr>
        <w:t xml:space="preserve"> Sự thay ðổi ðặc tính cõ bản của môi chất dýới tác dụng của nhiệt nãng và các phýõng pháp xác ðịnh, tính toán nhiệt ðộng lực học..</w:t>
      </w:r>
    </w:p>
    <w:p w:rsidR="00027751" w:rsidRPr="00503A09" w:rsidRDefault="00027751" w:rsidP="00AB123B">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Kỹ năng:   Biết tra cứu và chọn chính xác các thông số trong sổ tay kỹ thuật hoặc các bảng phụ lục</w:t>
      </w:r>
    </w:p>
    <w:p w:rsidR="00027751" w:rsidRPr="00503A09" w:rsidRDefault="00027751" w:rsidP="00AB123B">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634F33">
      <w:pPr>
        <w:pStyle w:val="ListParagraph"/>
        <w:ind w:left="862" w:firstLine="38"/>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Rèn luyện tính cẩn thận, chính xác trong quá trình làm việc.</w:t>
      </w:r>
    </w:p>
    <w:p w:rsidR="00027751" w:rsidRPr="00503A09" w:rsidRDefault="00027751" w:rsidP="00503A09">
      <w:pPr>
        <w:pStyle w:val="ListParagraph"/>
        <w:numPr>
          <w:ilvl w:val="0"/>
          <w:numId w:val="29"/>
        </w:numPr>
        <w:tabs>
          <w:tab w:val="left" w:pos="709"/>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58"/>
        </w:num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p w:rsidR="00027751" w:rsidRPr="00503A09" w:rsidRDefault="00027751" w:rsidP="00634F33">
      <w:pPr>
        <w:pStyle w:val="ListParagraph"/>
        <w:tabs>
          <w:tab w:val="left" w:pos="709"/>
        </w:tabs>
        <w:spacing w:before="120"/>
        <w:ind w:left="360"/>
        <w:jc w:val="both"/>
        <w:rPr>
          <w:rFonts w:ascii="Times New Roman" w:hAnsi="Times New Roman" w:cs="Times New Roman"/>
          <w:b/>
          <w:bCs/>
          <w:sz w:val="26"/>
          <w:szCs w:val="26"/>
          <w:lang w:val="pt-BR"/>
        </w:rPr>
      </w:pPr>
    </w:p>
    <w:tbl>
      <w:tblPr>
        <w:tblW w:w="4929"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
        <w:gridCol w:w="4193"/>
        <w:gridCol w:w="972"/>
        <w:gridCol w:w="972"/>
        <w:gridCol w:w="1296"/>
        <w:gridCol w:w="1266"/>
      </w:tblGrid>
      <w:tr w:rsidR="00027751" w:rsidRPr="00503A09" w:rsidTr="000B47C1">
        <w:trPr>
          <w:cantSplit/>
          <w:trHeight w:val="561"/>
        </w:trPr>
        <w:tc>
          <w:tcPr>
            <w:tcW w:w="444" w:type="pct"/>
            <w:vMerge w:val="restart"/>
            <w:vAlign w:val="center"/>
          </w:tcPr>
          <w:p w:rsidR="00027751" w:rsidRPr="00503A09" w:rsidRDefault="00027751" w:rsidP="00DA4C60">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2196" w:type="pct"/>
            <w:vMerge w:val="restart"/>
            <w:vAlign w:val="center"/>
          </w:tcPr>
          <w:p w:rsidR="00027751" w:rsidRPr="00503A09" w:rsidRDefault="00027751" w:rsidP="00DA4C60">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360" w:type="pct"/>
            <w:gridSpan w:val="4"/>
            <w:vAlign w:val="center"/>
          </w:tcPr>
          <w:p w:rsidR="00027751" w:rsidRPr="00503A09" w:rsidRDefault="00027751" w:rsidP="00DA4C60">
            <w:pPr>
              <w:keepNext/>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0B47C1">
        <w:trPr>
          <w:cantSplit/>
        </w:trPr>
        <w:tc>
          <w:tcPr>
            <w:tcW w:w="444" w:type="pct"/>
            <w:vMerge/>
            <w:vAlign w:val="center"/>
          </w:tcPr>
          <w:p w:rsidR="00027751" w:rsidRPr="00503A09" w:rsidRDefault="00027751" w:rsidP="00DA4C60">
            <w:pPr>
              <w:jc w:val="center"/>
              <w:rPr>
                <w:rFonts w:ascii="Times New Roman" w:hAnsi="Times New Roman" w:cs="Times New Roman"/>
                <w:b/>
                <w:bCs/>
                <w:color w:val="000000"/>
                <w:sz w:val="26"/>
                <w:szCs w:val="26"/>
                <w:lang w:val="vi-VN"/>
              </w:rPr>
            </w:pPr>
          </w:p>
        </w:tc>
        <w:tc>
          <w:tcPr>
            <w:tcW w:w="2196" w:type="pct"/>
            <w:vMerge/>
            <w:vAlign w:val="center"/>
          </w:tcPr>
          <w:p w:rsidR="00027751" w:rsidRPr="00503A09" w:rsidRDefault="00027751" w:rsidP="00DA4C60">
            <w:pPr>
              <w:jc w:val="center"/>
              <w:rPr>
                <w:rFonts w:ascii="Times New Roman" w:hAnsi="Times New Roman" w:cs="Times New Roman"/>
                <w:b/>
                <w:bCs/>
                <w:color w:val="000000"/>
                <w:sz w:val="26"/>
                <w:szCs w:val="26"/>
                <w:lang w:val="vi-VN"/>
              </w:rPr>
            </w:pPr>
          </w:p>
        </w:tc>
        <w:tc>
          <w:tcPr>
            <w:tcW w:w="509" w:type="pct"/>
            <w:vAlign w:val="center"/>
          </w:tcPr>
          <w:p w:rsidR="00027751" w:rsidRPr="00503A09" w:rsidRDefault="00027751" w:rsidP="00DA4C60">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509" w:type="pct"/>
            <w:vAlign w:val="center"/>
          </w:tcPr>
          <w:p w:rsidR="00027751" w:rsidRPr="00503A09" w:rsidRDefault="00027751" w:rsidP="00DA4C60">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DA4C60">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679" w:type="pct"/>
            <w:vAlign w:val="center"/>
          </w:tcPr>
          <w:p w:rsidR="00027751" w:rsidRPr="00503A09" w:rsidRDefault="00027751" w:rsidP="00DA4C60">
            <w:pPr>
              <w:jc w:val="center"/>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Thực hành/ thực tập/ thí nghiệm/ bài tập/ thảo luận</w:t>
            </w:r>
          </w:p>
        </w:tc>
        <w:tc>
          <w:tcPr>
            <w:tcW w:w="664" w:type="pct"/>
            <w:vAlign w:val="center"/>
          </w:tcPr>
          <w:p w:rsidR="00027751" w:rsidRPr="00503A09" w:rsidRDefault="00027751" w:rsidP="00DA4C60">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0B47C1">
        <w:tc>
          <w:tcPr>
            <w:tcW w:w="444"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196" w:type="pct"/>
            <w:vAlign w:val="center"/>
          </w:tcPr>
          <w:p w:rsidR="00027751" w:rsidRPr="00503A09" w:rsidRDefault="00027751" w:rsidP="00DA4C60">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1. Khái niệm cõ bản</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679" w:type="pct"/>
            <w:vAlign w:val="center"/>
          </w:tcPr>
          <w:p w:rsidR="00027751" w:rsidRPr="00503A09" w:rsidRDefault="00027751" w:rsidP="00DA4C60">
            <w:pPr>
              <w:jc w:val="center"/>
              <w:rPr>
                <w:rFonts w:ascii="Times New Roman" w:hAnsi="Times New Roman" w:cs="Times New Roman"/>
                <w:color w:val="000000"/>
                <w:sz w:val="26"/>
                <w:szCs w:val="26"/>
              </w:rPr>
            </w:pPr>
          </w:p>
        </w:tc>
        <w:tc>
          <w:tcPr>
            <w:tcW w:w="664" w:type="pct"/>
            <w:vAlign w:val="center"/>
          </w:tcPr>
          <w:p w:rsidR="00027751" w:rsidRPr="00503A09" w:rsidRDefault="00027751" w:rsidP="00DA4C60">
            <w:pPr>
              <w:jc w:val="center"/>
              <w:rPr>
                <w:rFonts w:ascii="Times New Roman" w:hAnsi="Times New Roman" w:cs="Times New Roman"/>
                <w:color w:val="000000"/>
                <w:sz w:val="26"/>
                <w:szCs w:val="26"/>
              </w:rPr>
            </w:pPr>
          </w:p>
        </w:tc>
      </w:tr>
      <w:tr w:rsidR="00027751" w:rsidRPr="00503A09" w:rsidTr="000B47C1">
        <w:tc>
          <w:tcPr>
            <w:tcW w:w="444"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196" w:type="pct"/>
            <w:vAlign w:val="center"/>
          </w:tcPr>
          <w:p w:rsidR="00027751" w:rsidRPr="00503A09" w:rsidRDefault="00027751" w:rsidP="00DA4C60">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2. Ðịnh luật nhiệt ðộng I và II</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12</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11</w:t>
            </w:r>
          </w:p>
        </w:tc>
        <w:tc>
          <w:tcPr>
            <w:tcW w:w="679" w:type="pct"/>
            <w:vAlign w:val="center"/>
          </w:tcPr>
          <w:p w:rsidR="00027751" w:rsidRPr="00503A09" w:rsidRDefault="00027751" w:rsidP="00DA4C60">
            <w:pPr>
              <w:jc w:val="center"/>
              <w:rPr>
                <w:rFonts w:ascii="Times New Roman" w:hAnsi="Times New Roman" w:cs="Times New Roman"/>
                <w:color w:val="000000"/>
                <w:sz w:val="26"/>
                <w:szCs w:val="26"/>
              </w:rPr>
            </w:pPr>
          </w:p>
        </w:tc>
        <w:tc>
          <w:tcPr>
            <w:tcW w:w="664" w:type="pct"/>
            <w:vAlign w:val="center"/>
          </w:tcPr>
          <w:p w:rsidR="00027751" w:rsidRPr="00503A09" w:rsidRDefault="00027751" w:rsidP="00DA4C60">
            <w:pPr>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w:t>
            </w:r>
          </w:p>
        </w:tc>
      </w:tr>
      <w:tr w:rsidR="00027751" w:rsidRPr="00503A09" w:rsidTr="000B47C1">
        <w:tc>
          <w:tcPr>
            <w:tcW w:w="444"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196" w:type="pct"/>
            <w:vAlign w:val="center"/>
          </w:tcPr>
          <w:p w:rsidR="00027751" w:rsidRPr="00503A09" w:rsidRDefault="00027751" w:rsidP="00DA4C60">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3. Hõi nýớc</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679" w:type="pct"/>
            <w:vAlign w:val="center"/>
          </w:tcPr>
          <w:p w:rsidR="00027751" w:rsidRPr="00503A09" w:rsidRDefault="00027751" w:rsidP="00DA4C60">
            <w:pPr>
              <w:jc w:val="center"/>
              <w:rPr>
                <w:rFonts w:ascii="Times New Roman" w:hAnsi="Times New Roman" w:cs="Times New Roman"/>
                <w:color w:val="000000"/>
                <w:sz w:val="26"/>
                <w:szCs w:val="26"/>
              </w:rPr>
            </w:pPr>
          </w:p>
        </w:tc>
        <w:tc>
          <w:tcPr>
            <w:tcW w:w="664" w:type="pct"/>
            <w:vAlign w:val="center"/>
          </w:tcPr>
          <w:p w:rsidR="00027751" w:rsidRPr="00503A09" w:rsidRDefault="00027751" w:rsidP="00DA4C60">
            <w:pPr>
              <w:jc w:val="center"/>
              <w:rPr>
                <w:rFonts w:ascii="Times New Roman" w:hAnsi="Times New Roman" w:cs="Times New Roman"/>
                <w:color w:val="000000"/>
                <w:sz w:val="26"/>
                <w:szCs w:val="26"/>
              </w:rPr>
            </w:pPr>
          </w:p>
        </w:tc>
      </w:tr>
      <w:tr w:rsidR="00027751" w:rsidRPr="00503A09" w:rsidTr="000B47C1">
        <w:trPr>
          <w:trHeight w:val="207"/>
        </w:trPr>
        <w:tc>
          <w:tcPr>
            <w:tcW w:w="444"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196" w:type="pct"/>
            <w:vAlign w:val="center"/>
          </w:tcPr>
          <w:p w:rsidR="00027751" w:rsidRPr="00503A09" w:rsidRDefault="00027751" w:rsidP="00DA4C60">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4. Các chu trình sử dụng khí</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18</w:t>
            </w:r>
          </w:p>
        </w:tc>
        <w:tc>
          <w:tcPr>
            <w:tcW w:w="509"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17</w:t>
            </w:r>
          </w:p>
        </w:tc>
        <w:tc>
          <w:tcPr>
            <w:tcW w:w="679" w:type="pct"/>
            <w:vAlign w:val="center"/>
          </w:tcPr>
          <w:p w:rsidR="00027751" w:rsidRPr="00503A09" w:rsidRDefault="00027751" w:rsidP="00DA4C60">
            <w:pPr>
              <w:jc w:val="center"/>
              <w:rPr>
                <w:rFonts w:ascii="Times New Roman" w:hAnsi="Times New Roman" w:cs="Times New Roman"/>
                <w:color w:val="000000"/>
                <w:sz w:val="26"/>
                <w:szCs w:val="26"/>
              </w:rPr>
            </w:pPr>
          </w:p>
        </w:tc>
        <w:tc>
          <w:tcPr>
            <w:tcW w:w="664" w:type="pct"/>
            <w:vAlign w:val="center"/>
          </w:tcPr>
          <w:p w:rsidR="00027751" w:rsidRPr="00503A09" w:rsidRDefault="00027751" w:rsidP="00DA4C60">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0B47C1">
        <w:trPr>
          <w:trHeight w:val="415"/>
        </w:trPr>
        <w:tc>
          <w:tcPr>
            <w:tcW w:w="2640" w:type="pct"/>
            <w:gridSpan w:val="2"/>
            <w:vAlign w:val="center"/>
          </w:tcPr>
          <w:p w:rsidR="00027751" w:rsidRPr="00503A09" w:rsidRDefault="00027751" w:rsidP="00DA4C60">
            <w:pPr>
              <w:keepNext/>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509" w:type="pct"/>
            <w:vAlign w:val="center"/>
          </w:tcPr>
          <w:p w:rsidR="00027751" w:rsidRPr="00503A09" w:rsidRDefault="00027751" w:rsidP="00DA4C60">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45</w:t>
            </w:r>
          </w:p>
        </w:tc>
        <w:tc>
          <w:tcPr>
            <w:tcW w:w="509" w:type="pct"/>
            <w:vAlign w:val="center"/>
          </w:tcPr>
          <w:p w:rsidR="00027751" w:rsidRPr="00503A09" w:rsidRDefault="00027751" w:rsidP="00DA4C60">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43</w:t>
            </w:r>
          </w:p>
        </w:tc>
        <w:tc>
          <w:tcPr>
            <w:tcW w:w="679" w:type="pct"/>
            <w:vAlign w:val="center"/>
          </w:tcPr>
          <w:p w:rsidR="00027751" w:rsidRPr="00503A09" w:rsidRDefault="00027751" w:rsidP="00DA4C60">
            <w:pPr>
              <w:jc w:val="center"/>
              <w:rPr>
                <w:rFonts w:ascii="Times New Roman" w:hAnsi="Times New Roman" w:cs="Times New Roman"/>
                <w:b/>
                <w:bCs/>
                <w:color w:val="000000"/>
                <w:sz w:val="26"/>
                <w:szCs w:val="26"/>
              </w:rPr>
            </w:pPr>
          </w:p>
        </w:tc>
        <w:tc>
          <w:tcPr>
            <w:tcW w:w="664" w:type="pct"/>
            <w:vAlign w:val="center"/>
          </w:tcPr>
          <w:p w:rsidR="00027751" w:rsidRPr="00503A09" w:rsidRDefault="00027751" w:rsidP="00DA4C60">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027751" w:rsidRPr="00503A09" w:rsidRDefault="00027751" w:rsidP="00AB123B">
      <w:pPr>
        <w:spacing w:before="120"/>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2. Nội dung chi tiết:</w:t>
      </w:r>
    </w:p>
    <w:tbl>
      <w:tblPr>
        <w:tblW w:w="9592" w:type="dxa"/>
        <w:tblInd w:w="2" w:type="dxa"/>
        <w:tblLook w:val="01E0"/>
      </w:tblPr>
      <w:tblGrid>
        <w:gridCol w:w="7194"/>
        <w:gridCol w:w="2398"/>
      </w:tblGrid>
      <w:tr w:rsidR="00027751" w:rsidRPr="00503A09">
        <w:trPr>
          <w:trHeight w:val="467"/>
        </w:trPr>
        <w:tc>
          <w:tcPr>
            <w:tcW w:w="7194" w:type="dxa"/>
            <w:vAlign w:val="center"/>
          </w:tcPr>
          <w:p w:rsidR="00027751" w:rsidRPr="00503A09" w:rsidRDefault="00027751" w:rsidP="00DA4C60">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1: </w:t>
            </w:r>
            <w:r w:rsidRPr="00503A09">
              <w:rPr>
                <w:rFonts w:ascii="Times New Roman" w:hAnsi="Times New Roman" w:cs="Times New Roman"/>
                <w:b/>
                <w:bCs/>
                <w:color w:val="000000"/>
                <w:sz w:val="26"/>
                <w:szCs w:val="26"/>
              </w:rPr>
              <w:t>KHÁI NIỆM CÕ BẢN</w:t>
            </w:r>
          </w:p>
        </w:tc>
        <w:tc>
          <w:tcPr>
            <w:tcW w:w="2398" w:type="dxa"/>
          </w:tcPr>
          <w:p w:rsidR="00027751" w:rsidRPr="00503A09" w:rsidRDefault="00027751" w:rsidP="00095353">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 6 giờ</w:t>
            </w:r>
          </w:p>
        </w:tc>
      </w:tr>
    </w:tbl>
    <w:p w:rsidR="00027751" w:rsidRPr="00503A09" w:rsidRDefault="00027751" w:rsidP="00AB123B">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Mục tiêu:</w:t>
      </w:r>
    </w:p>
    <w:p w:rsidR="00027751" w:rsidRPr="00503A09" w:rsidRDefault="00027751" w:rsidP="00AB123B">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khái niệm cơ bản;</w:t>
      </w:r>
    </w:p>
    <w:p w:rsidR="00027751" w:rsidRPr="00503A09" w:rsidRDefault="00027751" w:rsidP="00AB123B">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634F33">
      <w:pPr>
        <w:ind w:left="630"/>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1.1 Hệ nhiệt ðộng</w:t>
      </w:r>
    </w:p>
    <w:p w:rsidR="00027751" w:rsidRPr="00503A09" w:rsidRDefault="00027751" w:rsidP="00634F33">
      <w:pPr>
        <w:ind w:left="630"/>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1.2 Thông số trạng thái </w:t>
      </w:r>
    </w:p>
    <w:p w:rsidR="00027751" w:rsidRPr="00503A09" w:rsidRDefault="00027751" w:rsidP="00634F33">
      <w:pPr>
        <w:ind w:left="630"/>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1.3 Khí lý týởng và khí thực</w:t>
      </w:r>
    </w:p>
    <w:p w:rsidR="00027751" w:rsidRPr="00503A09" w:rsidRDefault="00027751" w:rsidP="00634F33">
      <w:pPr>
        <w:ind w:left="630"/>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1.4 Hỗn hợp khí lý týởng.</w:t>
      </w:r>
    </w:p>
    <w:p w:rsidR="00027751" w:rsidRPr="00503A09" w:rsidRDefault="00027751" w:rsidP="00671C9D">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1.5 Nhiệt dung riêng</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DA4C60">
            <w:pPr>
              <w:tabs>
                <w:tab w:val="center" w:pos="4320"/>
                <w:tab w:val="right" w:pos="8640"/>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u w:val="single"/>
                <w:lang w:val="pt-BR"/>
              </w:rPr>
              <w:t xml:space="preserve">Chương 2: </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b/>
                <w:bCs/>
                <w:color w:val="000000"/>
                <w:sz w:val="26"/>
                <w:szCs w:val="26"/>
                <w:lang w:val="pt-BR"/>
              </w:rPr>
              <w:t>ÐỊNH LUẬT NHIỆT ÐỘNG I &amp;II</w:t>
            </w:r>
          </w:p>
        </w:tc>
        <w:tc>
          <w:tcPr>
            <w:tcW w:w="2358" w:type="dxa"/>
          </w:tcPr>
          <w:p w:rsidR="00027751" w:rsidRPr="00503A09" w:rsidRDefault="00027751" w:rsidP="00095353">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gian:12 giờ</w:t>
            </w:r>
          </w:p>
        </w:tc>
      </w:tr>
    </w:tbl>
    <w:p w:rsidR="00027751" w:rsidRPr="00503A09" w:rsidRDefault="00027751" w:rsidP="00AB123B">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nhiệt;</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Các quá trình nhiệt ðộng cõ bản;</w:t>
      </w:r>
    </w:p>
    <w:p w:rsidR="00027751" w:rsidRPr="00503A09" w:rsidRDefault="00027751" w:rsidP="008A20E0">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về 2 Ðịnh luật nhiệt ðộng ;</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2.1 Nhiệt và công</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2.1.1 Nhiệt lýợng.</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2.1.2  Công</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2.2 Ðịnh luật nhiệt ðộng 1</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2.2.1 Phát biểu.</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2.2.2 Công thức</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2.2.3 Hệ quả, ý nghĩa của ðịnh luật nhiệt ðộng 1</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2.3  Các quá trình nhiệt ðộng cõ bản.</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2.3.1  Quá trình ðẳng nhiệt.</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2.3.2  Quá trình ðẳng tích.</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2.3.3  Quá trình ðẳng áp</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2.3.4  Quá trình ðoạn nhiệt.</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2.3.5  Quá trình ða biến.</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2.4 Những hạn chế của ðịnh luật nhiệt ðộng 1</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2.5 Chu trình nhiệt ðộng</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2.6 Ðịnh luật nhiệt ðộng 2</w:t>
      </w:r>
    </w:p>
    <w:p w:rsidR="00027751" w:rsidRPr="00503A09" w:rsidRDefault="00027751" w:rsidP="00122E8D">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2.7 Chu trình Carnot</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DA4C60">
            <w:pPr>
              <w:tabs>
                <w:tab w:val="center" w:pos="4320"/>
                <w:tab w:val="right" w:pos="8640"/>
              </w:tabs>
              <w:spacing w:before="12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u w:val="single"/>
                <w:lang w:val="de-DE"/>
              </w:rPr>
              <w:t xml:space="preserve">Chương 3: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HÕI NÝỚC</w:t>
            </w:r>
          </w:p>
        </w:tc>
        <w:tc>
          <w:tcPr>
            <w:tcW w:w="2358" w:type="dxa"/>
          </w:tcPr>
          <w:p w:rsidR="00027751" w:rsidRPr="00503A09" w:rsidRDefault="00027751" w:rsidP="00095353">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gian:9 giờ</w:t>
            </w:r>
          </w:p>
        </w:tc>
      </w:tr>
    </w:tbl>
    <w:p w:rsidR="00027751" w:rsidRPr="00503A09" w:rsidRDefault="00027751" w:rsidP="00AB123B">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hơi nước</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Các bảng và đồ thi hơi nước ;</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toán các quá trình nhiệt ðộng;</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6911FE">
      <w:pPr>
        <w:ind w:firstLine="720"/>
        <w:rPr>
          <w:rFonts w:ascii="Times New Roman" w:hAnsi="Times New Roman" w:cs="Times New Roman"/>
          <w:color w:val="000000"/>
          <w:sz w:val="26"/>
          <w:szCs w:val="26"/>
        </w:rPr>
      </w:pPr>
      <w:r w:rsidRPr="00503A09">
        <w:rPr>
          <w:rFonts w:ascii="Times New Roman" w:hAnsi="Times New Roman" w:cs="Times New Roman"/>
          <w:color w:val="000000"/>
          <w:sz w:val="26"/>
          <w:szCs w:val="26"/>
        </w:rPr>
        <w:t>3.1. Khái niệm</w:t>
      </w:r>
    </w:p>
    <w:p w:rsidR="00027751" w:rsidRPr="00503A09" w:rsidRDefault="00027751" w:rsidP="006911FE">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3.2. Quá trình hóa hõi ðẳng áp</w:t>
      </w:r>
    </w:p>
    <w:p w:rsidR="00027751" w:rsidRPr="00503A09" w:rsidRDefault="00027751" w:rsidP="006911FE">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3.3. Bảng và ðồ thị hõi nýớc.</w:t>
      </w:r>
    </w:p>
    <w:p w:rsidR="00027751" w:rsidRPr="00503A09" w:rsidRDefault="00027751" w:rsidP="006911FE">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3.4  Các quá trình nhiệt ðộng cõ bản.</w:t>
      </w:r>
    </w:p>
    <w:p w:rsidR="00027751" w:rsidRPr="00503A09" w:rsidRDefault="00027751" w:rsidP="006911FE">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3.4.1  Quá trình ðẳng áp.</w:t>
      </w:r>
    </w:p>
    <w:p w:rsidR="00027751" w:rsidRPr="00503A09" w:rsidRDefault="00027751" w:rsidP="006911FE">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3.4.2  Quá trình ðẳng tích.</w:t>
      </w:r>
    </w:p>
    <w:p w:rsidR="00027751" w:rsidRPr="00503A09" w:rsidRDefault="00027751" w:rsidP="00AB123B">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DA4C60">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4: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CÁC CHU TRÌNH SỬ DỤNG KHÍ</w:t>
            </w:r>
          </w:p>
        </w:tc>
        <w:tc>
          <w:tcPr>
            <w:tcW w:w="2358" w:type="dxa"/>
          </w:tcPr>
          <w:p w:rsidR="00027751" w:rsidRPr="00503A09" w:rsidRDefault="00027751" w:rsidP="00095353">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gian:18 giờ</w:t>
            </w:r>
          </w:p>
        </w:tc>
      </w:tr>
    </w:tbl>
    <w:p w:rsidR="00027751" w:rsidRPr="00503A09" w:rsidRDefault="00027751" w:rsidP="00AB123B">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động cơ đốt trong;</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toán các chu trình đơn giản;</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6911FE">
      <w:pPr>
        <w:spacing w:before="120"/>
        <w:ind w:firstLine="7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4.1. Khái niệm chung về ðộng cõ ðốt trong.</w:t>
      </w:r>
    </w:p>
    <w:p w:rsidR="00027751" w:rsidRPr="00503A09" w:rsidRDefault="00027751" w:rsidP="006911FE">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4.1.1.Chu trình ðộng cõ ðốt trong cấp nhiệt ðẳng tích.</w:t>
      </w:r>
    </w:p>
    <w:p w:rsidR="00027751" w:rsidRPr="00503A09" w:rsidRDefault="00027751" w:rsidP="006911FE">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4.1.2.Chu trình ðộng cõ ðốt trong cấp nhiệt ðẳng áp.</w:t>
      </w:r>
    </w:p>
    <w:p w:rsidR="00027751" w:rsidRPr="00503A09" w:rsidRDefault="00027751" w:rsidP="006911FE">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4.1.3.Chu trình ðộng cõ ðốt trong cấp nhiệt hỗn hợp.</w:t>
      </w:r>
    </w:p>
    <w:p w:rsidR="00027751" w:rsidRPr="00503A09" w:rsidRDefault="00027751" w:rsidP="006911FE">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4.2. Chu trình Tua bin khí.</w:t>
      </w:r>
    </w:p>
    <w:p w:rsidR="00027751" w:rsidRPr="00503A09" w:rsidRDefault="00027751" w:rsidP="006911FE">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4.2.1 Khái niệm.</w:t>
      </w:r>
    </w:p>
    <w:p w:rsidR="00027751" w:rsidRPr="00503A09" w:rsidRDefault="00027751" w:rsidP="006911FE">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4.2. 2 Chu trình Tua bin khí cấp nhiệt ðẳng áp.</w:t>
      </w:r>
    </w:p>
    <w:p w:rsidR="00027751" w:rsidRPr="00503A09" w:rsidRDefault="00027751" w:rsidP="006911F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B123B">
      <w:pPr>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lý thuyết.</w:t>
      </w:r>
    </w:p>
    <w:p w:rsidR="00027751" w:rsidRPr="00503A09" w:rsidRDefault="00027751" w:rsidP="00AB123B">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pt-BR"/>
        </w:rPr>
        <w:t xml:space="preserve">2. Trang thiết bị, máy móc: </w:t>
      </w:r>
      <w:r w:rsidRPr="00503A09">
        <w:rPr>
          <w:rFonts w:ascii="Times New Roman" w:hAnsi="Times New Roman" w:cs="Times New Roman"/>
          <w:color w:val="000000"/>
          <w:sz w:val="26"/>
          <w:szCs w:val="26"/>
          <w:lang w:val="de-DE"/>
        </w:rPr>
        <w:t xml:space="preserve"> Mô hình hệ thống máy chiếu</w:t>
      </w:r>
    </w:p>
    <w:p w:rsidR="00027751" w:rsidRPr="00503A09" w:rsidRDefault="00027751" w:rsidP="00AB123B">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 Dụng cụ, học liệu, </w:t>
      </w:r>
    </w:p>
    <w:p w:rsidR="00027751" w:rsidRPr="00503A09" w:rsidRDefault="00027751" w:rsidP="00AB123B">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Các sơ đồ, bảng biểu.</w:t>
      </w:r>
    </w:p>
    <w:p w:rsidR="00027751" w:rsidRPr="00503A09" w:rsidRDefault="00027751" w:rsidP="00AB123B">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Giáo trình</w:t>
      </w:r>
    </w:p>
    <w:p w:rsidR="00027751" w:rsidRPr="00503A09" w:rsidRDefault="00027751" w:rsidP="00AB123B">
      <w:pPr>
        <w:ind w:firstLine="180"/>
        <w:jc w:val="both"/>
        <w:rPr>
          <w:rFonts w:ascii="Times New Roman" w:hAnsi="Times New Roman" w:cs="Times New Roman"/>
          <w:i/>
          <w:iCs/>
          <w:color w:val="000000"/>
          <w:sz w:val="26"/>
          <w:szCs w:val="26"/>
          <w:lang w:val="de-DE" w:eastAsia="ko-KR"/>
        </w:rPr>
      </w:pPr>
      <w:r w:rsidRPr="00503A09">
        <w:rPr>
          <w:rFonts w:ascii="Times New Roman" w:hAnsi="Times New Roman" w:cs="Times New Roman"/>
          <w:color w:val="000000"/>
          <w:sz w:val="26"/>
          <w:szCs w:val="26"/>
          <w:lang w:val="de-DE"/>
        </w:rPr>
        <w:t xml:space="preserve">+ Tài liệu hướng dẫn học sinh học </w:t>
      </w:r>
    </w:p>
    <w:p w:rsidR="00027751" w:rsidRPr="00503A09" w:rsidRDefault="00027751" w:rsidP="00AB123B">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B123B">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B123B">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 Ðây là học phần cõ sở ngành trang bị cho sinh viên trình bày các ðịnh luật cõ bản của nhiệt ðộng học, quy luật biến ðổi giữa nhiệt và công, các quá trình và chu trình biết ðổi nãng lýợng, chủ yếu là giữa nhiệt nãng và cõ nãng.</w:t>
      </w:r>
    </w:p>
    <w:p w:rsidR="00027751" w:rsidRPr="00503A09" w:rsidRDefault="00027751" w:rsidP="00AB123B">
      <w:pPr>
        <w:spacing w:before="120"/>
        <w:ind w:firstLine="624"/>
        <w:jc w:val="both"/>
        <w:rPr>
          <w:rFonts w:ascii="Times New Roman" w:hAnsi="Times New Roman" w:cs="Times New Roman"/>
          <w:sz w:val="26"/>
          <w:szCs w:val="26"/>
          <w:lang w:val="vi-VN"/>
        </w:rPr>
      </w:pPr>
      <w:r w:rsidRPr="00503A09">
        <w:rPr>
          <w:rFonts w:ascii="Times New Roman" w:hAnsi="Times New Roman" w:cs="Times New Roman"/>
          <w:sz w:val="26"/>
          <w:szCs w:val="26"/>
          <w:lang w:val="sv-SE"/>
        </w:rPr>
        <w:t>- Kỹ năng:</w:t>
      </w:r>
    </w:p>
    <w:p w:rsidR="00027751" w:rsidRPr="00503A09" w:rsidRDefault="00027751" w:rsidP="00AB123B">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 Sự thay ðổi ðặc tính cõ bản của môi chất dýới tác dụng của nhiệt nãng và các  phýõng pháp xác ðịnh, tính toán nhiệt ðộng lực học.;</w:t>
      </w:r>
    </w:p>
    <w:p w:rsidR="00027751" w:rsidRPr="00503A09" w:rsidRDefault="00027751" w:rsidP="00AB123B">
      <w:pPr>
        <w:spacing w:before="120"/>
        <w:ind w:firstLine="624"/>
        <w:jc w:val="both"/>
        <w:rPr>
          <w:sz w:val="26"/>
          <w:szCs w:val="26"/>
        </w:rPr>
      </w:pPr>
      <w:r w:rsidRPr="00503A09">
        <w:rPr>
          <w:rFonts w:ascii="Times New Roman" w:hAnsi="Times New Roman" w:cs="Times New Roman"/>
          <w:sz w:val="26"/>
          <w:szCs w:val="26"/>
          <w:lang w:val="sv-SE"/>
        </w:rPr>
        <w:t>-  Năng lực tự chủ và trách nhiệm:</w:t>
      </w:r>
      <w:r w:rsidRPr="00503A09">
        <w:rPr>
          <w:sz w:val="26"/>
          <w:szCs w:val="26"/>
        </w:rPr>
        <w:t xml:space="preserve"> </w:t>
      </w:r>
    </w:p>
    <w:p w:rsidR="00027751" w:rsidRPr="00503A09" w:rsidRDefault="00027751" w:rsidP="00AB123B">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B123B">
      <w:pPr>
        <w:spacing w:before="120"/>
        <w:ind w:firstLine="340"/>
        <w:jc w:val="both"/>
        <w:outlineLvl w:val="0"/>
        <w:rPr>
          <w:rFonts w:ascii="Times New Roman" w:hAnsi="Times New Roman" w:cs="Times New Roman"/>
          <w:sz w:val="26"/>
          <w:szCs w:val="26"/>
          <w:lang w:val="vi-VN"/>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6911FE">
      <w:pPr>
        <w:spacing w:before="120"/>
        <w:ind w:firstLine="90"/>
        <w:jc w:val="both"/>
        <w:outlineLvl w:val="0"/>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B123B">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B123B">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B123B">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Viết phấn nội dung bài giảng và giảng giải trực tiếp cho học sinh hiểu;</w:t>
      </w:r>
    </w:p>
    <w:p w:rsidR="00027751" w:rsidRPr="00503A09" w:rsidRDefault="00027751" w:rsidP="00AB123B">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Khi giảng dạy giáo viên có thể sử dụng máy vi tính và máy chiếu, áp dụng các loại giáo án ðiện tử. </w:t>
      </w:r>
    </w:p>
    <w:p w:rsidR="00027751" w:rsidRPr="00503A09" w:rsidRDefault="00027751" w:rsidP="00AB123B">
      <w:pPr>
        <w:spacing w:before="120"/>
        <w:ind w:firstLine="426"/>
        <w:jc w:val="both"/>
        <w:outlineLvl w:val="0"/>
        <w:rPr>
          <w:sz w:val="26"/>
          <w:szCs w:val="26"/>
        </w:rPr>
      </w:pPr>
      <w:r w:rsidRPr="00503A09">
        <w:rPr>
          <w:rFonts w:ascii="Times New Roman" w:hAnsi="Times New Roman" w:cs="Times New Roman"/>
          <w:sz w:val="26"/>
          <w:szCs w:val="26"/>
          <w:lang w:val="sv-SE"/>
        </w:rPr>
        <w:t>3. Những trọng tâm cần chú ý:</w:t>
      </w:r>
      <w:r w:rsidRPr="00503A09">
        <w:rPr>
          <w:sz w:val="26"/>
          <w:szCs w:val="26"/>
        </w:rPr>
        <w:t xml:space="preserve"> </w:t>
      </w:r>
    </w:p>
    <w:p w:rsidR="00027751" w:rsidRPr="00503A09" w:rsidRDefault="00027751" w:rsidP="00AB123B">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B123B">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Trần Văn Phú, Giáo trình Kỹ thuật nhiệt, Nhà xuất bản khoa học. </w:t>
      </w:r>
    </w:p>
    <w:p w:rsidR="00027751" w:rsidRPr="00503A09" w:rsidRDefault="00027751" w:rsidP="00634F33">
      <w:pPr>
        <w:spacing w:before="120"/>
        <w:ind w:firstLine="426"/>
        <w:jc w:val="both"/>
        <w:outlineLvl w:val="0"/>
        <w:rPr>
          <w:rFonts w:cs="Times New Roman"/>
          <w:b/>
          <w:bCs/>
          <w:sz w:val="26"/>
          <w:szCs w:val="26"/>
          <w:lang w:val="vi-VN"/>
        </w:rPr>
      </w:pPr>
      <w:r w:rsidRPr="00503A09">
        <w:rPr>
          <w:rFonts w:ascii="Times New Roman" w:hAnsi="Times New Roman" w:cs="Times New Roman"/>
          <w:sz w:val="26"/>
          <w:szCs w:val="26"/>
          <w:lang w:val="sv-SE"/>
        </w:rPr>
        <w:t>[2]. Bài tập nhiệt động kỹ thuật và truyền nhiệt, Hoàng Đình Tín, NXB Giáo dục, 2002</w:t>
      </w:r>
    </w:p>
    <w:p w:rsidR="00027751" w:rsidRPr="00503A09" w:rsidRDefault="00027751" w:rsidP="0034549D">
      <w:pPr>
        <w:pStyle w:val="normaltext13thuthang"/>
        <w:tabs>
          <w:tab w:val="center" w:pos="2520"/>
          <w:tab w:val="center" w:pos="7200"/>
        </w:tabs>
        <w:outlineLvl w:val="2"/>
        <w:rPr>
          <w:b/>
          <w:bCs/>
          <w:lang w:val="vi-VN"/>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vi-VN"/>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lang w:val="vi-VN"/>
        </w:rPr>
        <w:t>TRUYỀN NHIỆT</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10</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2 giờ)</w:t>
      </w:r>
    </w:p>
    <w:p w:rsidR="00027751" w:rsidRPr="00503A09" w:rsidRDefault="00027751" w:rsidP="00503A09">
      <w:pPr>
        <w:pStyle w:val="ListParagraph"/>
        <w:numPr>
          <w:ilvl w:val="0"/>
          <w:numId w:val="46"/>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503A09">
        <w:rPr>
          <w:rFonts w:ascii="Times New Roman" w:hAnsi="Times New Roman" w:cs="Times New Roman"/>
          <w:sz w:val="26"/>
          <w:szCs w:val="26"/>
          <w:lang w:val="pt-BR"/>
        </w:rPr>
        <w:t xml:space="preserve">Vị trí:  ðýợc bố trí  ở học kỳ </w:t>
      </w:r>
      <w:r w:rsidRPr="00503A09">
        <w:rPr>
          <w:rFonts w:ascii="Times New Roman" w:hAnsi="Times New Roman" w:cs="Times New Roman"/>
          <w:sz w:val="26"/>
          <w:szCs w:val="26"/>
          <w:lang w:val="vi-VN"/>
        </w:rPr>
        <w:t>1</w:t>
      </w:r>
      <w:r w:rsidRPr="00503A09">
        <w:rPr>
          <w:rFonts w:ascii="Times New Roman" w:hAnsi="Times New Roman" w:cs="Times New Roman"/>
          <w:sz w:val="26"/>
          <w:szCs w:val="26"/>
          <w:lang w:val="pt-BR"/>
        </w:rPr>
        <w:t>.</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vi-VN"/>
        </w:rPr>
        <w:t xml:space="preserve">  </w:t>
      </w: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color w:val="000000"/>
          <w:sz w:val="26"/>
          <w:szCs w:val="26"/>
          <w:lang w:val="pt-BR"/>
        </w:rPr>
        <w:t xml:space="preserve">Là môn học </w:t>
      </w:r>
      <w:r w:rsidRPr="00503A09">
        <w:rPr>
          <w:rFonts w:ascii="Times New Roman" w:hAnsi="Times New Roman" w:cs="Times New Roman"/>
          <w:color w:val="000000"/>
          <w:sz w:val="26"/>
          <w:szCs w:val="26"/>
          <w:lang w:val="vi-VN"/>
        </w:rPr>
        <w:t>cõ sờ.</w:t>
      </w:r>
      <w:r w:rsidRPr="00503A09">
        <w:rPr>
          <w:rFonts w:ascii="Times New Roman" w:hAnsi="Times New Roman" w:cs="Times New Roman"/>
          <w:color w:val="000000"/>
          <w:sz w:val="26"/>
          <w:szCs w:val="26"/>
          <w:lang w:val="pt-BR"/>
        </w:rPr>
        <w:tab/>
      </w:r>
    </w:p>
    <w:p w:rsidR="00027751" w:rsidRPr="00503A09" w:rsidRDefault="00027751" w:rsidP="00503A09">
      <w:pPr>
        <w:pStyle w:val="ListParagraph"/>
        <w:numPr>
          <w:ilvl w:val="0"/>
          <w:numId w:val="46"/>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 Kiến thức:  </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vi-VN"/>
        </w:rPr>
        <w:t>+</w:t>
      </w:r>
      <w:r w:rsidRPr="00503A09">
        <w:rPr>
          <w:rFonts w:ascii="Times New Roman" w:hAnsi="Times New Roman" w:cs="Times New Roman"/>
          <w:color w:val="000000"/>
          <w:sz w:val="26"/>
          <w:szCs w:val="26"/>
          <w:lang w:val="pt-BR"/>
        </w:rPr>
        <w:t xml:space="preserve"> Nắm vững lý thuyết về truyền nhiệt và các phýõng thức truyền nhiệt.</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w:t>
      </w:r>
      <w:r w:rsidRPr="00503A09">
        <w:rPr>
          <w:rFonts w:ascii="Times New Roman" w:hAnsi="Times New Roman" w:cs="Times New Roman"/>
          <w:color w:val="000000"/>
          <w:sz w:val="26"/>
          <w:szCs w:val="26"/>
          <w:lang w:val="pt-BR"/>
        </w:rPr>
        <w:t xml:space="preserve"> Nắm ðýợc các býớc tính bài toán về thiết bị truyền nhiệt. Biết tra cứu và chọn chính xác các thông số trong sổ tay kỹ thuật hoặc các bảng phụ lục.</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 Kỹ năng:   giúp cho sinh viên hiểu biết về phýõng pháp tính toán kiểm tra</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vi-VN"/>
        </w:rPr>
        <w:t>các thiết bị nhiệt.</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A467F4">
      <w:pPr>
        <w:pStyle w:val="ListParagraph"/>
        <w:ind w:left="862" w:firstLine="128"/>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Rèn luyện tính cẩn thận, chính xác trong quá trình làm việc.</w:t>
      </w:r>
    </w:p>
    <w:p w:rsidR="00027751" w:rsidRPr="00503A09" w:rsidRDefault="00027751" w:rsidP="00503A09">
      <w:pPr>
        <w:pStyle w:val="ListParagraph"/>
        <w:numPr>
          <w:ilvl w:val="0"/>
          <w:numId w:val="46"/>
        </w:numPr>
        <w:tabs>
          <w:tab w:val="left" w:pos="709"/>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47"/>
        </w:num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p w:rsidR="00027751" w:rsidRPr="00503A09" w:rsidRDefault="00027751" w:rsidP="00E97DD0">
      <w:pPr>
        <w:pStyle w:val="ListParagraph"/>
        <w:tabs>
          <w:tab w:val="left" w:pos="709"/>
        </w:tabs>
        <w:spacing w:before="120"/>
        <w:ind w:left="360"/>
        <w:jc w:val="both"/>
        <w:rPr>
          <w:rFonts w:ascii="Times New Roman" w:hAnsi="Times New Roman" w:cs="Times New Roman"/>
          <w:b/>
          <w:bCs/>
          <w:sz w:val="26"/>
          <w:szCs w:val="26"/>
          <w:lang w:val="pt-BR"/>
        </w:rPr>
      </w:pPr>
    </w:p>
    <w:tbl>
      <w:tblPr>
        <w:tblW w:w="483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3833"/>
        <w:gridCol w:w="971"/>
        <w:gridCol w:w="971"/>
        <w:gridCol w:w="1476"/>
        <w:gridCol w:w="1268"/>
      </w:tblGrid>
      <w:tr w:rsidR="00027751" w:rsidRPr="00503A09" w:rsidTr="000B47C1">
        <w:trPr>
          <w:cantSplit/>
          <w:trHeight w:val="561"/>
        </w:trPr>
        <w:tc>
          <w:tcPr>
            <w:tcW w:w="453"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2046"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502" w:type="pct"/>
            <w:gridSpan w:val="4"/>
            <w:vAlign w:val="center"/>
          </w:tcPr>
          <w:p w:rsidR="00027751" w:rsidRPr="00503A09" w:rsidRDefault="00027751" w:rsidP="00A467F4">
            <w:pPr>
              <w:keepNext/>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0B47C1">
        <w:trPr>
          <w:cantSplit/>
        </w:trPr>
        <w:tc>
          <w:tcPr>
            <w:tcW w:w="453"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2046"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518"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518"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788"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Thực hành/ thực tập/ thí nghiệm/ bài tập/ thảo luận</w:t>
            </w:r>
          </w:p>
        </w:tc>
        <w:tc>
          <w:tcPr>
            <w:tcW w:w="677"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0B47C1">
        <w:tc>
          <w:tcPr>
            <w:tcW w:w="453"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46"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1. Dẫn nhiệt.</w:t>
            </w:r>
          </w:p>
        </w:tc>
        <w:tc>
          <w:tcPr>
            <w:tcW w:w="51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51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78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7"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c>
          <w:tcPr>
            <w:tcW w:w="453"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46"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2. Tỏa nhiệt đối lưu.</w:t>
            </w:r>
          </w:p>
        </w:tc>
        <w:tc>
          <w:tcPr>
            <w:tcW w:w="51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518" w:type="pct"/>
            <w:vAlign w:val="center"/>
          </w:tcPr>
          <w:p w:rsidR="00027751" w:rsidRPr="00503A09" w:rsidRDefault="00027751" w:rsidP="00A467F4">
            <w:pPr>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8</w:t>
            </w:r>
          </w:p>
        </w:tc>
        <w:tc>
          <w:tcPr>
            <w:tcW w:w="78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7" w:type="pct"/>
            <w:vAlign w:val="center"/>
          </w:tcPr>
          <w:p w:rsidR="00027751" w:rsidRPr="00503A09" w:rsidRDefault="00027751" w:rsidP="00A467F4">
            <w:pPr>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w:t>
            </w:r>
          </w:p>
        </w:tc>
      </w:tr>
      <w:tr w:rsidR="00027751" w:rsidRPr="00503A09" w:rsidTr="000B47C1">
        <w:tc>
          <w:tcPr>
            <w:tcW w:w="453"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46"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3. Trao đổi nhiệt bức xạ.</w:t>
            </w:r>
          </w:p>
        </w:tc>
        <w:tc>
          <w:tcPr>
            <w:tcW w:w="51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51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78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7"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rPr>
          <w:trHeight w:val="207"/>
        </w:trPr>
        <w:tc>
          <w:tcPr>
            <w:tcW w:w="453"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46"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4. Trao đổi nhiệt hỗn hợp.</w:t>
            </w:r>
          </w:p>
        </w:tc>
        <w:tc>
          <w:tcPr>
            <w:tcW w:w="51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518" w:type="pct"/>
            <w:vAlign w:val="center"/>
          </w:tcPr>
          <w:p w:rsidR="00027751" w:rsidRPr="00503A09" w:rsidRDefault="00027751" w:rsidP="00A467F4">
            <w:pPr>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5</w:t>
            </w:r>
          </w:p>
        </w:tc>
        <w:tc>
          <w:tcPr>
            <w:tcW w:w="78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7"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0B47C1">
        <w:trPr>
          <w:trHeight w:val="415"/>
        </w:trPr>
        <w:tc>
          <w:tcPr>
            <w:tcW w:w="2498" w:type="pct"/>
            <w:gridSpan w:val="2"/>
            <w:vAlign w:val="center"/>
          </w:tcPr>
          <w:p w:rsidR="00027751" w:rsidRPr="00503A09" w:rsidRDefault="00027751" w:rsidP="00A467F4">
            <w:pPr>
              <w:keepNext/>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518"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518"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28</w:t>
            </w:r>
          </w:p>
        </w:tc>
        <w:tc>
          <w:tcPr>
            <w:tcW w:w="788" w:type="pct"/>
            <w:vAlign w:val="center"/>
          </w:tcPr>
          <w:p w:rsidR="00027751" w:rsidRPr="00503A09" w:rsidRDefault="00027751" w:rsidP="00A467F4">
            <w:pPr>
              <w:jc w:val="center"/>
              <w:rPr>
                <w:rFonts w:ascii="Times New Roman" w:hAnsi="Times New Roman" w:cs="Times New Roman"/>
                <w:b/>
                <w:bCs/>
                <w:color w:val="000000"/>
                <w:sz w:val="26"/>
                <w:szCs w:val="26"/>
              </w:rPr>
            </w:pPr>
          </w:p>
        </w:tc>
        <w:tc>
          <w:tcPr>
            <w:tcW w:w="677"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027751" w:rsidRPr="00503A09" w:rsidRDefault="00027751" w:rsidP="00A467F4">
      <w:pPr>
        <w:spacing w:before="120"/>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2. Nội dung chi tiết:</w:t>
      </w:r>
    </w:p>
    <w:tbl>
      <w:tblPr>
        <w:tblW w:w="9592" w:type="dxa"/>
        <w:tblInd w:w="2" w:type="dxa"/>
        <w:tblLook w:val="01E0"/>
      </w:tblPr>
      <w:tblGrid>
        <w:gridCol w:w="7194"/>
        <w:gridCol w:w="2398"/>
      </w:tblGrid>
      <w:tr w:rsidR="00027751" w:rsidRPr="00503A09">
        <w:trPr>
          <w:trHeight w:val="467"/>
        </w:trPr>
        <w:tc>
          <w:tcPr>
            <w:tcW w:w="7194" w:type="dxa"/>
            <w:vAlign w:val="center"/>
          </w:tcPr>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1: </w:t>
            </w:r>
            <w:r w:rsidRPr="00503A09">
              <w:rPr>
                <w:rFonts w:ascii="Times New Roman" w:hAnsi="Times New Roman" w:cs="Times New Roman"/>
                <w:b/>
                <w:bCs/>
                <w:color w:val="000000"/>
                <w:sz w:val="26"/>
                <w:szCs w:val="26"/>
              </w:rPr>
              <w:t>DẪN NHIỆT</w:t>
            </w:r>
          </w:p>
        </w:tc>
        <w:tc>
          <w:tcPr>
            <w:tcW w:w="239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 xml:space="preserve">Thời gian: </w:t>
            </w:r>
            <w:r w:rsidRPr="00503A09">
              <w:rPr>
                <w:rFonts w:ascii="Times New Roman" w:hAnsi="Times New Roman" w:cs="Times New Roman"/>
                <w:i/>
                <w:iCs/>
                <w:color w:val="000000"/>
                <w:sz w:val="26"/>
                <w:szCs w:val="26"/>
                <w:lang w:val="vi-VN"/>
              </w:rPr>
              <w:t>9</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Mục tiêu:</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sự dẫn nhiệt ổn định và không ổn định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1.1  Dẫn nhiệt ổn ðịnh.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1.1.1  Dẫn nhiệt qua vách phẳng.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1.1.2  Dẫn nhiệt qua vách trụ.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1.1.3  Dẫn nhiệt qua vách cầu.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1.1.4  Dẫn nhiệt qua thanh.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1.1.5  Dẫn nhiệt qua cánh.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1.2  Dẫn nhiệt không ổn ðịnh.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1.2.1  Tấm phẳng rộng.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1.2.2  Thanh trụ dài.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1.2.3  Vật thể hình dạng phức tạp.</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u w:val="single"/>
                <w:lang w:val="pt-BR"/>
              </w:rPr>
              <w:t xml:space="preserve">Chương 2: </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b/>
                <w:bCs/>
                <w:color w:val="000000"/>
                <w:sz w:val="26"/>
                <w:szCs w:val="26"/>
                <w:lang w:val="pt-BR"/>
              </w:rPr>
              <w:t>TỎA NHIỆT ÐỐI LÝU</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9</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tỏa nhiệt;</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Các dạng tỏa nhiệt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toán các phương thức tỏa nhiệt;</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2.1  Tổng quan.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2.2 Tỏa nhiệt ðối lýu tự nhiên.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2.2.1  Tỏa nhiệt ðối lýu tự nhiên trong không gian rộng.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2.2.2  Tỏa nhiệt ðối lýu tự nhiên trong không gian hẹp.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2.3  Tỏa nhiệt ðối lýu cýỡng bức (dòng một pha).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2.3.1  Chất lỏng chảy trong ống.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2.3.2  Chất lỏng chảy ngoài ống.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2.4  Tỏa nhiệt khi biến ðổi pha.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2.4.1  Tỏa nhiệt khi sôi.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2.4.2  Tỏa nhiệt khi ngýng hõi.</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u w:val="single"/>
                <w:lang w:val="de-DE"/>
              </w:rPr>
              <w:t xml:space="preserve">Chương 3: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TRAO ÐỔI NHIỆT BỨC XẠ</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6</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bức xạ;</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Các dạng bức xạ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toán các phương thức bức xạt;</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  Các ðịnh luật cõ bản về bức xạ nhiệt.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3.1.1  Ðịnh luật Plank.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3.1.2  Ðịnh luật Wien.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3.1.3  Ðịnh luật Stefan - Boltzmann.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3.1.4  Ðịnh luật Kirchoff.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3.1.5  Ðịnh luật Lambert.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  Trao ðổi nhiệt bức xạ giữa các vật.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3.2.1  Tấm phẳng ðặt song song.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3.2.2  Hai vật bọc nhau.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3.2.3  Màng chắn bức xạ.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3.3  Bức xạ chất khí.</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4: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TRAO ÐỔI NHIỆT HỖN HỢP</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6</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trao đổi nhiệt hỗn hợp;</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Các dạng trao đổi nhiệt hỗn hợp;</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toán các phương thức trao đổi nhiệt hỗn hợp;</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4.1  Truyền nhiệt qua vách phẳng. </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4.2  Truyền nhiệt qua vách trụ. </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4.3  Truyền nhiệt qua vách có cánh.  </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lý thuyết.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pt-BR"/>
        </w:rPr>
        <w:t xml:space="preserve">2. Trang thiết bị, máy móc: </w:t>
      </w:r>
      <w:r w:rsidRPr="00503A09">
        <w:rPr>
          <w:rFonts w:ascii="Times New Roman" w:hAnsi="Times New Roman" w:cs="Times New Roman"/>
          <w:color w:val="000000"/>
          <w:sz w:val="26"/>
          <w:szCs w:val="26"/>
          <w:lang w:val="de-DE"/>
        </w:rPr>
        <w:t xml:space="preserve"> Mô hình hệ thống máy đo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 Dụng cụ, học liệu,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Các sơ đồ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Giáo trình </w:t>
      </w:r>
    </w:p>
    <w:p w:rsidR="00027751" w:rsidRPr="00503A09" w:rsidRDefault="00027751" w:rsidP="00A467F4">
      <w:pPr>
        <w:ind w:firstLine="180"/>
        <w:jc w:val="both"/>
        <w:rPr>
          <w:rFonts w:ascii="Times New Roman" w:hAnsi="Times New Roman" w:cs="Times New Roman"/>
          <w:i/>
          <w:iCs/>
          <w:color w:val="000000"/>
          <w:sz w:val="26"/>
          <w:szCs w:val="26"/>
          <w:lang w:val="de-DE" w:eastAsia="ko-KR"/>
        </w:rPr>
      </w:pPr>
      <w:r w:rsidRPr="00503A09">
        <w:rPr>
          <w:rFonts w:ascii="Times New Roman" w:hAnsi="Times New Roman" w:cs="Times New Roman"/>
          <w:color w:val="000000"/>
          <w:sz w:val="26"/>
          <w:szCs w:val="26"/>
          <w:lang w:val="de-DE"/>
        </w:rPr>
        <w:t xml:space="preserve">+ Tài liệu hướng dẫn học sinh học </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 Ðây là học phần cõ sở ngành trang bị cho sinh viên những kiến thức về các quá trình trao ðổi nhiệt.</w:t>
      </w:r>
    </w:p>
    <w:p w:rsidR="00027751" w:rsidRPr="00503A09" w:rsidRDefault="00027751" w:rsidP="00A467F4">
      <w:pPr>
        <w:spacing w:before="120"/>
        <w:ind w:firstLine="624"/>
        <w:jc w:val="both"/>
        <w:rPr>
          <w:rFonts w:ascii="Times New Roman" w:hAnsi="Times New Roman" w:cs="Times New Roman"/>
          <w:sz w:val="26"/>
          <w:szCs w:val="26"/>
          <w:lang w:val="vi-VN"/>
        </w:rPr>
      </w:pPr>
      <w:r w:rsidRPr="00503A09">
        <w:rPr>
          <w:rFonts w:ascii="Times New Roman" w:hAnsi="Times New Roman" w:cs="Times New Roman"/>
          <w:sz w:val="26"/>
          <w:szCs w:val="26"/>
          <w:lang w:val="sv-SE"/>
        </w:rPr>
        <w:t>- Kỹ năng:</w:t>
      </w:r>
    </w:p>
    <w:p w:rsidR="00027751" w:rsidRPr="00503A09" w:rsidRDefault="00027751" w:rsidP="009A096E">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+Thực hiện các phýõng pháp tính toán thiết bị truyền nhiệt nói chung và trong kỹ thuật lạnh nói riêng.</w:t>
      </w:r>
    </w:p>
    <w:p w:rsidR="00027751" w:rsidRPr="00503A09" w:rsidRDefault="00027751" w:rsidP="00A467F4">
      <w:pPr>
        <w:spacing w:before="120"/>
        <w:ind w:firstLine="624"/>
        <w:jc w:val="both"/>
        <w:rPr>
          <w:sz w:val="26"/>
          <w:szCs w:val="26"/>
        </w:rPr>
      </w:pPr>
      <w:r w:rsidRPr="00503A09">
        <w:rPr>
          <w:rFonts w:ascii="Times New Roman" w:hAnsi="Times New Roman" w:cs="Times New Roman"/>
          <w:sz w:val="26"/>
          <w:szCs w:val="26"/>
          <w:lang w:val="sv-SE"/>
        </w:rPr>
        <w:t>-  Năng lực tự chủ và trách nhiệm:</w:t>
      </w:r>
      <w:r w:rsidRPr="00503A09">
        <w:rPr>
          <w:sz w:val="26"/>
          <w:szCs w:val="26"/>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ind w:firstLine="340"/>
        <w:jc w:val="both"/>
        <w:outlineLvl w:val="0"/>
        <w:rPr>
          <w:rFonts w:ascii="Times New Roman" w:hAnsi="Times New Roman" w:cs="Times New Roman"/>
          <w:sz w:val="26"/>
          <w:szCs w:val="26"/>
          <w:lang w:val="vi-VN"/>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A467F4">
      <w:pPr>
        <w:spacing w:before="120"/>
        <w:ind w:firstLine="340"/>
        <w:jc w:val="both"/>
        <w:outlineLvl w:val="0"/>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Viết phấn nội dung bài giảng và giảng giải trực tiếp cho học sinh hiểu;</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Khi giảng dạy giáo viên có thể sử dụng máy vi tính và máy chiếu, áp dụng các loại giáo án ðiện tử. </w:t>
      </w:r>
    </w:p>
    <w:p w:rsidR="00027751" w:rsidRPr="00503A09" w:rsidRDefault="00027751" w:rsidP="00A467F4">
      <w:pPr>
        <w:spacing w:before="120"/>
        <w:ind w:firstLine="426"/>
        <w:jc w:val="both"/>
        <w:outlineLvl w:val="0"/>
        <w:rPr>
          <w:sz w:val="26"/>
          <w:szCs w:val="26"/>
        </w:rPr>
      </w:pPr>
      <w:r w:rsidRPr="00503A09">
        <w:rPr>
          <w:rFonts w:ascii="Times New Roman" w:hAnsi="Times New Roman" w:cs="Times New Roman"/>
          <w:sz w:val="26"/>
          <w:szCs w:val="26"/>
          <w:lang w:val="sv-SE"/>
        </w:rPr>
        <w:t>3. Những trọng tâm cần chú ý:</w:t>
      </w:r>
      <w:r w:rsidRPr="00503A09">
        <w:rPr>
          <w:sz w:val="26"/>
          <w:szCs w:val="26"/>
        </w:rPr>
        <w:t xml:space="preserve">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Trần Văn Phú, Giáo trình Kỹ thuật nhiệt, Nhà xuất bản khoa học. </w:t>
      </w:r>
    </w:p>
    <w:p w:rsidR="00027751" w:rsidRPr="00503A09" w:rsidRDefault="00027751" w:rsidP="00F90D6B">
      <w:pPr>
        <w:spacing w:before="120"/>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[2]. Bài tập nhiệt động kỹ thuật và truyền nhiệt, Hoàng Đình Tín, NXB Giáo dục, 2002</w:t>
      </w: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4E0D9D">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Default="00027751" w:rsidP="004E0D9D">
      <w:pPr>
        <w:jc w:val="center"/>
        <w:outlineLvl w:val="0"/>
        <w:rPr>
          <w:rFonts w:ascii="Times New Roman" w:hAnsi="Times New Roman" w:cs="Times New Roman"/>
          <w:b/>
          <w:bCs/>
          <w:sz w:val="26"/>
          <w:szCs w:val="26"/>
          <w:lang w:val="pt-BR"/>
        </w:rPr>
      </w:pPr>
    </w:p>
    <w:p w:rsidR="00027751" w:rsidRDefault="00027751" w:rsidP="004E0D9D">
      <w:pPr>
        <w:jc w:val="center"/>
        <w:outlineLvl w:val="0"/>
        <w:rPr>
          <w:rFonts w:ascii="Times New Roman" w:hAnsi="Times New Roman" w:cs="Times New Roman"/>
          <w:b/>
          <w:bCs/>
          <w:sz w:val="26"/>
          <w:szCs w:val="26"/>
          <w:lang w:val="pt-BR"/>
        </w:rPr>
      </w:pPr>
    </w:p>
    <w:p w:rsidR="00027751" w:rsidRDefault="00027751" w:rsidP="004E0D9D">
      <w:pPr>
        <w:jc w:val="center"/>
        <w:outlineLvl w:val="0"/>
        <w:rPr>
          <w:rFonts w:ascii="Times New Roman" w:hAnsi="Times New Roman" w:cs="Times New Roman"/>
          <w:b/>
          <w:bCs/>
          <w:sz w:val="26"/>
          <w:szCs w:val="26"/>
          <w:lang w:val="pt-BR"/>
        </w:rPr>
      </w:pPr>
    </w:p>
    <w:p w:rsidR="00027751" w:rsidRDefault="00027751" w:rsidP="004E0D9D">
      <w:pPr>
        <w:jc w:val="center"/>
        <w:outlineLvl w:val="0"/>
        <w:rPr>
          <w:rFonts w:ascii="Times New Roman" w:hAnsi="Times New Roman" w:cs="Times New Roman"/>
          <w:b/>
          <w:bCs/>
          <w:sz w:val="26"/>
          <w:szCs w:val="26"/>
          <w:lang w:val="pt-BR"/>
        </w:rPr>
      </w:pPr>
    </w:p>
    <w:p w:rsidR="00027751" w:rsidRDefault="00027751" w:rsidP="004E0D9D">
      <w:pPr>
        <w:jc w:val="center"/>
        <w:outlineLvl w:val="0"/>
        <w:rPr>
          <w:rFonts w:ascii="Times New Roman" w:hAnsi="Times New Roman" w:cs="Times New Roman"/>
          <w:b/>
          <w:bCs/>
          <w:sz w:val="26"/>
          <w:szCs w:val="26"/>
          <w:lang w:val="pt-BR"/>
        </w:rPr>
      </w:pPr>
    </w:p>
    <w:p w:rsidR="00027751" w:rsidRDefault="00027751" w:rsidP="004E0D9D">
      <w:pPr>
        <w:jc w:val="center"/>
        <w:outlineLvl w:val="0"/>
        <w:rPr>
          <w:rFonts w:ascii="Times New Roman" w:hAnsi="Times New Roman" w:cs="Times New Roman"/>
          <w:b/>
          <w:bCs/>
          <w:sz w:val="26"/>
          <w:szCs w:val="26"/>
          <w:lang w:val="pt-BR"/>
        </w:rPr>
      </w:pPr>
    </w:p>
    <w:p w:rsidR="00027751" w:rsidRDefault="00027751" w:rsidP="004E0D9D">
      <w:pPr>
        <w:jc w:val="center"/>
        <w:outlineLvl w:val="0"/>
        <w:rPr>
          <w:rFonts w:ascii="Times New Roman" w:hAnsi="Times New Roman" w:cs="Times New Roman"/>
          <w:b/>
          <w:bCs/>
          <w:sz w:val="26"/>
          <w:szCs w:val="26"/>
          <w:lang w:val="pt-BR"/>
        </w:rPr>
      </w:pPr>
    </w:p>
    <w:p w:rsidR="00027751" w:rsidRPr="00503A09" w:rsidRDefault="00027751" w:rsidP="004E0D9D">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4E0D9D">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sz w:val="26"/>
          <w:szCs w:val="26"/>
          <w:lang w:val="pt-BR"/>
        </w:rPr>
        <w:t xml:space="preserve"> </w:t>
      </w:r>
      <w:r w:rsidRPr="00503A09">
        <w:rPr>
          <w:rFonts w:ascii="Times New Roman" w:hAnsi="Times New Roman" w:cs="Times New Roman"/>
          <w:b/>
          <w:bCs/>
          <w:sz w:val="26"/>
          <w:szCs w:val="26"/>
          <w:lang w:val="nb-NO"/>
        </w:rPr>
        <w:t>CƠ SỞ KỸ THUẬT ĐIỆN</w:t>
      </w:r>
    </w:p>
    <w:p w:rsidR="00027751" w:rsidRPr="00503A09" w:rsidRDefault="00027751" w:rsidP="004E0D9D">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11</w:t>
      </w:r>
    </w:p>
    <w:p w:rsidR="00027751" w:rsidRPr="00503A09" w:rsidRDefault="00027751" w:rsidP="004E0D9D">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2 giờ)</w:t>
      </w:r>
    </w:p>
    <w:p w:rsidR="00027751" w:rsidRPr="00503A09" w:rsidRDefault="00027751" w:rsidP="004E0D9D">
      <w:pPr>
        <w:jc w:val="center"/>
        <w:rPr>
          <w:rFonts w:ascii="Times New Roman" w:hAnsi="Times New Roman" w:cs="Times New Roman"/>
          <w:b/>
          <w:bCs/>
          <w:sz w:val="26"/>
          <w:szCs w:val="26"/>
          <w:lang w:val="nb-NO"/>
        </w:rPr>
      </w:pPr>
    </w:p>
    <w:p w:rsidR="00027751" w:rsidRPr="00503A09" w:rsidRDefault="00027751" w:rsidP="00503A09">
      <w:pPr>
        <w:pStyle w:val="ListParagraph"/>
        <w:numPr>
          <w:ilvl w:val="0"/>
          <w:numId w:val="31"/>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421157">
      <w:pPr>
        <w:pStyle w:val="ListParagraph"/>
        <w:numPr>
          <w:ilvl w:val="0"/>
          <w:numId w:val="2"/>
        </w:numPr>
        <w:rPr>
          <w:rFonts w:ascii="Times New Roman" w:hAnsi="Times New Roman" w:cs="Times New Roman"/>
          <w:sz w:val="26"/>
          <w:szCs w:val="26"/>
          <w:lang w:val="pt-BR"/>
        </w:rPr>
      </w:pPr>
      <w:r w:rsidRPr="00503A09">
        <w:rPr>
          <w:rFonts w:ascii="Times New Roman" w:hAnsi="Times New Roman" w:cs="Times New Roman"/>
          <w:sz w:val="26"/>
          <w:szCs w:val="26"/>
          <w:lang w:val="pt-BR"/>
        </w:rPr>
        <w:t>Vị trí:  Sau khi ðã ðýợc học các môn học cõ sở ở học kỳ 1;</w:t>
      </w:r>
    </w:p>
    <w:p w:rsidR="00027751" w:rsidRPr="00503A09" w:rsidRDefault="00027751" w:rsidP="00421157">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color w:val="000000"/>
          <w:sz w:val="26"/>
          <w:szCs w:val="26"/>
          <w:lang w:val="pt-BR"/>
        </w:rPr>
        <w:t>Là môn học cõ sở .</w:t>
      </w:r>
    </w:p>
    <w:p w:rsidR="00027751" w:rsidRPr="00503A09" w:rsidRDefault="00027751" w:rsidP="00503A09">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421157">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 </w:t>
      </w:r>
    </w:p>
    <w:p w:rsidR="00027751" w:rsidRPr="00503A09" w:rsidRDefault="00027751" w:rsidP="002B1B3A">
      <w:pPr>
        <w:pStyle w:val="ListParagraph"/>
        <w:numPr>
          <w:ilvl w:val="0"/>
          <w:numId w:val="59"/>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Trình bày được các kiến thức cơ bản về mạch điện 1 chiều, xoay chiều.</w:t>
      </w:r>
    </w:p>
    <w:p w:rsidR="00027751" w:rsidRPr="00503A09" w:rsidRDefault="00027751" w:rsidP="002B1B3A">
      <w:pPr>
        <w:pStyle w:val="ListParagraph"/>
        <w:numPr>
          <w:ilvl w:val="0"/>
          <w:numId w:val="59"/>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Phân tích được từ trường của dòng xoay chiều 1 pha, 3 pha, làm nền tảng để tiếp thu kiến thức chuyên môn phần điện trong chuyên ngành; </w:t>
      </w:r>
    </w:p>
    <w:p w:rsidR="00027751" w:rsidRPr="00503A09" w:rsidRDefault="00027751" w:rsidP="00421157">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Rèn luyện tư duy logic về mạch điện, nắm được các phương pháp cơ bản giải 1 mạch điện đơn giản. </w:t>
      </w:r>
    </w:p>
    <w:p w:rsidR="00027751" w:rsidRPr="00503A09" w:rsidRDefault="00027751" w:rsidP="00421157">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 Cẩn thận, kiên trì, có trách nhiệm với công việc ðýợc giao.</w:t>
      </w:r>
    </w:p>
    <w:p w:rsidR="00027751" w:rsidRPr="00503A09" w:rsidRDefault="00027751" w:rsidP="005B750B">
      <w:pPr>
        <w:pStyle w:val="ListParagraph"/>
        <w:numPr>
          <w:ilvl w:val="0"/>
          <w:numId w:val="31"/>
        </w:numPr>
        <w:tabs>
          <w:tab w:val="left" w:pos="709"/>
        </w:tabs>
        <w:spacing w:before="120"/>
        <w:ind w:firstLine="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3B7F41">
      <w:p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p w:rsidR="00027751" w:rsidRPr="00503A09" w:rsidRDefault="00027751" w:rsidP="004E0D9D">
      <w:pPr>
        <w:rPr>
          <w:rFonts w:ascii="Times New Roman" w:hAnsi="Times New Roman" w:cs="Times New Roman"/>
          <w:i/>
          <w:iCs/>
          <w:sz w:val="26"/>
          <w:szCs w:val="26"/>
          <w:lang w:val="pt-BR"/>
        </w:rPr>
      </w:pPr>
    </w:p>
    <w:tbl>
      <w:tblPr>
        <w:tblW w:w="922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3"/>
        <w:gridCol w:w="3887"/>
        <w:gridCol w:w="909"/>
        <w:gridCol w:w="1091"/>
        <w:gridCol w:w="1600"/>
        <w:gridCol w:w="1122"/>
      </w:tblGrid>
      <w:tr w:rsidR="00027751" w:rsidRPr="00503A09" w:rsidTr="000B47C1">
        <w:tc>
          <w:tcPr>
            <w:tcW w:w="613" w:type="dxa"/>
            <w:vMerge w:val="restart"/>
            <w:vAlign w:val="center"/>
          </w:tcPr>
          <w:p w:rsidR="00027751" w:rsidRPr="00503A09" w:rsidRDefault="00027751" w:rsidP="00712C9D">
            <w:pP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TT</w:t>
            </w:r>
          </w:p>
        </w:tc>
        <w:tc>
          <w:tcPr>
            <w:tcW w:w="3887" w:type="dxa"/>
            <w:vMerge w:val="restart"/>
            <w:vAlign w:val="center"/>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 xml:space="preserve"> chương, mục</w:t>
            </w:r>
          </w:p>
        </w:tc>
        <w:tc>
          <w:tcPr>
            <w:tcW w:w="4722" w:type="dxa"/>
            <w:gridSpan w:val="4"/>
            <w:vAlign w:val="center"/>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Thời gian</w:t>
            </w:r>
          </w:p>
        </w:tc>
      </w:tr>
      <w:tr w:rsidR="00027751" w:rsidRPr="00503A09" w:rsidTr="000B47C1">
        <w:tc>
          <w:tcPr>
            <w:tcW w:w="613" w:type="dxa"/>
            <w:vMerge/>
          </w:tcPr>
          <w:p w:rsidR="00027751" w:rsidRPr="00503A09" w:rsidRDefault="00027751" w:rsidP="00712C9D">
            <w:pPr>
              <w:rPr>
                <w:rFonts w:ascii="Times New Roman" w:hAnsi="Times New Roman" w:cs="Times New Roman"/>
                <w:b/>
                <w:bCs/>
                <w:sz w:val="26"/>
                <w:szCs w:val="26"/>
                <w:lang w:val="de-DE"/>
              </w:rPr>
            </w:pPr>
          </w:p>
        </w:tc>
        <w:tc>
          <w:tcPr>
            <w:tcW w:w="3887" w:type="dxa"/>
            <w:vMerge/>
          </w:tcPr>
          <w:p w:rsidR="00027751" w:rsidRPr="00503A09" w:rsidRDefault="00027751" w:rsidP="00712C9D">
            <w:pPr>
              <w:jc w:val="center"/>
              <w:rPr>
                <w:rFonts w:ascii="Times New Roman" w:hAnsi="Times New Roman" w:cs="Times New Roman"/>
                <w:b/>
                <w:bCs/>
                <w:sz w:val="26"/>
                <w:szCs w:val="26"/>
                <w:lang w:val="de-DE"/>
              </w:rPr>
            </w:pPr>
          </w:p>
        </w:tc>
        <w:tc>
          <w:tcPr>
            <w:tcW w:w="909" w:type="dxa"/>
            <w:vAlign w:val="center"/>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Tổng số</w:t>
            </w:r>
          </w:p>
        </w:tc>
        <w:tc>
          <w:tcPr>
            <w:tcW w:w="1091" w:type="dxa"/>
            <w:vAlign w:val="center"/>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Lý thuyết</w:t>
            </w:r>
          </w:p>
        </w:tc>
        <w:tc>
          <w:tcPr>
            <w:tcW w:w="1600" w:type="dxa"/>
            <w:vAlign w:val="center"/>
          </w:tcPr>
          <w:p w:rsidR="00027751" w:rsidRPr="00503A09" w:rsidRDefault="00027751" w:rsidP="00712C9D">
            <w:pPr>
              <w:jc w:val="center"/>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Thực hành/ thực tập/ thí nghiệm/ bài tập/ thảo luận</w:t>
            </w:r>
          </w:p>
        </w:tc>
        <w:tc>
          <w:tcPr>
            <w:tcW w:w="1122" w:type="dxa"/>
            <w:vAlign w:val="center"/>
          </w:tcPr>
          <w:p w:rsidR="00027751" w:rsidRPr="00503A09" w:rsidRDefault="00027751" w:rsidP="00712C9D">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0B47C1">
        <w:tc>
          <w:tcPr>
            <w:tcW w:w="613" w:type="dxa"/>
            <w:tcBorders>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I</w:t>
            </w:r>
          </w:p>
          <w:p w:rsidR="00027751" w:rsidRPr="00503A09" w:rsidRDefault="00027751" w:rsidP="00712C9D">
            <w:pPr>
              <w:rPr>
                <w:rFonts w:ascii="Times New Roman" w:hAnsi="Times New Roman" w:cs="Times New Roman"/>
                <w:sz w:val="26"/>
                <w:szCs w:val="26"/>
                <w:lang w:val="de-DE"/>
              </w:rPr>
            </w:pPr>
          </w:p>
        </w:tc>
        <w:tc>
          <w:tcPr>
            <w:tcW w:w="3887" w:type="dxa"/>
            <w:tcBorders>
              <w:bottom w:val="dotted" w:sz="4" w:space="0" w:color="auto"/>
            </w:tcBorders>
          </w:tcPr>
          <w:p w:rsidR="00027751" w:rsidRPr="00503A09" w:rsidRDefault="00027751" w:rsidP="00712C9D">
            <w:pPr>
              <w:rPr>
                <w:rFonts w:ascii="Times New Roman" w:hAnsi="Times New Roman" w:cs="Times New Roman"/>
                <w:sz w:val="26"/>
                <w:szCs w:val="26"/>
                <w:lang w:val="de-DE"/>
              </w:rPr>
            </w:pPr>
            <w:r w:rsidRPr="00503A09">
              <w:rPr>
                <w:rFonts w:ascii="Times New Roman" w:hAnsi="Times New Roman" w:cs="Times New Roman"/>
                <w:sz w:val="26"/>
                <w:szCs w:val="26"/>
                <w:lang w:val="de-DE"/>
              </w:rPr>
              <w:t>Mạch điện 1 chiều</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Khái niệm dòng 1 chiều</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 phần tử của mạch điện</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Cách ghép nguồn 1 chiều</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Cách ghép phụ tải 1 chiều</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 định luật cơ bản của mạch điện</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Công và công suất</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Phương pháp dòng điện nhánh</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Phương pháp dòng điện vòng</w:t>
            </w:r>
          </w:p>
        </w:tc>
        <w:tc>
          <w:tcPr>
            <w:tcW w:w="909" w:type="dxa"/>
            <w:tcBorders>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6</w:t>
            </w:r>
          </w:p>
        </w:tc>
        <w:tc>
          <w:tcPr>
            <w:tcW w:w="1091" w:type="dxa"/>
            <w:tcBorders>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5</w:t>
            </w:r>
          </w:p>
        </w:tc>
        <w:tc>
          <w:tcPr>
            <w:tcW w:w="1600" w:type="dxa"/>
            <w:tcBorders>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1</w:t>
            </w:r>
          </w:p>
        </w:tc>
        <w:tc>
          <w:tcPr>
            <w:tcW w:w="1122" w:type="dxa"/>
            <w:tcBorders>
              <w:bottom w:val="dotted" w:sz="4" w:space="0" w:color="auto"/>
            </w:tcBorders>
          </w:tcPr>
          <w:p w:rsidR="00027751" w:rsidRPr="00503A09" w:rsidRDefault="00027751" w:rsidP="00712C9D">
            <w:pPr>
              <w:jc w:val="center"/>
              <w:rPr>
                <w:rFonts w:ascii="Times New Roman" w:hAnsi="Times New Roman" w:cs="Times New Roman"/>
                <w:sz w:val="26"/>
                <w:szCs w:val="26"/>
              </w:rPr>
            </w:pPr>
          </w:p>
        </w:tc>
      </w:tr>
      <w:tr w:rsidR="00027751" w:rsidRPr="00503A09" w:rsidTr="000B47C1">
        <w:tc>
          <w:tcPr>
            <w:tcW w:w="613"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II</w:t>
            </w:r>
          </w:p>
        </w:tc>
        <w:tc>
          <w:tcPr>
            <w:tcW w:w="3887" w:type="dxa"/>
            <w:tcBorders>
              <w:top w:val="dotted" w:sz="4" w:space="0" w:color="auto"/>
              <w:bottom w:val="dotted" w:sz="4" w:space="0" w:color="auto"/>
            </w:tcBorders>
          </w:tcPr>
          <w:p w:rsidR="00027751" w:rsidRPr="00503A09" w:rsidRDefault="00027751" w:rsidP="00712C9D">
            <w:pPr>
              <w:rPr>
                <w:rFonts w:ascii="Times New Roman" w:hAnsi="Times New Roman" w:cs="Times New Roman"/>
                <w:sz w:val="26"/>
                <w:szCs w:val="26"/>
                <w:lang w:val="de-DE"/>
              </w:rPr>
            </w:pPr>
            <w:r w:rsidRPr="00503A09">
              <w:rPr>
                <w:rFonts w:ascii="Times New Roman" w:hAnsi="Times New Roman" w:cs="Times New Roman"/>
                <w:sz w:val="26"/>
                <w:szCs w:val="26"/>
                <w:lang w:val="de-DE"/>
              </w:rPr>
              <w:t>Từ trường</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Khái niệm về từ trường </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 đại lượng từ cơ bản</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Lực điện từ</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Từ trường của 1 số dạng dây dẫn có dòng điện</w:t>
            </w:r>
          </w:p>
        </w:tc>
        <w:tc>
          <w:tcPr>
            <w:tcW w:w="909"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4</w:t>
            </w:r>
          </w:p>
        </w:tc>
        <w:tc>
          <w:tcPr>
            <w:tcW w:w="1091"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3</w:t>
            </w:r>
          </w:p>
        </w:tc>
        <w:tc>
          <w:tcPr>
            <w:tcW w:w="1600"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p>
        </w:tc>
        <w:tc>
          <w:tcPr>
            <w:tcW w:w="1122"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rsidTr="000B47C1">
        <w:tc>
          <w:tcPr>
            <w:tcW w:w="613"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III</w:t>
            </w:r>
          </w:p>
        </w:tc>
        <w:tc>
          <w:tcPr>
            <w:tcW w:w="3887" w:type="dxa"/>
            <w:tcBorders>
              <w:top w:val="dotted" w:sz="4" w:space="0" w:color="auto"/>
              <w:bottom w:val="dotted" w:sz="4" w:space="0" w:color="auto"/>
            </w:tcBorders>
          </w:tcPr>
          <w:p w:rsidR="00027751" w:rsidRPr="00503A09" w:rsidRDefault="00027751" w:rsidP="00712C9D">
            <w:pPr>
              <w:rPr>
                <w:rFonts w:ascii="Times New Roman" w:hAnsi="Times New Roman" w:cs="Times New Roman"/>
                <w:sz w:val="26"/>
                <w:szCs w:val="26"/>
                <w:lang w:val="de-DE"/>
              </w:rPr>
            </w:pPr>
            <w:r w:rsidRPr="00503A09">
              <w:rPr>
                <w:rFonts w:ascii="Times New Roman" w:hAnsi="Times New Roman" w:cs="Times New Roman"/>
                <w:sz w:val="26"/>
                <w:szCs w:val="26"/>
                <w:lang w:val="de-DE"/>
              </w:rPr>
              <w:t>Hiện tượng cảm ứng điện từ</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Nguyên tắc biến cơ năng thành điện năng</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Nguyên tắc biến điện năng thành cơ năng</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Hiện tượng tự cảm</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Hiện tượng hỗ cảm</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Dòng điện Phu cô (xoáy)</w:t>
            </w:r>
          </w:p>
        </w:tc>
        <w:tc>
          <w:tcPr>
            <w:tcW w:w="909"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4</w:t>
            </w:r>
          </w:p>
        </w:tc>
        <w:tc>
          <w:tcPr>
            <w:tcW w:w="1091"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4</w:t>
            </w:r>
          </w:p>
        </w:tc>
        <w:tc>
          <w:tcPr>
            <w:tcW w:w="1600"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p>
        </w:tc>
        <w:tc>
          <w:tcPr>
            <w:tcW w:w="1122"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rPr>
            </w:pPr>
          </w:p>
        </w:tc>
      </w:tr>
      <w:tr w:rsidR="00027751" w:rsidRPr="00503A09" w:rsidTr="000B47C1">
        <w:tc>
          <w:tcPr>
            <w:tcW w:w="613"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IV</w:t>
            </w:r>
          </w:p>
        </w:tc>
        <w:tc>
          <w:tcPr>
            <w:tcW w:w="3887" w:type="dxa"/>
            <w:tcBorders>
              <w:top w:val="dotted" w:sz="4" w:space="0" w:color="auto"/>
              <w:bottom w:val="dotted" w:sz="4" w:space="0" w:color="auto"/>
            </w:tcBorders>
          </w:tcPr>
          <w:p w:rsidR="00027751" w:rsidRPr="00503A09" w:rsidRDefault="00027751" w:rsidP="00712C9D">
            <w:pPr>
              <w:rPr>
                <w:rFonts w:ascii="Times New Roman" w:hAnsi="Times New Roman" w:cs="Times New Roman"/>
                <w:sz w:val="26"/>
                <w:szCs w:val="26"/>
                <w:lang w:val="de-DE"/>
              </w:rPr>
            </w:pPr>
            <w:r w:rsidRPr="00503A09">
              <w:rPr>
                <w:rFonts w:ascii="Times New Roman" w:hAnsi="Times New Roman" w:cs="Times New Roman"/>
                <w:sz w:val="26"/>
                <w:szCs w:val="26"/>
                <w:lang w:val="de-DE"/>
              </w:rPr>
              <w:t>Mạch điện xoay chiều hình sin 1 pha</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Khái niệm về dòng điện hình sin</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 thông số đặc trưng cho đại lượng hình sin</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Giá trị hiệu dụng của dòng hình sin</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Biểu thị các lượng hình sin bằng đồ thị véc tơ </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Mạch hình sin thuần trở</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Mạch hình sin thuần điện cảm</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Mạch hình sin thuần điện dung</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Mạch điện R- L- C nối tiếp và song song.</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Công suất và hệ số công suất</w:t>
            </w:r>
          </w:p>
        </w:tc>
        <w:tc>
          <w:tcPr>
            <w:tcW w:w="909"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10</w:t>
            </w:r>
          </w:p>
        </w:tc>
        <w:tc>
          <w:tcPr>
            <w:tcW w:w="1091"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7</w:t>
            </w:r>
          </w:p>
        </w:tc>
        <w:tc>
          <w:tcPr>
            <w:tcW w:w="1600"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2</w:t>
            </w:r>
          </w:p>
        </w:tc>
        <w:tc>
          <w:tcPr>
            <w:tcW w:w="1122"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rsidTr="000B47C1">
        <w:tc>
          <w:tcPr>
            <w:tcW w:w="613"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V</w:t>
            </w:r>
          </w:p>
        </w:tc>
        <w:tc>
          <w:tcPr>
            <w:tcW w:w="3887" w:type="dxa"/>
            <w:tcBorders>
              <w:top w:val="dotted" w:sz="4" w:space="0" w:color="auto"/>
              <w:bottom w:val="dotted" w:sz="4" w:space="0" w:color="auto"/>
            </w:tcBorders>
          </w:tcPr>
          <w:p w:rsidR="00027751" w:rsidRPr="00503A09" w:rsidRDefault="00027751" w:rsidP="00712C9D">
            <w:pPr>
              <w:rPr>
                <w:rFonts w:ascii="Times New Roman" w:hAnsi="Times New Roman" w:cs="Times New Roman"/>
                <w:sz w:val="26"/>
                <w:szCs w:val="26"/>
                <w:lang w:val="de-DE"/>
              </w:rPr>
            </w:pPr>
            <w:r w:rsidRPr="00503A09">
              <w:rPr>
                <w:rFonts w:ascii="Times New Roman" w:hAnsi="Times New Roman" w:cs="Times New Roman"/>
                <w:sz w:val="26"/>
                <w:szCs w:val="26"/>
                <w:lang w:val="de-DE"/>
              </w:rPr>
              <w:t>Mạch điện xoay chiều hình sin 3 pha</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Khái niệm về mạch điện hình sin 3 pha - Hệ thống điện xoay chiều 3pha</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 đại lượng Dây - Pha trong mạch điện 3 pha</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Cách nối dây MFĐ 3 pha hình sao (Y)</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Cách nối dây MFĐ 3 pha hình tam giác (∆)</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Phụ tải nối sao, phụ tải cân bằng nối sao</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Phụ tải cân bằng nối tam giác</w:t>
            </w:r>
          </w:p>
          <w:p w:rsidR="00027751" w:rsidRPr="00503A09" w:rsidRDefault="00027751" w:rsidP="002B1B3A">
            <w:pPr>
              <w:numPr>
                <w:ilvl w:val="0"/>
                <w:numId w:val="30"/>
              </w:numPr>
              <w:tabs>
                <w:tab w:val="left" w:pos="47"/>
              </w:tabs>
              <w:rPr>
                <w:rFonts w:ascii="Times New Roman" w:hAnsi="Times New Roman" w:cs="Times New Roman"/>
                <w:sz w:val="26"/>
                <w:szCs w:val="26"/>
                <w:lang w:val="de-DE"/>
              </w:rPr>
            </w:pPr>
            <w:r w:rsidRPr="00503A09">
              <w:rPr>
                <w:rFonts w:ascii="Times New Roman" w:hAnsi="Times New Roman" w:cs="Times New Roman"/>
                <w:sz w:val="26"/>
                <w:szCs w:val="26"/>
                <w:lang w:val="de-DE"/>
              </w:rPr>
              <w:t>Từ trường đập mạch - Từ trường quay</w:t>
            </w:r>
          </w:p>
        </w:tc>
        <w:tc>
          <w:tcPr>
            <w:tcW w:w="909"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6</w:t>
            </w:r>
          </w:p>
        </w:tc>
        <w:tc>
          <w:tcPr>
            <w:tcW w:w="1091"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5</w:t>
            </w:r>
          </w:p>
        </w:tc>
        <w:tc>
          <w:tcPr>
            <w:tcW w:w="1600"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lang w:val="de-DE"/>
              </w:rPr>
            </w:pPr>
            <w:r w:rsidRPr="00503A09">
              <w:rPr>
                <w:rFonts w:ascii="Times New Roman" w:hAnsi="Times New Roman" w:cs="Times New Roman"/>
                <w:sz w:val="26"/>
                <w:szCs w:val="26"/>
                <w:lang w:val="de-DE"/>
              </w:rPr>
              <w:t>1</w:t>
            </w:r>
          </w:p>
        </w:tc>
        <w:tc>
          <w:tcPr>
            <w:tcW w:w="1122" w:type="dxa"/>
            <w:tcBorders>
              <w:top w:val="dotted" w:sz="4" w:space="0" w:color="auto"/>
              <w:bottom w:val="dotted" w:sz="4" w:space="0" w:color="auto"/>
            </w:tcBorders>
          </w:tcPr>
          <w:p w:rsidR="00027751" w:rsidRPr="00503A09" w:rsidRDefault="00027751" w:rsidP="00712C9D">
            <w:pPr>
              <w:jc w:val="center"/>
              <w:rPr>
                <w:rFonts w:ascii="Times New Roman" w:hAnsi="Times New Roman" w:cs="Times New Roman"/>
                <w:sz w:val="26"/>
                <w:szCs w:val="26"/>
              </w:rPr>
            </w:pPr>
          </w:p>
        </w:tc>
      </w:tr>
      <w:tr w:rsidR="00027751" w:rsidRPr="00503A09" w:rsidTr="000B47C1">
        <w:tc>
          <w:tcPr>
            <w:tcW w:w="4500" w:type="dxa"/>
            <w:gridSpan w:val="2"/>
            <w:tcBorders>
              <w:top w:val="dotted" w:sz="4" w:space="0" w:color="auto"/>
            </w:tcBorders>
          </w:tcPr>
          <w:p w:rsidR="00027751" w:rsidRPr="00503A09" w:rsidRDefault="00027751" w:rsidP="0066759C">
            <w:pPr>
              <w:pStyle w:val="ListParagraph"/>
              <w:ind w:left="360"/>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Cộng</w:t>
            </w:r>
          </w:p>
        </w:tc>
        <w:tc>
          <w:tcPr>
            <w:tcW w:w="909" w:type="dxa"/>
            <w:tcBorders>
              <w:top w:val="dotted" w:sz="4" w:space="0" w:color="auto"/>
            </w:tcBorders>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30</w:t>
            </w:r>
          </w:p>
        </w:tc>
        <w:tc>
          <w:tcPr>
            <w:tcW w:w="1091" w:type="dxa"/>
            <w:tcBorders>
              <w:top w:val="dotted" w:sz="4" w:space="0" w:color="auto"/>
            </w:tcBorders>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24</w:t>
            </w:r>
          </w:p>
        </w:tc>
        <w:tc>
          <w:tcPr>
            <w:tcW w:w="1600" w:type="dxa"/>
            <w:tcBorders>
              <w:top w:val="dotted" w:sz="4" w:space="0" w:color="auto"/>
            </w:tcBorders>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4</w:t>
            </w:r>
          </w:p>
        </w:tc>
        <w:tc>
          <w:tcPr>
            <w:tcW w:w="1122" w:type="dxa"/>
            <w:tcBorders>
              <w:top w:val="dotted" w:sz="4" w:space="0" w:color="auto"/>
            </w:tcBorders>
          </w:tcPr>
          <w:p w:rsidR="00027751" w:rsidRPr="00503A09" w:rsidRDefault="00027751" w:rsidP="00712C9D">
            <w:pPr>
              <w:jc w:val="center"/>
              <w:rPr>
                <w:rFonts w:ascii="Times New Roman" w:hAnsi="Times New Roman" w:cs="Times New Roman"/>
                <w:b/>
                <w:bCs/>
                <w:sz w:val="26"/>
                <w:szCs w:val="26"/>
                <w:lang w:val="de-DE"/>
              </w:rPr>
            </w:pPr>
            <w:r w:rsidRPr="00503A09">
              <w:rPr>
                <w:rFonts w:ascii="Times New Roman" w:hAnsi="Times New Roman" w:cs="Times New Roman"/>
                <w:b/>
                <w:bCs/>
                <w:sz w:val="26"/>
                <w:szCs w:val="26"/>
                <w:lang w:val="de-DE"/>
              </w:rPr>
              <w:t>2</w:t>
            </w:r>
          </w:p>
        </w:tc>
      </w:tr>
    </w:tbl>
    <w:p w:rsidR="00027751" w:rsidRPr="00503A09" w:rsidRDefault="00027751" w:rsidP="004E0D9D">
      <w:pPr>
        <w:jc w:val="both"/>
        <w:rPr>
          <w:rFonts w:ascii="Times New Roman" w:hAnsi="Times New Roman" w:cs="Times New Roman"/>
          <w:sz w:val="26"/>
          <w:szCs w:val="26"/>
          <w:lang w:val="de-DE"/>
        </w:rPr>
      </w:pP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i/>
          <w:iCs/>
          <w:sz w:val="26"/>
          <w:szCs w:val="26"/>
          <w:lang w:val="de-DE"/>
        </w:rPr>
        <w:t>2. Nội dung chi tiết:</w:t>
      </w:r>
    </w:p>
    <w:p w:rsidR="00027751" w:rsidRPr="00503A09" w:rsidRDefault="00027751" w:rsidP="004E0D9D">
      <w:pPr>
        <w:jc w:val="both"/>
        <w:rPr>
          <w:rFonts w:ascii="Times New Roman" w:hAnsi="Times New Roman" w:cs="Times New Roman"/>
          <w:b/>
          <w:bCs/>
          <w:sz w:val="26"/>
          <w:szCs w:val="26"/>
          <w:lang w:val="de-DE"/>
        </w:rPr>
      </w:pPr>
      <w:r w:rsidRPr="00503A09">
        <w:rPr>
          <w:rFonts w:ascii="Times New Roman" w:hAnsi="Times New Roman" w:cs="Times New Roman"/>
          <w:sz w:val="26"/>
          <w:szCs w:val="26"/>
          <w:lang w:val="de-DE"/>
        </w:rPr>
        <w:t>Chương 1:</w:t>
      </w:r>
      <w:r w:rsidRPr="00503A09">
        <w:rPr>
          <w:rFonts w:ascii="Times New Roman" w:hAnsi="Times New Roman" w:cs="Times New Roman"/>
          <w:b/>
          <w:bCs/>
          <w:sz w:val="26"/>
          <w:szCs w:val="26"/>
          <w:lang w:val="de-DE"/>
        </w:rPr>
        <w:t xml:space="preserve"> Mạch điện 1 chiều</w:t>
      </w:r>
      <w:r w:rsidRPr="00503A09">
        <w:rPr>
          <w:rFonts w:ascii="Times New Roman" w:hAnsi="Times New Roman" w:cs="Times New Roman"/>
          <w:i/>
          <w:iCs/>
          <w:sz w:val="26"/>
          <w:szCs w:val="26"/>
          <w:lang w:val="de-DE"/>
        </w:rPr>
        <w:t xml:space="preserve"> </w:t>
      </w:r>
      <w:r w:rsidRPr="00503A09">
        <w:rPr>
          <w:rFonts w:ascii="Times New Roman" w:hAnsi="Times New Roman" w:cs="Times New Roman"/>
          <w:i/>
          <w:iCs/>
          <w:sz w:val="26"/>
          <w:szCs w:val="26"/>
          <w:lang w:val="de-DE"/>
        </w:rPr>
        <w:tab/>
      </w:r>
      <w:r w:rsidRPr="00503A09">
        <w:rPr>
          <w:rFonts w:ascii="Times New Roman" w:hAnsi="Times New Roman" w:cs="Times New Roman"/>
          <w:i/>
          <w:iCs/>
          <w:sz w:val="26"/>
          <w:szCs w:val="26"/>
          <w:lang w:val="de-DE"/>
        </w:rPr>
        <w:tab/>
      </w:r>
      <w:r w:rsidRPr="00503A09">
        <w:rPr>
          <w:rFonts w:ascii="Times New Roman" w:hAnsi="Times New Roman" w:cs="Times New Roman"/>
          <w:i/>
          <w:iCs/>
          <w:sz w:val="26"/>
          <w:szCs w:val="26"/>
          <w:lang w:val="de-DE"/>
        </w:rPr>
        <w:tab/>
      </w:r>
      <w:r w:rsidRPr="00503A09">
        <w:rPr>
          <w:rFonts w:ascii="Times New Roman" w:hAnsi="Times New Roman" w:cs="Times New Roman"/>
          <w:i/>
          <w:iCs/>
          <w:sz w:val="26"/>
          <w:szCs w:val="26"/>
          <w:lang w:val="de-DE"/>
        </w:rPr>
        <w:tab/>
        <w:t>Thời gian:</w:t>
      </w:r>
      <w:r w:rsidRPr="00503A09">
        <w:rPr>
          <w:rFonts w:ascii="Times New Roman" w:hAnsi="Times New Roman" w:cs="Times New Roman"/>
          <w:sz w:val="26"/>
          <w:szCs w:val="26"/>
          <w:lang w:val="de-DE"/>
        </w:rPr>
        <w:t xml:space="preserve"> 6 giờ</w:t>
      </w:r>
      <w:r w:rsidRPr="00503A09">
        <w:rPr>
          <w:rFonts w:ascii="Times New Roman" w:hAnsi="Times New Roman" w:cs="Times New Roman"/>
          <w:i/>
          <w:iCs/>
          <w:sz w:val="26"/>
          <w:szCs w:val="26"/>
          <w:lang w:val="de-DE"/>
        </w:rPr>
        <w:tab/>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i/>
          <w:iCs/>
          <w:sz w:val="26"/>
          <w:szCs w:val="26"/>
          <w:lang w:val="de-DE"/>
        </w:rPr>
        <w:t>Mục tiêu</w:t>
      </w:r>
      <w:r w:rsidRPr="00503A09">
        <w:rPr>
          <w:rFonts w:ascii="Times New Roman" w:hAnsi="Times New Roman" w:cs="Times New Roman"/>
          <w:sz w:val="26"/>
          <w:szCs w:val="26"/>
          <w:lang w:val="de-DE"/>
        </w:rPr>
        <w:t xml:space="preserve">: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Rèn luyện khả năng tư duy logic mạch điện.</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1. Khái niệm dòng 1 chiều:</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r w:rsidRPr="00503A09">
        <w:rPr>
          <w:rFonts w:ascii="Times New Roman" w:hAnsi="Times New Roman" w:cs="Times New Roman"/>
          <w:sz w:val="26"/>
          <w:szCs w:val="26"/>
          <w:lang w:val="de-DE"/>
        </w:rPr>
        <w:tab/>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1.1. Định nghĩa dòng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1.2. Bản chất dòng điện trong các môi trường</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1.3. Cường độ dòng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1.4. Mật độ dòng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1.5. Điện trở vật dẫn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1.6. Điều kiện duy trì dòng điện lâu dài</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 xml:space="preserve">2. Các phần tử của mạch điện: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0,5 giờ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2.1. Định nghĩa mạch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2.2. Các phần tử mạch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2.3. Kết cấu 1 mạch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3. Cách ghép nguồn 1 chiều: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0,5 giờ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3.1. Đấu nối tiếp các nguồn điện thành bộ</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3.2. Đấu song song các nguồn điện thành bộ</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3.3. Đấu hỗn hợp các nguồn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4. Các định luật cơ bản của mạch điện: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1,5 giờ  </w:t>
      </w:r>
      <w:r w:rsidRPr="00503A09">
        <w:rPr>
          <w:rFonts w:ascii="Times New Roman" w:hAnsi="Times New Roman" w:cs="Times New Roman"/>
          <w:i/>
          <w:iCs/>
          <w:sz w:val="26"/>
          <w:szCs w:val="26"/>
          <w:lang w:val="de-DE"/>
        </w:rPr>
        <w:t xml:space="preserve">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4.1. Định luật Ôm</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4.2. Định luật Kiếc khốp</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 xml:space="preserve">5. Công và công suất: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0,5 giờ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5.1. Công của dòng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5.2. Công suất của dòng điện</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 xml:space="preserve">6. Phương pháp dòng điện nhánh: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 xml:space="preserve">7. Phương pháp dòng điện vòng: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   </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 xml:space="preserve">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 xml:space="preserve"> </w:t>
      </w:r>
    </w:p>
    <w:p w:rsidR="00027751" w:rsidRPr="00503A09" w:rsidRDefault="00027751" w:rsidP="004E0D9D">
      <w:pPr>
        <w:jc w:val="both"/>
        <w:rPr>
          <w:rFonts w:ascii="Times New Roman" w:hAnsi="Times New Roman" w:cs="Times New Roman"/>
          <w:b/>
          <w:bCs/>
          <w:sz w:val="26"/>
          <w:szCs w:val="26"/>
          <w:lang w:val="de-DE"/>
        </w:rPr>
      </w:pPr>
      <w:r w:rsidRPr="00503A09">
        <w:rPr>
          <w:rFonts w:ascii="Times New Roman" w:hAnsi="Times New Roman" w:cs="Times New Roman"/>
          <w:sz w:val="26"/>
          <w:szCs w:val="26"/>
          <w:lang w:val="de-DE"/>
        </w:rPr>
        <w:t>Chương 2:</w:t>
      </w:r>
      <w:r w:rsidRPr="00503A09">
        <w:rPr>
          <w:rFonts w:ascii="Times New Roman" w:hAnsi="Times New Roman" w:cs="Times New Roman"/>
          <w:b/>
          <w:bCs/>
          <w:sz w:val="26"/>
          <w:szCs w:val="26"/>
          <w:lang w:val="de-DE"/>
        </w:rPr>
        <w:t xml:space="preserve"> Từ trường</w:t>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t xml:space="preserve">         </w:t>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4 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i/>
          <w:iCs/>
          <w:sz w:val="26"/>
          <w:szCs w:val="26"/>
          <w:lang w:val="de-DE"/>
        </w:rPr>
        <w:t>Mục tiêu:</w:t>
      </w:r>
      <w:r w:rsidRPr="00503A09">
        <w:rPr>
          <w:rFonts w:ascii="Times New Roman" w:hAnsi="Times New Roman" w:cs="Times New Roman"/>
          <w:sz w:val="26"/>
          <w:szCs w:val="26"/>
          <w:lang w:val="de-DE"/>
        </w:rPr>
        <w:t xml:space="preserve">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Rèn luyện khả năng tư duy trừu tượng về từ trường của dòng điện với ứng dụng của nó.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1. Khái niệm về từ trường                          </w:t>
      </w:r>
      <w:r w:rsidRPr="00503A09">
        <w:rPr>
          <w:rFonts w:ascii="Times New Roman" w:hAnsi="Times New Roman" w:cs="Times New Roman"/>
          <w:sz w:val="26"/>
          <w:szCs w:val="26"/>
          <w:lang w:val="de-DE"/>
        </w:rPr>
        <w:tab/>
        <w:t xml:space="preserve">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1.1. Từ trường của nam châm vĩnh cửu</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1.2. Từ trường của dòng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1.3. Chiều từ trường của một số dây dẫn mang dòng điện</w:t>
      </w:r>
    </w:p>
    <w:p w:rsidR="00027751" w:rsidRPr="00503A09" w:rsidRDefault="00027751" w:rsidP="004E0D9D">
      <w:pPr>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2. Các đại lượng từ cơ bản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2.1. Sức từ động (lực từ hoá)</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2.2. Cường độ từ trường</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2.3. Cường độ từ cảm</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2.4. Hệ số từ thẩm</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2.5. Từ thông</w:t>
      </w:r>
    </w:p>
    <w:p w:rsidR="00027751" w:rsidRPr="00503A09" w:rsidRDefault="00027751" w:rsidP="004E0D9D">
      <w:pPr>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3. Lực điện từ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3.1. Lực tác dụng của từ lên dây dẫn có dòng điện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3.2. Lực tác dụng giữa 2 dây dẫn song song có dòng điện</w:t>
      </w:r>
    </w:p>
    <w:p w:rsidR="00027751" w:rsidRPr="00503A09" w:rsidRDefault="00027751" w:rsidP="004E0D9D">
      <w:pPr>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4. Từ trường của 1 số dạng dây dẫn có dòng điện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4.1. Từ trường của dòng điện trong dây dẫn thẳng</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4.2. Từ trường của cuộn dây hình xuyến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5. Kiểm tra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r w:rsidRPr="00503A09">
        <w:rPr>
          <w:rFonts w:ascii="Times New Roman" w:hAnsi="Times New Roman" w:cs="Times New Roman"/>
          <w:sz w:val="26"/>
          <w:szCs w:val="26"/>
          <w:lang w:val="de-DE"/>
        </w:rPr>
        <w:tab/>
        <w:t xml:space="preserve">           </w:t>
      </w:r>
    </w:p>
    <w:p w:rsidR="00027751" w:rsidRPr="00503A09" w:rsidRDefault="00027751" w:rsidP="004E0D9D">
      <w:pPr>
        <w:jc w:val="both"/>
        <w:rPr>
          <w:rFonts w:ascii="Times New Roman" w:hAnsi="Times New Roman" w:cs="Times New Roman"/>
          <w:sz w:val="26"/>
          <w:szCs w:val="26"/>
          <w:lang w:val="de-DE"/>
        </w:rPr>
      </w:pPr>
    </w:p>
    <w:p w:rsidR="00027751" w:rsidRPr="00503A09" w:rsidRDefault="00027751" w:rsidP="004E0D9D">
      <w:pPr>
        <w:jc w:val="both"/>
        <w:rPr>
          <w:rFonts w:ascii="Times New Roman" w:hAnsi="Times New Roman" w:cs="Times New Roman"/>
          <w:sz w:val="26"/>
          <w:szCs w:val="26"/>
          <w:lang w:val="de-DE"/>
        </w:rPr>
      </w:pPr>
    </w:p>
    <w:p w:rsidR="00027751" w:rsidRPr="00503A09" w:rsidRDefault="00027751" w:rsidP="004E0D9D">
      <w:pPr>
        <w:jc w:val="both"/>
        <w:rPr>
          <w:rFonts w:ascii="Times New Roman" w:hAnsi="Times New Roman" w:cs="Times New Roman"/>
          <w:b/>
          <w:bCs/>
          <w:sz w:val="26"/>
          <w:szCs w:val="26"/>
          <w:lang w:val="de-DE"/>
        </w:rPr>
      </w:pPr>
      <w:r w:rsidRPr="00503A09">
        <w:rPr>
          <w:rFonts w:ascii="Times New Roman" w:hAnsi="Times New Roman" w:cs="Times New Roman"/>
          <w:sz w:val="26"/>
          <w:szCs w:val="26"/>
          <w:lang w:val="de-DE"/>
        </w:rPr>
        <w:t>Chương 3:</w:t>
      </w:r>
      <w:r w:rsidRPr="00503A09">
        <w:rPr>
          <w:rFonts w:ascii="Times New Roman" w:hAnsi="Times New Roman" w:cs="Times New Roman"/>
          <w:b/>
          <w:bCs/>
          <w:sz w:val="26"/>
          <w:szCs w:val="26"/>
          <w:lang w:val="de-DE"/>
        </w:rPr>
        <w:t xml:space="preserve"> Cảm ứng điện từ</w:t>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t xml:space="preserve">  </w:t>
      </w:r>
      <w:r w:rsidRPr="00503A09">
        <w:rPr>
          <w:rFonts w:ascii="Times New Roman" w:hAnsi="Times New Roman" w:cs="Times New Roman"/>
          <w:b/>
          <w:bCs/>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4 giờ</w:t>
      </w:r>
      <w:r w:rsidRPr="00503A09">
        <w:rPr>
          <w:rFonts w:ascii="Times New Roman" w:hAnsi="Times New Roman" w:cs="Times New Roman"/>
          <w:b/>
          <w:bCs/>
          <w:sz w:val="26"/>
          <w:szCs w:val="26"/>
          <w:lang w:val="de-DE"/>
        </w:rPr>
        <w:t xml:space="preserve">         </w:t>
      </w:r>
      <w:r w:rsidRPr="00503A09">
        <w:rPr>
          <w:rFonts w:ascii="Times New Roman" w:hAnsi="Times New Roman" w:cs="Times New Roman"/>
          <w:b/>
          <w:bCs/>
          <w:sz w:val="26"/>
          <w:szCs w:val="26"/>
          <w:lang w:val="de-DE"/>
        </w:rPr>
        <w:tab/>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i/>
          <w:iCs/>
          <w:sz w:val="26"/>
          <w:szCs w:val="26"/>
          <w:lang w:val="de-DE"/>
        </w:rPr>
        <w:t>Mục tiêu</w:t>
      </w:r>
      <w:r w:rsidRPr="00503A09">
        <w:rPr>
          <w:rFonts w:ascii="Times New Roman" w:hAnsi="Times New Roman" w:cs="Times New Roman"/>
          <w:sz w:val="26"/>
          <w:szCs w:val="26"/>
          <w:lang w:val="de-DE"/>
        </w:rPr>
        <w:t xml:space="preserve">: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Trình bày và phân tích được nội dung cơ bản về các hiện tượng của cảm ứng điện từ;</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Rèn luyện khả năng tư duy trừu tượng về các hiện tượng cụ thể của cảm ứng điện từ.</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1. Hiện tượng cảm ứng điện từ: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1.1. Định luật cảm ứng điện từ</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1.2. Sức điện động cảm ứng trong vòng dây có từ thông biến thiên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1.3. Sức điện động cảm ứng trong dây dẫn thẳng chuyển động cắt từ trường</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1.4. Sức điện động cảm ứng trong cuộn dây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 Nguyên tắc biến cơ năng thành điện năng</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2.1. Nguyên tắc</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2.2. Thực tế</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3. Nguyên tắc biến điện năng thành cơ năng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3.1. Nguyên tắc</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3.2. Thực tế</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 Hiện tượng tự cảm, hỗ cảm</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0,5giờ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4.1. Hệ số tự cảm</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4.2. Sức điện động tự cảm</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4.3. Hệ số hỗ cảm</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4.4. Sức điện động hỗ cảm</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4.5. Ứng dụng</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 Dòng điện Phu cô (xoáy)</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0,5giờ</w:t>
      </w:r>
      <w:r w:rsidRPr="00503A09">
        <w:rPr>
          <w:rFonts w:ascii="Times New Roman" w:hAnsi="Times New Roman" w:cs="Times New Roman"/>
          <w:sz w:val="26"/>
          <w:szCs w:val="26"/>
          <w:lang w:val="de-DE"/>
        </w:rPr>
        <w:tab/>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5.1. Hiện tượng</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5.2. Ý nghĩa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5.3. Hiệu ứng mặt ngoài</w:t>
      </w:r>
    </w:p>
    <w:p w:rsidR="00027751" w:rsidRPr="00503A09" w:rsidRDefault="00027751" w:rsidP="004E0D9D">
      <w:pPr>
        <w:jc w:val="both"/>
        <w:rPr>
          <w:rFonts w:ascii="Times New Roman" w:hAnsi="Times New Roman" w:cs="Times New Roman"/>
          <w:sz w:val="26"/>
          <w:szCs w:val="26"/>
          <w:lang w:val="de-DE"/>
        </w:rPr>
      </w:pPr>
    </w:p>
    <w:p w:rsidR="00027751" w:rsidRPr="00503A09" w:rsidRDefault="00027751" w:rsidP="004E0D9D">
      <w:pPr>
        <w:jc w:val="both"/>
        <w:rPr>
          <w:rFonts w:ascii="Times New Roman" w:hAnsi="Times New Roman" w:cs="Times New Roman"/>
          <w:b/>
          <w:bCs/>
          <w:i/>
          <w:iCs/>
          <w:sz w:val="26"/>
          <w:szCs w:val="26"/>
          <w:lang w:val="de-DE"/>
        </w:rPr>
      </w:pPr>
      <w:r w:rsidRPr="00503A09">
        <w:rPr>
          <w:rFonts w:ascii="Times New Roman" w:hAnsi="Times New Roman" w:cs="Times New Roman"/>
          <w:sz w:val="26"/>
          <w:szCs w:val="26"/>
          <w:lang w:val="de-DE"/>
        </w:rPr>
        <w:t>Chương 4:</w:t>
      </w:r>
      <w:r w:rsidRPr="00503A09">
        <w:rPr>
          <w:rFonts w:ascii="Times New Roman" w:hAnsi="Times New Roman" w:cs="Times New Roman"/>
          <w:b/>
          <w:bCs/>
          <w:sz w:val="26"/>
          <w:szCs w:val="26"/>
          <w:lang w:val="de-DE"/>
        </w:rPr>
        <w:t xml:space="preserve"> Mạch điện xoay chiều hình sin 1 pha  </w:t>
      </w:r>
      <w:r w:rsidRPr="00503A09">
        <w:rPr>
          <w:rFonts w:ascii="Times New Roman" w:hAnsi="Times New Roman" w:cs="Times New Roman"/>
          <w:b/>
          <w:bCs/>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10 giờ</w:t>
      </w:r>
      <w:r w:rsidRPr="00503A09">
        <w:rPr>
          <w:rFonts w:ascii="Times New Roman" w:hAnsi="Times New Roman" w:cs="Times New Roman"/>
          <w:b/>
          <w:bCs/>
          <w:sz w:val="26"/>
          <w:szCs w:val="26"/>
          <w:lang w:val="de-DE"/>
        </w:rPr>
        <w:tab/>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i/>
          <w:iCs/>
          <w:sz w:val="26"/>
          <w:szCs w:val="26"/>
          <w:lang w:val="de-DE"/>
        </w:rPr>
        <w:t>Mục tiêu:</w:t>
      </w:r>
      <w:r w:rsidRPr="00503A09">
        <w:rPr>
          <w:rFonts w:ascii="Times New Roman" w:hAnsi="Times New Roman" w:cs="Times New Roman"/>
          <w:sz w:val="26"/>
          <w:szCs w:val="26"/>
          <w:lang w:val="de-DE"/>
        </w:rPr>
        <w:t xml:space="preserve">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 xml:space="preserve">- </w:t>
      </w:r>
      <w:r w:rsidRPr="00503A09">
        <w:rPr>
          <w:rFonts w:ascii="Times New Roman" w:hAnsi="Times New Roman" w:cs="Times New Roman"/>
          <w:sz w:val="26"/>
          <w:szCs w:val="26"/>
          <w:lang w:val="de-DE"/>
        </w:rPr>
        <w:t>Trình bày được</w:t>
      </w:r>
      <w:r w:rsidRPr="00503A09">
        <w:rPr>
          <w:rFonts w:ascii="Times New Roman" w:hAnsi="Times New Roman" w:cs="Times New Roman"/>
          <w:b/>
          <w:bCs/>
          <w:sz w:val="26"/>
          <w:szCs w:val="26"/>
          <w:lang w:val="de-DE"/>
        </w:rPr>
        <w:t xml:space="preserve"> </w:t>
      </w:r>
      <w:r w:rsidRPr="00503A09">
        <w:rPr>
          <w:rFonts w:ascii="Times New Roman" w:hAnsi="Times New Roman" w:cs="Times New Roman"/>
          <w:sz w:val="26"/>
          <w:szCs w:val="26"/>
          <w:lang w:val="de-DE"/>
        </w:rPr>
        <w:t>kiến thức cơ bản về dòng điện hình sin nói chung và dòng hình sin 1 pha nói riêng;</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Rèn luyện khả năng tư duy logic, các ứng dụng trong thực tế, vận dụng hiểu biết tiếp thu các kiến thức chuyên ngành.</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 Khái niệm về dòng hình sin:</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1.1. Định nghĩa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1.2. Nguyên lý tạo ra sức điện động xoay chiều hình sin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 Các thông số đặc trưng cho đại lượng hình sin:</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3. Giá trị hiệu dụng của dòng hình sin:</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3.1. Định nghĩa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3.2. Cách tính theo biên độ</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 xml:space="preserve">4. Biểu thị lượng hình sin bằng đồ thị véc tơ: </w:t>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 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5. Mạch hình sin thuần trở: </w:t>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5.1. Quan hệ dòng </w:t>
      </w: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áp</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5.2. Công suất</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6. Mạch hình sin thuần cảm:</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6.1. Quan hệ dòng </w:t>
      </w: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áp</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6.2. Công suất</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7. Mạch hình sin thuần dung:</w:t>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7.1. Quan hệ dòng </w:t>
      </w: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áp</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7.2. Công suất</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8. Mạch R </w:t>
      </w: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L</w:t>
      </w:r>
      <w:r w:rsidRPr="00503A09">
        <w:rPr>
          <w:rFonts w:ascii="Times New Roman" w:hAnsi="Times New Roman" w:cs="Times New Roman"/>
          <w:b/>
          <w:bCs/>
          <w:sz w:val="26"/>
          <w:szCs w:val="26"/>
          <w:lang w:val="de-DE"/>
        </w:rPr>
        <w:t xml:space="preserve"> -</w:t>
      </w:r>
      <w:r w:rsidRPr="00503A09">
        <w:rPr>
          <w:rFonts w:ascii="Times New Roman" w:hAnsi="Times New Roman" w:cs="Times New Roman"/>
          <w:sz w:val="26"/>
          <w:szCs w:val="26"/>
          <w:lang w:val="de-DE"/>
        </w:rPr>
        <w:t xml:space="preserve"> C mắc nối tiếp: </w:t>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8.1. Quan hệ dòng áp</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8.2. Cộng hưởng điện áp</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8.3. Các loại công suất của dòng điện hình sin</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8.4. Hệ số công suất</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8.4. Bài tập áp dụng</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9. Kiểm tra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p>
    <w:p w:rsidR="00027751" w:rsidRPr="00503A09" w:rsidRDefault="00027751" w:rsidP="004E0D9D">
      <w:pPr>
        <w:jc w:val="both"/>
        <w:rPr>
          <w:rFonts w:ascii="Times New Roman" w:hAnsi="Times New Roman" w:cs="Times New Roman"/>
          <w:b/>
          <w:bCs/>
          <w:sz w:val="26"/>
          <w:szCs w:val="26"/>
          <w:lang w:val="de-DE"/>
        </w:rPr>
      </w:pPr>
      <w:r w:rsidRPr="00503A09">
        <w:rPr>
          <w:rFonts w:ascii="Times New Roman" w:hAnsi="Times New Roman" w:cs="Times New Roman"/>
          <w:sz w:val="26"/>
          <w:szCs w:val="26"/>
          <w:lang w:val="de-DE"/>
        </w:rPr>
        <w:t>Chương 5:</w:t>
      </w:r>
      <w:r w:rsidRPr="00503A09">
        <w:rPr>
          <w:rFonts w:ascii="Times New Roman" w:hAnsi="Times New Roman" w:cs="Times New Roman"/>
          <w:b/>
          <w:bCs/>
          <w:sz w:val="26"/>
          <w:szCs w:val="26"/>
          <w:lang w:val="de-DE"/>
        </w:rPr>
        <w:t xml:space="preserve"> Mạch điện xoay chiều 3 pha</w:t>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6giờ</w:t>
      </w:r>
      <w:r w:rsidRPr="00503A09">
        <w:rPr>
          <w:rFonts w:ascii="Times New Roman" w:hAnsi="Times New Roman" w:cs="Times New Roman"/>
          <w:b/>
          <w:bCs/>
          <w:sz w:val="26"/>
          <w:szCs w:val="26"/>
          <w:lang w:val="de-DE"/>
        </w:rPr>
        <w:tab/>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i/>
          <w:iCs/>
          <w:sz w:val="26"/>
          <w:szCs w:val="26"/>
          <w:lang w:val="de-DE"/>
        </w:rPr>
        <w:t>Mục tiêu:</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Trình bày và phân tích được kiến thức cơ bản về dòng xoay chiều 3pha, hệ thống điện xoay chiều 3 pha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b/>
          <w:bCs/>
          <w:sz w:val="26"/>
          <w:szCs w:val="26"/>
          <w:lang w:val="de-DE"/>
        </w:rPr>
        <w:t>-</w:t>
      </w:r>
      <w:r w:rsidRPr="00503A09">
        <w:rPr>
          <w:rFonts w:ascii="Times New Roman" w:hAnsi="Times New Roman" w:cs="Times New Roman"/>
          <w:sz w:val="26"/>
          <w:szCs w:val="26"/>
          <w:lang w:val="de-DE"/>
        </w:rPr>
        <w:t xml:space="preserve"> Rèn luyện khả năng tư duy trừu tượng các hiện tượng cụ thể của hệ thống điện xoay chiều 3 pha, ứng dụng trong thực tế</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1. Khái niệm về mạch điện hình sin 3 pha:</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1.1. Định nghĩa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1.2. Nguyên lý máy phát điện 3 pha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1.3. Biểu thức sức điện động 3pha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1.4. Đồ thị thời gian và đồ thị véc tơ</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 Các lượng "Dây - Pha" trong mạch 3 pha:</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2.1. Cách nối mạch điện 3 pha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2.2. Các định nghĩa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 Cách nối dây máy phát điện 3pha hình sao (Y):</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3.1. Cách nối</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3.2. Quan hệ các lượng Dây - Pha</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 Cách nối dây máy phát điện 3 pha hình tam giác (∆):</w:t>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1giờ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4.1. Cách nối</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4.2. Quan hệ các lượng Dây - Pha</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5. Phụ tải nối sao (Y):</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 xml:space="preserve"> 0,5giờ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5.1. Mạch 3 pha có dây trung tính có trở kháng không đáng kể</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5.2. Mạch 3 pha đấu sao đối xứng</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6. Phụ tải cân bằng nối tam giác (∆):</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0,5 giờ</w:t>
      </w:r>
    </w:p>
    <w:p w:rsidR="00027751" w:rsidRPr="00503A09" w:rsidRDefault="00027751" w:rsidP="004E0D9D">
      <w:pPr>
        <w:jc w:val="both"/>
        <w:rPr>
          <w:rFonts w:ascii="Times New Roman" w:hAnsi="Times New Roman" w:cs="Times New Roman"/>
          <w:i/>
          <w:iCs/>
          <w:sz w:val="26"/>
          <w:szCs w:val="26"/>
          <w:lang w:val="de-DE"/>
        </w:rPr>
      </w:pPr>
      <w:r w:rsidRPr="00503A09">
        <w:rPr>
          <w:rFonts w:ascii="Times New Roman" w:hAnsi="Times New Roman" w:cs="Times New Roman"/>
          <w:sz w:val="26"/>
          <w:szCs w:val="26"/>
          <w:lang w:val="de-DE"/>
        </w:rPr>
        <w:t>7. Từ trường quay 3 pha - Từ trường đập mạch:</w:t>
      </w: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       </w:t>
      </w:r>
      <w:r w:rsidRPr="00503A09">
        <w:rPr>
          <w:rFonts w:ascii="Times New Roman" w:hAnsi="Times New Roman" w:cs="Times New Roman"/>
          <w:i/>
          <w:iCs/>
          <w:sz w:val="26"/>
          <w:szCs w:val="26"/>
          <w:lang w:val="de-DE"/>
        </w:rPr>
        <w:t>Thời gian:</w:t>
      </w:r>
      <w:r w:rsidRPr="00503A09">
        <w:rPr>
          <w:rFonts w:ascii="Times New Roman" w:hAnsi="Times New Roman" w:cs="Times New Roman"/>
          <w:sz w:val="26"/>
          <w:szCs w:val="26"/>
          <w:lang w:val="de-DE"/>
        </w:rPr>
        <w:t>1 giờ</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7.1. Từ trường quay 3 pha </w:t>
      </w:r>
    </w:p>
    <w:p w:rsidR="00027751" w:rsidRPr="00503A09" w:rsidRDefault="00027751" w:rsidP="004E0D9D">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7.2. Từ trường đập mạch </w:t>
      </w:r>
    </w:p>
    <w:p w:rsidR="00027751" w:rsidRPr="00503A09" w:rsidRDefault="00027751" w:rsidP="00375978">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375978">
      <w:pPr>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lý thuyết.</w:t>
      </w:r>
    </w:p>
    <w:p w:rsidR="00027751" w:rsidRPr="00503A09" w:rsidRDefault="00027751" w:rsidP="00375978">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pt-BR"/>
        </w:rPr>
        <w:t xml:space="preserve">2. Trang thiết bị, máy móc: </w:t>
      </w:r>
      <w:r w:rsidRPr="00503A09">
        <w:rPr>
          <w:rFonts w:ascii="Times New Roman" w:hAnsi="Times New Roman" w:cs="Times New Roman"/>
          <w:color w:val="000000"/>
          <w:sz w:val="26"/>
          <w:szCs w:val="26"/>
          <w:lang w:val="de-DE"/>
        </w:rPr>
        <w:t xml:space="preserve"> Mô hình hệ thống máy đo </w:t>
      </w:r>
    </w:p>
    <w:p w:rsidR="00027751" w:rsidRPr="00503A09" w:rsidRDefault="00027751" w:rsidP="00375978">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 Dụng cụ, học liệu, </w:t>
      </w:r>
    </w:p>
    <w:p w:rsidR="00027751" w:rsidRPr="00503A09" w:rsidRDefault="00027751" w:rsidP="00375978">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Các sơ đồ </w:t>
      </w:r>
    </w:p>
    <w:p w:rsidR="00027751" w:rsidRPr="00503A09" w:rsidRDefault="00027751" w:rsidP="00375978">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Giáo trình </w:t>
      </w:r>
    </w:p>
    <w:p w:rsidR="00027751" w:rsidRPr="00503A09" w:rsidRDefault="00027751" w:rsidP="00375978">
      <w:pPr>
        <w:ind w:firstLine="180"/>
        <w:jc w:val="both"/>
        <w:rPr>
          <w:rFonts w:ascii="Times New Roman" w:hAnsi="Times New Roman" w:cs="Times New Roman"/>
          <w:i/>
          <w:iCs/>
          <w:color w:val="000000"/>
          <w:sz w:val="26"/>
          <w:szCs w:val="26"/>
          <w:lang w:val="de-DE" w:eastAsia="ko-KR"/>
        </w:rPr>
      </w:pPr>
      <w:r w:rsidRPr="00503A09">
        <w:rPr>
          <w:rFonts w:ascii="Times New Roman" w:hAnsi="Times New Roman" w:cs="Times New Roman"/>
          <w:color w:val="000000"/>
          <w:sz w:val="26"/>
          <w:szCs w:val="26"/>
          <w:lang w:val="de-DE"/>
        </w:rPr>
        <w:t xml:space="preserve">+ Tài liệu hướng dẫn học sinh học </w:t>
      </w:r>
    </w:p>
    <w:p w:rsidR="00027751" w:rsidRPr="00503A09" w:rsidRDefault="00027751" w:rsidP="00375978">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375978">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CF586F">
      <w:pPr>
        <w:ind w:firstLine="502"/>
        <w:jc w:val="both"/>
        <w:rPr>
          <w:rFonts w:ascii="Times New Roman" w:hAnsi="Times New Roman" w:cs="Times New Roman"/>
          <w:sz w:val="26"/>
          <w:szCs w:val="26"/>
          <w:lang w:val="pt-BR"/>
        </w:rPr>
      </w:pPr>
      <w:r w:rsidRPr="00503A09">
        <w:rPr>
          <w:rFonts w:ascii="Times New Roman" w:hAnsi="Times New Roman" w:cs="Times New Roman"/>
          <w:sz w:val="26"/>
          <w:szCs w:val="26"/>
          <w:lang w:val="sv-SE"/>
        </w:rPr>
        <w:t xml:space="preserve">- Kiến thức:  </w:t>
      </w:r>
      <w:r w:rsidRPr="00503A09">
        <w:rPr>
          <w:rFonts w:ascii="Times New Roman" w:hAnsi="Times New Roman" w:cs="Times New Roman"/>
          <w:sz w:val="26"/>
          <w:szCs w:val="26"/>
          <w:lang w:val="pt-BR"/>
        </w:rPr>
        <w:t>- Trình bày được các kiến thức cơ bản về mạch điện 1 chiều, xoay chiều.</w:t>
      </w:r>
    </w:p>
    <w:p w:rsidR="00027751" w:rsidRPr="00503A09" w:rsidRDefault="00027751" w:rsidP="00CF586F">
      <w:pPr>
        <w:ind w:firstLine="50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Phân tích được từ trường của dòng xoay chiều 1 pha, 3 pha, làm nền tảng để tiếp thu kiến thức chuyên môn phần điện trong chuyên ngành; </w:t>
      </w:r>
    </w:p>
    <w:p w:rsidR="00027751" w:rsidRPr="00503A09" w:rsidRDefault="00027751" w:rsidP="00375978">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Kỹ năng: </w:t>
      </w:r>
    </w:p>
    <w:p w:rsidR="00027751" w:rsidRPr="00503A09" w:rsidRDefault="00027751" w:rsidP="00375978">
      <w:pPr>
        <w:spacing w:before="120"/>
        <w:ind w:firstLine="62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Rèn luyện tư duy logic về mạch điện, nắm được các phương pháp cơ bản giải 1 mạch điện đơn giản. </w:t>
      </w:r>
    </w:p>
    <w:p w:rsidR="00027751" w:rsidRPr="00503A09" w:rsidRDefault="00027751" w:rsidP="00375978">
      <w:pPr>
        <w:spacing w:before="120"/>
        <w:ind w:firstLine="624"/>
        <w:jc w:val="both"/>
        <w:rPr>
          <w:sz w:val="26"/>
          <w:szCs w:val="26"/>
          <w:lang w:val="sv-SE"/>
        </w:rPr>
      </w:pPr>
      <w:r w:rsidRPr="00503A09">
        <w:rPr>
          <w:rFonts w:ascii="Times New Roman" w:hAnsi="Times New Roman" w:cs="Times New Roman"/>
          <w:sz w:val="26"/>
          <w:szCs w:val="26"/>
          <w:lang w:val="sv-SE"/>
        </w:rPr>
        <w:t>- Năng lực tự chủ và trách nhiệm:</w:t>
      </w:r>
      <w:r w:rsidRPr="00503A09">
        <w:rPr>
          <w:sz w:val="26"/>
          <w:szCs w:val="26"/>
          <w:lang w:val="sv-SE"/>
        </w:rPr>
        <w:t xml:space="preserve"> </w:t>
      </w:r>
    </w:p>
    <w:p w:rsidR="00027751" w:rsidRPr="00503A09" w:rsidRDefault="00027751" w:rsidP="00375978">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như khi thao tác thực hiện bài tập, có trách nhiệm với sản phẩm.</w:t>
      </w:r>
    </w:p>
    <w:p w:rsidR="00027751" w:rsidRPr="00503A09" w:rsidRDefault="00027751" w:rsidP="00375978">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Các kiến thức và kỹ năng trên sẽ được đánh giá qua các bài kiểm tra định kỳ và bài kiểm tra kết thúc.</w:t>
      </w:r>
    </w:p>
    <w:p w:rsidR="00027751" w:rsidRPr="00503A09" w:rsidRDefault="00027751" w:rsidP="00375978">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375978">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375978">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375978">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Viết phấn nội dung bài giảng và giảng giải trực tiếp cho học sinh hiểu;</w:t>
      </w:r>
    </w:p>
    <w:p w:rsidR="00027751" w:rsidRPr="00503A09" w:rsidRDefault="00027751" w:rsidP="00375978">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027751" w:rsidRPr="00503A09" w:rsidRDefault="00027751" w:rsidP="00375978">
      <w:pPr>
        <w:spacing w:before="120"/>
        <w:ind w:firstLine="426"/>
        <w:jc w:val="both"/>
        <w:outlineLvl w:val="0"/>
        <w:rPr>
          <w:sz w:val="26"/>
          <w:szCs w:val="26"/>
          <w:lang w:val="sv-SE"/>
        </w:rPr>
      </w:pPr>
      <w:r w:rsidRPr="00503A09">
        <w:rPr>
          <w:rFonts w:ascii="Times New Roman" w:hAnsi="Times New Roman" w:cs="Times New Roman"/>
          <w:sz w:val="26"/>
          <w:szCs w:val="26"/>
          <w:lang w:val="sv-SE"/>
        </w:rPr>
        <w:t>3. Những trọng tâm cần chú ý:</w:t>
      </w:r>
      <w:r w:rsidRPr="00503A09">
        <w:rPr>
          <w:sz w:val="26"/>
          <w:szCs w:val="26"/>
          <w:lang w:val="sv-SE"/>
        </w:rPr>
        <w:t xml:space="preserve"> </w:t>
      </w:r>
    </w:p>
    <w:p w:rsidR="00027751" w:rsidRPr="00503A09" w:rsidRDefault="00027751" w:rsidP="00375978">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34549D">
      <w:pPr>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[1]. Giáo trình Kỹ thuật ðiện – Tổ Ðiện lạnh trýờng Cao ðẳng Kỹ thuật Lý Tự Trọng  TP.HCM.</w:t>
      </w:r>
    </w:p>
    <w:p w:rsidR="00027751" w:rsidRPr="00503A09" w:rsidRDefault="00027751" w:rsidP="0034549D">
      <w:pPr>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[2]. Ðặng Vãn Ðào, Kỹ thuật ðiện Lý thuyết và 100 bài giải - NXB KHHT Hà nội  – nãm 1995.</w:t>
      </w:r>
    </w:p>
    <w:p w:rsidR="00027751" w:rsidRPr="00503A09" w:rsidRDefault="00027751" w:rsidP="0034549D">
      <w:pPr>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[3]. Nguyễn Ngọc Tân – Kỹ thuật ðo –NXB Khoa học kỹ thuật  - nãm 1998</w:t>
      </w:r>
    </w:p>
    <w:p w:rsidR="00027751" w:rsidRPr="00503A09" w:rsidRDefault="00027751" w:rsidP="00F90D6B">
      <w:pPr>
        <w:rPr>
          <w:rFonts w:ascii="Times New Roman" w:hAnsi="Times New Roman" w:cs="Times New Roman"/>
          <w:sz w:val="26"/>
          <w:szCs w:val="26"/>
        </w:rPr>
      </w:pPr>
      <w:r w:rsidRPr="00503A09">
        <w:rPr>
          <w:rFonts w:ascii="Times New Roman" w:hAnsi="Times New Roman" w:cs="Times New Roman"/>
          <w:sz w:val="26"/>
          <w:szCs w:val="26"/>
          <w:lang w:val="sv-SE"/>
        </w:rPr>
        <w:t xml:space="preserve"> [4]. Vụ trung học chuyên nghiệp-Dạy nghề Giáo trình Kỹ thuật ðiện –NXB Giáo dục , nãm 2002.</w:t>
      </w: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D36558">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D36558">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D36558">
      <w:pPr>
        <w:jc w:val="center"/>
        <w:rPr>
          <w:rFonts w:ascii="Times New Roman" w:hAnsi="Times New Roman" w:cs="Times New Roman"/>
          <w:i/>
          <w:iCs/>
          <w:sz w:val="26"/>
          <w:szCs w:val="26"/>
          <w:lang w:val="pt-BR"/>
        </w:rPr>
      </w:pPr>
    </w:p>
    <w:p w:rsidR="00027751" w:rsidRPr="00503A09" w:rsidRDefault="00027751" w:rsidP="00D36558">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rPr>
        <w:t>ĐIỆN TỬ CƠ BẢN</w:t>
      </w:r>
    </w:p>
    <w:p w:rsidR="00027751" w:rsidRPr="00503A09" w:rsidRDefault="00027751" w:rsidP="00D36558">
      <w:pPr>
        <w:spacing w:line="360" w:lineRule="auto"/>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12</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02 giờ)</w:t>
      </w:r>
      <w:r w:rsidRPr="00503A09">
        <w:rPr>
          <w:rFonts w:ascii="Times New Roman" w:hAnsi="Times New Roman" w:cs="Times New Roman"/>
          <w:color w:val="000000"/>
          <w:sz w:val="26"/>
          <w:szCs w:val="26"/>
        </w:rPr>
        <w:t xml:space="preserve"> </w:t>
      </w:r>
    </w:p>
    <w:p w:rsidR="00027751" w:rsidRPr="00503A09" w:rsidRDefault="00027751" w:rsidP="00503A09">
      <w:pPr>
        <w:numPr>
          <w:ilvl w:val="0"/>
          <w:numId w:val="48"/>
        </w:numPr>
        <w:tabs>
          <w:tab w:val="left" w:pos="397"/>
        </w:tabs>
        <w:spacing w:line="360" w:lineRule="auto"/>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D36558">
      <w:pPr>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w:t>
      </w:r>
      <w:r w:rsidRPr="00503A09">
        <w:rPr>
          <w:rFonts w:ascii="Times New Roman" w:hAnsi="Times New Roman" w:cs="Times New Roman"/>
          <w:color w:val="000000"/>
          <w:sz w:val="26"/>
          <w:szCs w:val="26"/>
        </w:rPr>
        <w:t xml:space="preserve">Môn học được giảng dạy ở học kỳ II của khóa học </w:t>
      </w:r>
    </w:p>
    <w:p w:rsidR="00027751" w:rsidRPr="00503A09" w:rsidRDefault="00027751" w:rsidP="00D36558">
      <w:pPr>
        <w:numPr>
          <w:ilvl w:val="0"/>
          <w:numId w:val="2"/>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Tính chất: </w:t>
      </w:r>
      <w:r w:rsidRPr="00503A09">
        <w:rPr>
          <w:rFonts w:ascii="Times New Roman" w:hAnsi="Times New Roman" w:cs="Times New Roman"/>
          <w:sz w:val="26"/>
          <w:szCs w:val="26"/>
          <w:lang w:val="da-DK"/>
        </w:rPr>
        <w:t xml:space="preserve">Là </w:t>
      </w:r>
      <w:r w:rsidRPr="00503A09">
        <w:rPr>
          <w:rFonts w:ascii="Times New Roman" w:hAnsi="Times New Roman" w:cs="Times New Roman"/>
          <w:sz w:val="26"/>
          <w:szCs w:val="26"/>
          <w:lang w:val="es-ES_tradnl"/>
        </w:rPr>
        <w:t>môn học</w:t>
      </w:r>
      <w:r w:rsidRPr="00503A09">
        <w:rPr>
          <w:rFonts w:ascii="Times New Roman" w:hAnsi="Times New Roman" w:cs="Times New Roman"/>
          <w:sz w:val="26"/>
          <w:szCs w:val="26"/>
          <w:lang w:val="da-DK"/>
        </w:rPr>
        <w:t xml:space="preserve"> thuộc chương trình bắt buộc.</w:t>
      </w:r>
    </w:p>
    <w:p w:rsidR="00027751" w:rsidRPr="00503A09" w:rsidRDefault="00027751" w:rsidP="00503A09">
      <w:pPr>
        <w:numPr>
          <w:ilvl w:val="0"/>
          <w:numId w:val="48"/>
        </w:numPr>
        <w:tabs>
          <w:tab w:val="left" w:pos="397"/>
        </w:tabs>
        <w:spacing w:line="360" w:lineRule="auto"/>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D36558">
      <w:p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ab/>
        <w:t xml:space="preserve">- Kiến thức: </w:t>
      </w:r>
      <w:r w:rsidRPr="00503A09">
        <w:rPr>
          <w:rFonts w:ascii="Times New Roman" w:hAnsi="Times New Roman" w:cs="Times New Roman"/>
          <w:color w:val="000000"/>
          <w:sz w:val="26"/>
          <w:szCs w:val="26"/>
        </w:rPr>
        <w:t>Môn học này cung cấp cho sinh viên những kiến thức cõ bản về vật liệu chế tạo linh kiện ðiện tử. Trình bày cấu trúc, ðặc trýng và ứng dụng của các linh kiện ðiện tử cõ bản nhý Diode, Transistor, SCR, TRIAC, DIAC, OP-AMP. Hýớng dẫn sinh viên cách phân tích, tính toán các thông số và thiết kế các mạch ðiện tử cõ bản  nhý:  mạch  chỉnh  lýu,  mạch  xén,  mạch  nguồn  DC,  mạch  khuếch  ðại  tín  hiệu  nhỏ,  mạch khuếch ðại công suất, mạch transistor ngắt dẫn, mạch dao ðộng, các mạch ðiều khiển dùng SCR, TRAC, DIAC, quang trở, op-to và các mạch ðiện tử ứng dụng trong thực tế.</w:t>
      </w:r>
    </w:p>
    <w:p w:rsidR="00027751" w:rsidRPr="00503A09" w:rsidRDefault="00027751" w:rsidP="00D36558">
      <w:pPr>
        <w:spacing w:line="360"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Kỹ năng: Kỹ  năng  làm  việc  nhóm,  giao  tiếp  và  khả  năng  đọc  hiểu  các  tài liệu kỹ thuật điện tử.</w:t>
      </w:r>
    </w:p>
    <w:p w:rsidR="00027751" w:rsidRPr="00503A09" w:rsidRDefault="00027751" w:rsidP="00D36558">
      <w:pPr>
        <w:spacing w:line="360"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Kỹ  nãng  tý  duy ðể  giải  quyết  các  bài toán </w:t>
      </w:r>
      <w:r w:rsidRPr="00503A09">
        <w:rPr>
          <w:rFonts w:ascii="Times New Roman" w:hAnsi="Times New Roman" w:cs="Times New Roman"/>
          <w:color w:val="000000"/>
          <w:sz w:val="26"/>
          <w:szCs w:val="26"/>
        </w:rPr>
        <w:t>của mạch .</w:t>
      </w:r>
    </w:p>
    <w:p w:rsidR="00027751" w:rsidRPr="00503A09" w:rsidRDefault="00027751" w:rsidP="00503A09">
      <w:pPr>
        <w:numPr>
          <w:ilvl w:val="0"/>
          <w:numId w:val="48"/>
        </w:numPr>
        <w:tabs>
          <w:tab w:val="left" w:pos="397"/>
        </w:tabs>
        <w:spacing w:line="360" w:lineRule="auto"/>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numPr>
          <w:ilvl w:val="0"/>
          <w:numId w:val="60"/>
        </w:numPr>
        <w:tabs>
          <w:tab w:val="left" w:pos="709"/>
        </w:tabs>
        <w:spacing w:line="360" w:lineRule="auto"/>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839"/>
      </w:tblGrid>
      <w:tr w:rsidR="00027751" w:rsidRPr="00503A09">
        <w:trPr>
          <w:trHeight w:val="454"/>
          <w:tblHeader/>
        </w:trPr>
        <w:tc>
          <w:tcPr>
            <w:tcW w:w="621" w:type="dxa"/>
            <w:vMerge w:val="restart"/>
            <w:vAlign w:val="center"/>
          </w:tcPr>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Số TT</w:t>
            </w:r>
          </w:p>
        </w:tc>
        <w:tc>
          <w:tcPr>
            <w:tcW w:w="3691" w:type="dxa"/>
            <w:vMerge w:val="restart"/>
            <w:vAlign w:val="center"/>
          </w:tcPr>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 xml:space="preserve"> các bài trong học phần</w:t>
            </w:r>
          </w:p>
        </w:tc>
        <w:tc>
          <w:tcPr>
            <w:tcW w:w="5112" w:type="dxa"/>
            <w:gridSpan w:val="4"/>
            <w:vAlign w:val="center"/>
          </w:tcPr>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Thời gian (giờ)</w:t>
            </w:r>
          </w:p>
        </w:tc>
      </w:tr>
      <w:tr w:rsidR="00027751" w:rsidRPr="00503A09">
        <w:trPr>
          <w:trHeight w:val="1030"/>
          <w:tblHeader/>
        </w:trPr>
        <w:tc>
          <w:tcPr>
            <w:tcW w:w="621" w:type="dxa"/>
            <w:vMerge/>
          </w:tcPr>
          <w:p w:rsidR="00027751" w:rsidRPr="005B750B" w:rsidRDefault="00027751" w:rsidP="00803697">
            <w:pPr>
              <w:spacing w:line="240" w:lineRule="atLeast"/>
              <w:rPr>
                <w:rFonts w:ascii="Times New Roman" w:hAnsi="Times New Roman" w:cs="Times New Roman"/>
                <w:b/>
                <w:bCs/>
                <w:sz w:val="26"/>
                <w:szCs w:val="26"/>
              </w:rPr>
            </w:pPr>
          </w:p>
        </w:tc>
        <w:tc>
          <w:tcPr>
            <w:tcW w:w="3691" w:type="dxa"/>
            <w:vMerge/>
            <w:vAlign w:val="center"/>
          </w:tcPr>
          <w:p w:rsidR="00027751" w:rsidRPr="005B750B" w:rsidRDefault="00027751" w:rsidP="00803697">
            <w:pPr>
              <w:spacing w:line="240" w:lineRule="atLeast"/>
              <w:rPr>
                <w:rFonts w:ascii="Times New Roman" w:hAnsi="Times New Roman" w:cs="Times New Roman"/>
                <w:b/>
                <w:bCs/>
                <w:sz w:val="26"/>
                <w:szCs w:val="26"/>
              </w:rPr>
            </w:pPr>
          </w:p>
        </w:tc>
        <w:tc>
          <w:tcPr>
            <w:tcW w:w="918" w:type="dxa"/>
            <w:vAlign w:val="center"/>
          </w:tcPr>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Tổng</w:t>
            </w:r>
          </w:p>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số</w:t>
            </w:r>
          </w:p>
        </w:tc>
        <w:tc>
          <w:tcPr>
            <w:tcW w:w="979" w:type="dxa"/>
            <w:vAlign w:val="center"/>
          </w:tcPr>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Lý thuyết</w:t>
            </w:r>
          </w:p>
        </w:tc>
        <w:tc>
          <w:tcPr>
            <w:tcW w:w="2376" w:type="dxa"/>
            <w:vAlign w:val="center"/>
          </w:tcPr>
          <w:p w:rsidR="00027751" w:rsidRPr="005B750B" w:rsidRDefault="00027751" w:rsidP="00803697">
            <w:pPr>
              <w:spacing w:line="240" w:lineRule="atLeast"/>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thực tập/ thí nghiệm/ bài tập/ thảo luận</w:t>
            </w:r>
          </w:p>
        </w:tc>
        <w:tc>
          <w:tcPr>
            <w:tcW w:w="839" w:type="dxa"/>
            <w:vAlign w:val="center"/>
          </w:tcPr>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Kiểm</w:t>
            </w:r>
          </w:p>
          <w:p w:rsidR="00027751" w:rsidRPr="005B750B" w:rsidRDefault="00027751" w:rsidP="00803697">
            <w:pPr>
              <w:spacing w:line="240" w:lineRule="atLeast"/>
              <w:jc w:val="center"/>
              <w:rPr>
                <w:rFonts w:ascii="Times New Roman" w:hAnsi="Times New Roman" w:cs="Times New Roman"/>
                <w:b/>
                <w:bCs/>
                <w:sz w:val="26"/>
                <w:szCs w:val="26"/>
              </w:rPr>
            </w:pPr>
            <w:r w:rsidRPr="005B750B">
              <w:rPr>
                <w:rFonts w:ascii="Times New Roman" w:hAnsi="Times New Roman" w:cs="Times New Roman"/>
                <w:b/>
                <w:bCs/>
                <w:sz w:val="26"/>
                <w:szCs w:val="26"/>
              </w:rPr>
              <w:t>tra</w:t>
            </w:r>
          </w:p>
        </w:tc>
      </w:tr>
      <w:tr w:rsidR="00027751" w:rsidRPr="00503A09">
        <w:trPr>
          <w:trHeight w:val="758"/>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color w:val="000000"/>
                <w:sz w:val="26"/>
                <w:szCs w:val="26"/>
                <w:lang w:val="pt-BR"/>
              </w:rPr>
            </w:pPr>
            <w:r w:rsidRPr="00503A09">
              <w:rPr>
                <w:rFonts w:ascii="Times New Roman" w:hAnsi="Times New Roman" w:cs="Times New Roman"/>
                <w:sz w:val="26"/>
                <w:szCs w:val="26"/>
              </w:rPr>
              <w:t xml:space="preserve">Chương 1: </w:t>
            </w:r>
            <w:r w:rsidRPr="00503A09">
              <w:rPr>
                <w:rFonts w:ascii="Times New Roman" w:hAnsi="Times New Roman" w:cs="Times New Roman"/>
                <w:color w:val="000000"/>
                <w:sz w:val="26"/>
                <w:szCs w:val="26"/>
                <w:lang w:val="pt-BR"/>
              </w:rPr>
              <w:t>Linh Kiện Thụ  động</w:t>
            </w:r>
          </w:p>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678"/>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rsidP="00803697">
            <w:pPr>
              <w:spacing w:line="240" w:lineRule="atLeast"/>
              <w:jc w:val="center"/>
              <w:rPr>
                <w:rFonts w:ascii="Times New Roman" w:hAnsi="Times New Roman" w:cs="Times New Roman"/>
                <w:sz w:val="26"/>
                <w:szCs w:val="26"/>
              </w:rPr>
            </w:pP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color w:val="000000"/>
                <w:sz w:val="26"/>
                <w:szCs w:val="26"/>
                <w:lang w:val="pt-BR"/>
              </w:rPr>
              <w:t>Chương 2:  Vật Liệu Bán Dẫn</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915"/>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color w:val="000000"/>
                <w:sz w:val="26"/>
                <w:szCs w:val="26"/>
                <w:lang w:val="pt-BR"/>
              </w:rPr>
            </w:pPr>
            <w:r w:rsidRPr="00503A09">
              <w:rPr>
                <w:rFonts w:ascii="Times New Roman" w:hAnsi="Times New Roman" w:cs="Times New Roman"/>
                <w:sz w:val="26"/>
                <w:szCs w:val="26"/>
              </w:rPr>
              <w:t xml:space="preserve">Chương 3: Diode Và Mạch Ứng Dụng </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705"/>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p w:rsidR="00027751" w:rsidRPr="00503A09" w:rsidRDefault="00027751" w:rsidP="00803697">
            <w:pPr>
              <w:spacing w:line="240" w:lineRule="atLeast"/>
              <w:jc w:val="center"/>
              <w:rPr>
                <w:rFonts w:ascii="Times New Roman" w:hAnsi="Times New Roman" w:cs="Times New Roman"/>
                <w:sz w:val="26"/>
                <w:szCs w:val="26"/>
              </w:rPr>
            </w:pP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color w:val="000000"/>
                <w:sz w:val="26"/>
                <w:szCs w:val="26"/>
                <w:lang w:val="pt-BR"/>
              </w:rPr>
            </w:pPr>
            <w:r w:rsidRPr="00503A09">
              <w:rPr>
                <w:rFonts w:ascii="Times New Roman" w:hAnsi="Times New Roman" w:cs="Times New Roman"/>
                <w:sz w:val="26"/>
                <w:szCs w:val="26"/>
              </w:rPr>
              <w:t>Chýõng 4:Các Loại Transistor</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577"/>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5</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 xml:space="preserve"> Chương 5:  Transistor Lưỡng Cực (BJT)  </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645"/>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 xml:space="preserve"> Chương 6: Mạch Phân Cực Cho BJT</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600"/>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7</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 xml:space="preserve">Chương 7: Transistor Trường (FET) </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645"/>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Chương 8: Mạch Phân Cực Cho FET</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630"/>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9</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Chương 9: Thyristor Và Linh Kiện Quang Ðiện Tử</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570"/>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10</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Chương 10:  Nguồn DC Và Mạch Ổn Áp</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720"/>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11</w:t>
            </w:r>
          </w:p>
          <w:p w:rsidR="00027751" w:rsidRPr="00503A09" w:rsidRDefault="00027751" w:rsidP="00803697">
            <w:pPr>
              <w:spacing w:line="240" w:lineRule="atLeast"/>
              <w:jc w:val="center"/>
              <w:rPr>
                <w:rFonts w:ascii="Times New Roman" w:hAnsi="Times New Roman" w:cs="Times New Roman"/>
                <w:sz w:val="26"/>
                <w:szCs w:val="26"/>
              </w:rPr>
            </w:pP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Chương 11: Mạch Khuếch Ðại Tín Hiệu Nhỏ</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660"/>
        </w:trPr>
        <w:tc>
          <w:tcPr>
            <w:tcW w:w="621" w:type="dxa"/>
          </w:tcPr>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12</w:t>
            </w:r>
          </w:p>
        </w:tc>
        <w:tc>
          <w:tcPr>
            <w:tcW w:w="3691" w:type="dxa"/>
          </w:tcPr>
          <w:p w:rsidR="00027751" w:rsidRPr="00503A09" w:rsidRDefault="00027751" w:rsidP="00803697">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Chương 12:  Mạch Khuếch Ðại Thuật Toán</w:t>
            </w:r>
          </w:p>
        </w:tc>
        <w:tc>
          <w:tcPr>
            <w:tcW w:w="918"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tc>
        <w:tc>
          <w:tcPr>
            <w:tcW w:w="979" w:type="dxa"/>
          </w:tcPr>
          <w:p w:rsidR="00027751" w:rsidRPr="00503A09" w:rsidRDefault="00027751" w:rsidP="00803697">
            <w:pPr>
              <w:spacing w:line="240" w:lineRule="atLeast"/>
              <w:jc w:val="center"/>
              <w:rPr>
                <w:rFonts w:ascii="Times New Roman" w:hAnsi="Times New Roman" w:cs="Times New Roman"/>
                <w:sz w:val="26"/>
                <w:szCs w:val="26"/>
              </w:rPr>
            </w:pPr>
          </w:p>
          <w:p w:rsidR="00027751" w:rsidRPr="00503A09" w:rsidRDefault="00027751" w:rsidP="00803697">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tc>
        <w:tc>
          <w:tcPr>
            <w:tcW w:w="2376" w:type="dxa"/>
          </w:tcPr>
          <w:p w:rsidR="00027751" w:rsidRPr="00503A09" w:rsidRDefault="00027751" w:rsidP="00803697">
            <w:pPr>
              <w:spacing w:line="240" w:lineRule="atLeast"/>
              <w:rPr>
                <w:rFonts w:ascii="Times New Roman" w:hAnsi="Times New Roman" w:cs="Times New Roman"/>
                <w:sz w:val="26"/>
                <w:szCs w:val="26"/>
              </w:rPr>
            </w:pPr>
          </w:p>
        </w:tc>
        <w:tc>
          <w:tcPr>
            <w:tcW w:w="839" w:type="dxa"/>
          </w:tcPr>
          <w:p w:rsidR="00027751" w:rsidRPr="00503A09" w:rsidRDefault="00027751" w:rsidP="00803697">
            <w:pPr>
              <w:spacing w:line="240" w:lineRule="atLeast"/>
              <w:jc w:val="center"/>
              <w:rPr>
                <w:rFonts w:ascii="Times New Roman" w:hAnsi="Times New Roman" w:cs="Times New Roman"/>
                <w:sz w:val="26"/>
                <w:szCs w:val="26"/>
              </w:rPr>
            </w:pPr>
          </w:p>
        </w:tc>
      </w:tr>
      <w:tr w:rsidR="00027751" w:rsidRPr="00503A09">
        <w:trPr>
          <w:trHeight w:val="454"/>
        </w:trPr>
        <w:tc>
          <w:tcPr>
            <w:tcW w:w="4312" w:type="dxa"/>
            <w:gridSpan w:val="2"/>
            <w:vAlign w:val="center"/>
          </w:tcPr>
          <w:p w:rsidR="00027751" w:rsidRPr="00503A09" w:rsidRDefault="00027751" w:rsidP="00AC76C7">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AC76C7">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30</w:t>
            </w:r>
          </w:p>
        </w:tc>
        <w:tc>
          <w:tcPr>
            <w:tcW w:w="979" w:type="dxa"/>
            <w:vAlign w:val="center"/>
          </w:tcPr>
          <w:p w:rsidR="00027751" w:rsidRPr="00503A09" w:rsidRDefault="00027751" w:rsidP="00AC76C7">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28</w:t>
            </w:r>
          </w:p>
        </w:tc>
        <w:tc>
          <w:tcPr>
            <w:tcW w:w="2376" w:type="dxa"/>
            <w:vAlign w:val="center"/>
          </w:tcPr>
          <w:p w:rsidR="00027751" w:rsidRPr="00503A09" w:rsidRDefault="00027751" w:rsidP="00AC76C7">
            <w:pPr>
              <w:spacing w:line="360" w:lineRule="auto"/>
              <w:jc w:val="center"/>
              <w:rPr>
                <w:rFonts w:ascii="Times New Roman" w:hAnsi="Times New Roman" w:cs="Times New Roman"/>
                <w:b/>
                <w:bCs/>
                <w:sz w:val="26"/>
                <w:szCs w:val="26"/>
              </w:rPr>
            </w:pPr>
          </w:p>
        </w:tc>
        <w:tc>
          <w:tcPr>
            <w:tcW w:w="839" w:type="dxa"/>
            <w:vAlign w:val="center"/>
          </w:tcPr>
          <w:p w:rsidR="00027751" w:rsidRPr="00503A09" w:rsidRDefault="00027751" w:rsidP="00AC76C7">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D36558">
      <w:pPr>
        <w:tabs>
          <w:tab w:val="right" w:pos="426"/>
        </w:tabs>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chi tiết:</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1:    </w:t>
      </w:r>
      <w:r w:rsidRPr="00503A09">
        <w:rPr>
          <w:rFonts w:ascii="Times New Roman" w:hAnsi="Times New Roman" w:cs="Times New Roman"/>
          <w:b/>
          <w:bCs/>
          <w:color w:val="000000"/>
          <w:sz w:val="26"/>
          <w:szCs w:val="26"/>
          <w:lang w:val="pt-BR"/>
        </w:rPr>
        <w:t>LINH KIỆN THỤ ĐỘNG</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4 giờ</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Nắm đư</w:t>
      </w:r>
      <w:r w:rsidRPr="00503A09">
        <w:rPr>
          <w:rFonts w:ascii="Times New Roman" w:hAnsi="Times New Roman" w:cs="Times New Roman"/>
          <w:sz w:val="26"/>
          <w:szCs w:val="26"/>
        </w:rPr>
        <w:softHyphen/>
        <w:t>ợc cấu tạo các linh kiện thụ động cơ bản</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Trình bầy đ</w:t>
      </w:r>
      <w:r w:rsidRPr="00503A09">
        <w:rPr>
          <w:rFonts w:ascii="Times New Roman" w:hAnsi="Times New Roman" w:cs="Times New Roman"/>
          <w:sz w:val="26"/>
          <w:szCs w:val="26"/>
        </w:rPr>
        <w:softHyphen/>
        <w:t>ược nguyên lý làm việc của linh kiện</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Trình bầy cách lắp đặt các linh kiện theo sơ đồ nguyên lý</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Xác định đ</w:t>
      </w:r>
      <w:r w:rsidRPr="00503A09">
        <w:rPr>
          <w:rFonts w:ascii="Times New Roman" w:hAnsi="Times New Roman" w:cs="Times New Roman"/>
          <w:sz w:val="26"/>
          <w:szCs w:val="26"/>
        </w:rPr>
        <w:softHyphen/>
        <w:t>ược loại linh kiện cơ bản</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Biết cách kiểm tra linh kiện</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284"/>
        <w:jc w:val="both"/>
        <w:rPr>
          <w:rFonts w:ascii="Times New Roman" w:hAnsi="Times New Roman" w:cs="Times New Roman"/>
          <w:color w:val="000000"/>
          <w:sz w:val="26"/>
          <w:szCs w:val="26"/>
        </w:rPr>
      </w:pPr>
      <w:r w:rsidRPr="00503A09">
        <w:rPr>
          <w:rFonts w:ascii="Times New Roman" w:hAnsi="Times New Roman" w:cs="Times New Roman"/>
          <w:sz w:val="26"/>
          <w:szCs w:val="26"/>
          <w:lang w:val="sv-SE"/>
        </w:rPr>
        <w:tab/>
      </w:r>
      <w:r w:rsidRPr="00503A09">
        <w:rPr>
          <w:rFonts w:ascii="Times New Roman" w:hAnsi="Times New Roman" w:cs="Times New Roman"/>
          <w:color w:val="000000"/>
          <w:sz w:val="26"/>
          <w:szCs w:val="26"/>
        </w:rPr>
        <w:t>1. Điện trở</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 Ký hiệu, cấu tạo</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 Các tham số cơ bản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1.3. Đọc các tham số của điện trở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1.4. Đo, kiểm tra chất lượng</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Tụ điện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Ký hiệu, cấu tạo</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2.2. Các tham số cơ bản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2.3. Đọc các tham số của tụ điện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2.4. Đo, kiểm tra chất lượng</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 Cuộn cảm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3.1. Ký hiệu, cấu tạo</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3.2. Các tham số cơ bản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3.3. Đọc các tham số của cuộn cảm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3.4. Đo, kiểm tra chất lượng</w:t>
      </w:r>
    </w:p>
    <w:p w:rsidR="00027751" w:rsidRPr="00503A09" w:rsidRDefault="00027751" w:rsidP="00D36558">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xml:space="preserve">4. Các linh kiện khác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4.1. Relay</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4.2. Chuyển mạch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4.3. Jack kết nối </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2: </w:t>
      </w:r>
      <w:r w:rsidRPr="00503A09">
        <w:rPr>
          <w:rFonts w:ascii="Times New Roman" w:hAnsi="Times New Roman" w:cs="Times New Roman"/>
          <w:b/>
          <w:bCs/>
          <w:sz w:val="26"/>
          <w:szCs w:val="26"/>
          <w:lang w:val="pt-BR"/>
        </w:rPr>
        <w:t>VẬT LIỆU BÁN DẪN</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được các kiến thức cơ bản về vật liệu bán dẫn dùng chế tạo linh </w:t>
      </w:r>
    </w:p>
    <w:p w:rsidR="00027751" w:rsidRPr="00503A09" w:rsidRDefault="00027751" w:rsidP="00D36558">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kiện điện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được cấu trúc, nguyên lý hoạt động và đặc tính của các linh kiện </w:t>
      </w:r>
    </w:p>
    <w:p w:rsidR="00027751" w:rsidRPr="00503A09" w:rsidRDefault="00027751" w:rsidP="00D36558">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điện tử cơ bản.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1.1.     Vật liệu bán dẫn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     Chuyển tiếp P-N (Junction P-N)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1.3.     Chuyển tiếp Schottky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1.4.     Bài tập </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3: </w:t>
      </w:r>
      <w:r w:rsidRPr="00503A09">
        <w:rPr>
          <w:rFonts w:ascii="Times New Roman" w:hAnsi="Times New Roman" w:cs="Times New Roman"/>
          <w:b/>
          <w:bCs/>
          <w:sz w:val="26"/>
          <w:szCs w:val="26"/>
        </w:rPr>
        <w:t>DIODE VÀ MẠCH ỨNG DỤNG</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các kiến thức cõ bản về vật liệu bán dẫn dùng chế tạo linh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kiện ðiện tử</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được các thông số của các mạch điện tử cơ bản </w:t>
      </w:r>
    </w:p>
    <w:p w:rsidR="00027751" w:rsidRPr="00503A09" w:rsidRDefault="00027751" w:rsidP="00D36558">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được các mạch ứng dụng của các linh kiện điện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t xml:space="preserve">3.1.     Đại cương về Diode </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ml:space="preserve">3.2.     Các loại Diode </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ml:space="preserve">3.3.     Giải tích mạch Diode </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ml:space="preserve">3.4.     Các mạch ứng dụng của Diode </w:t>
      </w:r>
    </w:p>
    <w:p w:rsidR="00027751" w:rsidRPr="00503A09" w:rsidRDefault="00027751" w:rsidP="00D36558">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ml:space="preserve">3.5.     Bài tập </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4: </w:t>
      </w:r>
      <w:r w:rsidRPr="00503A09">
        <w:rPr>
          <w:rFonts w:ascii="Times New Roman" w:hAnsi="Times New Roman" w:cs="Times New Roman"/>
          <w:b/>
          <w:bCs/>
          <w:sz w:val="26"/>
          <w:szCs w:val="26"/>
        </w:rPr>
        <w:t>CÁC LOẠI TRANSISTOR</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được các kiến thức cơ bản về vật liệu bán dẫn dùng chế tạo linh </w:t>
      </w:r>
    </w:p>
    <w:p w:rsidR="00027751" w:rsidRPr="00503A09" w:rsidRDefault="00027751" w:rsidP="00D36558">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kiện điện tử.</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cấu trúc, nguyên lý hoạt ðộng và ðặc tính của các linh kiện </w:t>
      </w:r>
    </w:p>
    <w:p w:rsidR="00027751" w:rsidRPr="00503A09" w:rsidRDefault="00027751" w:rsidP="00D36558">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ðýợc các thông số của các mạch ðiện tử cõ bản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xml:space="preserve">4.1 Nguyên lý cấu tạo, hoạt động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4.2 Các2.3 Các mạch phân cực cho BJT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4.4 Phân tích đường tải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4.5 Các ví dụ về phân cực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4.6 Hoạt động ngắt dẫn của BJT  sơ đồ đấu dây, đặc tuyến của BJT </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5: </w:t>
      </w:r>
      <w:r w:rsidRPr="00503A09">
        <w:rPr>
          <w:rFonts w:ascii="Times New Roman" w:hAnsi="Times New Roman" w:cs="Times New Roman"/>
          <w:b/>
          <w:bCs/>
          <w:sz w:val="26"/>
          <w:szCs w:val="26"/>
        </w:rPr>
        <w:t>TRANSISTOR LƯỠNG CỰC (BJT)</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các kiến thức cõ bản về vật liệu bán dẫn dùng chế tạo linh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kiện ðiện tử.</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cấu trúc, nguyên lý hoạt ðộng và ðặc tính của các linh kiện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ðýợc các thông số của các mạch ðiện tử cõ bản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5.1.  Giới thiệu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5.2.  Cấu trúc Transistor lưỡng cực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5.3.  Nguyên lý hoạt động của BJT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5.4.  Đăc tuyến Volt-Ampe của BJT </w:t>
      </w:r>
    </w:p>
    <w:p w:rsidR="00027751" w:rsidRPr="00503A09" w:rsidRDefault="00027751" w:rsidP="00D36558">
      <w:pPr>
        <w:spacing w:line="360"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sv-SE"/>
        </w:rPr>
        <w:t xml:space="preserve"> </w:t>
      </w:r>
      <w:r w:rsidRPr="00503A09">
        <w:rPr>
          <w:rFonts w:ascii="Times New Roman" w:hAnsi="Times New Roman" w:cs="Times New Roman"/>
          <w:b/>
          <w:bCs/>
          <w:sz w:val="26"/>
          <w:szCs w:val="26"/>
          <w:lang w:val="sv-SE"/>
        </w:rPr>
        <w:t xml:space="preserve">Chương 6: </w:t>
      </w:r>
      <w:r w:rsidRPr="00503A09">
        <w:rPr>
          <w:rFonts w:ascii="Times New Roman" w:hAnsi="Times New Roman" w:cs="Times New Roman"/>
          <w:b/>
          <w:bCs/>
          <w:sz w:val="26"/>
          <w:szCs w:val="26"/>
        </w:rPr>
        <w:t>MẠCH PHÂN CỰC CHO BJT</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cấu trúc, nguyên lý hoạt ðộng và ðặc tính của các linh kiện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ðýợc các thông số của các mạch ðiện tử cõ bản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6.1.  Giới thiệu điểm làm việc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6.2.  Độ ổn định của mạch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6.3.  Các dạng mạch phân cực cho BJT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6.4.  Phân  tích  đường  tải  một  chiều  (DCLL),  đường  tải  xoay  chiều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(ACLL)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6.5.  Thiết kế mạch phân cực cho BJT </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6.5.  Bài tập</w:t>
      </w:r>
    </w:p>
    <w:p w:rsidR="00027751" w:rsidRPr="00503A09" w:rsidRDefault="00027751" w:rsidP="00D36558">
      <w:pPr>
        <w:spacing w:line="360" w:lineRule="auto"/>
        <w:ind w:firstLine="284"/>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sv-SE"/>
        </w:rPr>
        <w:t xml:space="preserve">Chương 7: </w:t>
      </w:r>
      <w:r w:rsidRPr="00503A09">
        <w:rPr>
          <w:rFonts w:ascii="Times New Roman" w:hAnsi="Times New Roman" w:cs="Times New Roman"/>
          <w:b/>
          <w:bCs/>
          <w:sz w:val="26"/>
          <w:szCs w:val="26"/>
        </w:rPr>
        <w:t>TRANSISTOR TRƯỜNG (FET)</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cấu trúc, nguyên lý hoạt ðộng và ðặc tính của các linh kiện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7.1.  Transistor Trường JFET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7.2.  Transistor Trường cực cổng cách ly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7.3.  Transistor Trường MOSFET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7.4.  So sánh giữa BJT và FET </w:t>
      </w:r>
    </w:p>
    <w:p w:rsidR="00027751" w:rsidRPr="00503A09" w:rsidRDefault="00027751" w:rsidP="00D36558">
      <w:pPr>
        <w:spacing w:line="360" w:lineRule="auto"/>
        <w:ind w:firstLine="284"/>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8: </w:t>
      </w:r>
      <w:r w:rsidRPr="00503A09">
        <w:rPr>
          <w:rFonts w:ascii="Times New Roman" w:hAnsi="Times New Roman" w:cs="Times New Roman"/>
          <w:b/>
          <w:bCs/>
          <w:sz w:val="26"/>
          <w:szCs w:val="26"/>
        </w:rPr>
        <w:t>MẠCH PHÂN CỰC CHO FET</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cấu trúc, nguyên lý hoạt ðộng và ðặc tính của các linh kiện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ðýợc các thông số của các mạch ðiện tử cõ bản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 xml:space="preserve">8.1.  Giới thiệu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8.2.  Phân cực cho JFET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8.3.  Phân cực cho MOSFET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8.4. Bài tập </w:t>
      </w:r>
    </w:p>
    <w:p w:rsidR="00027751" w:rsidRPr="00503A09" w:rsidRDefault="00027751" w:rsidP="00D36558">
      <w:pPr>
        <w:spacing w:line="360" w:lineRule="auto"/>
        <w:ind w:firstLine="284"/>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9: </w:t>
      </w:r>
      <w:r w:rsidRPr="00503A09">
        <w:rPr>
          <w:rFonts w:ascii="Times New Roman" w:hAnsi="Times New Roman" w:cs="Times New Roman"/>
          <w:b/>
          <w:bCs/>
          <w:sz w:val="26"/>
          <w:szCs w:val="26"/>
        </w:rPr>
        <w:t xml:space="preserve">THYRISTOR VÀ LINH KIỆN QUANG ÐIỆN TỬ </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các kiến thức cõ bản về vật liệu bán dẫn dùng chế tạo linh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kiện ðiện tử.</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Nắm ðýợc cấu trúc, nguyên lý hoạt ðộng và ðặc tính của các linh kiện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ðýợc các thông số của các mạch ðiện tử cõ bản </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9.1. Họ Thyristor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9.2. UJT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9.3. Linh kiện quang ðiện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9.4. Bài tập</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10: </w:t>
      </w:r>
      <w:r w:rsidRPr="00503A09">
        <w:rPr>
          <w:rFonts w:ascii="Times New Roman" w:hAnsi="Times New Roman" w:cs="Times New Roman"/>
          <w:b/>
          <w:bCs/>
          <w:sz w:val="26"/>
          <w:szCs w:val="26"/>
        </w:rPr>
        <w:t>NGUỒN DC VÀ MẠCH ỔN ÁP</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4 giờ</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ðýợc các thông số của các mạch ðiện tử cõ bản </w:t>
      </w:r>
    </w:p>
    <w:p w:rsidR="00027751" w:rsidRPr="00503A09" w:rsidRDefault="00027751" w:rsidP="002B1B3A">
      <w:pPr>
        <w:numPr>
          <w:ilvl w:val="0"/>
          <w:numId w:val="34"/>
        </w:numPr>
        <w:spacing w:line="360" w:lineRule="auto"/>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Ðọc ðýợc sõ ðồ mạch ðiện, ðiện tử cõ bản thực tế: mạch nguồn DC và mạch ổn áp</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 xml:space="preserve">10.1. Giới thiệu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10.2. Mạch chỉnh lưu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10.3. Mạch lọc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10.4. Mạch ổn áp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10.5. Bài tập</w:t>
      </w:r>
    </w:p>
    <w:p w:rsidR="00027751" w:rsidRPr="00503A09" w:rsidRDefault="00027751" w:rsidP="00D36558">
      <w:pPr>
        <w:spacing w:line="360" w:lineRule="auto"/>
        <w:jc w:val="both"/>
        <w:rPr>
          <w:rFonts w:ascii="Times New Roman" w:hAnsi="Times New Roman" w:cs="Times New Roman"/>
          <w:b/>
          <w:bCs/>
          <w:sz w:val="26"/>
          <w:szCs w:val="26"/>
        </w:rPr>
      </w:pPr>
      <w:r w:rsidRPr="00503A09">
        <w:rPr>
          <w:rFonts w:ascii="Times New Roman" w:hAnsi="Times New Roman" w:cs="Times New Roman"/>
          <w:b/>
          <w:bCs/>
          <w:sz w:val="26"/>
          <w:szCs w:val="26"/>
          <w:lang w:val="sv-SE"/>
        </w:rPr>
        <w:t xml:space="preserve">Chương 11: </w:t>
      </w:r>
      <w:r w:rsidRPr="00503A09">
        <w:rPr>
          <w:rFonts w:ascii="Times New Roman" w:hAnsi="Times New Roman" w:cs="Times New Roman"/>
          <w:b/>
          <w:bCs/>
          <w:sz w:val="26"/>
          <w:szCs w:val="26"/>
        </w:rPr>
        <w:t>MẠCH KHUẾCH ÐẠI TÍN HIỆU NHỎ</w:t>
      </w:r>
      <w:r w:rsidRPr="00503A09">
        <w:rPr>
          <w:rFonts w:ascii="Times New Roman" w:hAnsi="Times New Roman" w:cs="Times New Roman"/>
          <w:b/>
          <w:bCs/>
          <w:sz w:val="26"/>
          <w:szCs w:val="26"/>
        </w:rPr>
        <w:tab/>
      </w:r>
      <w:r w:rsidRPr="00503A09">
        <w:rPr>
          <w:rFonts w:ascii="Times New Roman" w:hAnsi="Times New Roman" w:cs="Times New Roman"/>
          <w:b/>
          <w:bCs/>
          <w:sz w:val="26"/>
          <w:szCs w:val="26"/>
        </w:rPr>
        <w:tab/>
      </w:r>
      <w:r w:rsidRPr="00503A09">
        <w:rPr>
          <w:rFonts w:ascii="Times New Roman" w:hAnsi="Times New Roman" w:cs="Times New Roman"/>
          <w:sz w:val="26"/>
          <w:szCs w:val="26"/>
          <w:lang w:val="pt-BR"/>
        </w:rPr>
        <w:t>Thời gian: 2 giờ</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và phân tích ðýợc các thông số của các mạch ðiện tử cõ bản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Đọc ðýợc sõ ðồ mạch ðiện, ðiện tử cõ bản thực tế: mạch khuếch đại</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 xml:space="preserve">11.1  Giới thiệu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11.2.   Mô hình tương đương tín hiệu nhỏ của BJT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11.3.   Phân tích mạch khuếch đại tín hiệu nhỏ dung BJT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11.4.   Mạch khuếch đại tín hiệu nhỏ sử dụng Transistor trường FET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11.5.   Đáp ứng tần số của mạch khuếch đại</w:t>
      </w:r>
    </w:p>
    <w:p w:rsidR="00027751" w:rsidRPr="00503A09" w:rsidRDefault="00027751" w:rsidP="00D36558">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12: </w:t>
      </w:r>
      <w:r w:rsidRPr="00503A09">
        <w:rPr>
          <w:rFonts w:ascii="Times New Roman" w:hAnsi="Times New Roman" w:cs="Times New Roman"/>
          <w:b/>
          <w:bCs/>
          <w:sz w:val="26"/>
          <w:szCs w:val="26"/>
        </w:rPr>
        <w:t>MẠCH KHUẾCH ÐẠI THUẬT TOÁN</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4 giờ</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Tính toán và phân tích ðýợc các thông số của các mạch ðiện tử cõ bản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Thiết kế ðýợc các mạch ứng dụng của các linh kiện ðiện tử. </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Giải thích và phân tích ðýợc các mạch ðiện tử cõ bản.</w:t>
      </w:r>
    </w:p>
    <w:p w:rsidR="00027751" w:rsidRPr="00503A09" w:rsidRDefault="00027751" w:rsidP="002B1B3A">
      <w:pPr>
        <w:numPr>
          <w:ilvl w:val="0"/>
          <w:numId w:val="34"/>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Đọc ðýợc sõ ðồ mạch ðiện, ðiện tử cõ bản thực tế: mạch khuếch đại thuật toán</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D36558">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xml:space="preserve">12.1 Cấu trúc mạch khuếch đại thuật toán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12.2.   Ứng dụng OP-AMP như một phần tử mạch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12.3.   Đặc tính thực tế của OP-AMP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12.4.   Ứng dụng OP-AMP trong mạch tuyến tính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12.5.   Ứng dụng OP-AMP trong mạch phi tuyến </w:t>
      </w:r>
    </w:p>
    <w:p w:rsidR="00027751" w:rsidRPr="00503A09" w:rsidRDefault="00027751" w:rsidP="00D36558">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12.6.   Bài tập </w:t>
      </w:r>
    </w:p>
    <w:p w:rsidR="00027751" w:rsidRPr="00503A09" w:rsidRDefault="00027751" w:rsidP="00D36558">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D36558">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 bàn ghế đủ, phòng sạch, thoáng mát</w:t>
      </w:r>
    </w:p>
    <w:p w:rsidR="00027751" w:rsidRPr="00503A09" w:rsidRDefault="00027751" w:rsidP="00D36558">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 máy projector, micro, amli, loa, quạt</w:t>
      </w:r>
    </w:p>
    <w:p w:rsidR="00027751" w:rsidRPr="00503A09" w:rsidRDefault="00027751" w:rsidP="00D36558">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Học liệu, dụng cụ, nguyên vật liệu: bảng phấn</w:t>
      </w:r>
    </w:p>
    <w:p w:rsidR="00027751" w:rsidRPr="00503A09" w:rsidRDefault="00027751" w:rsidP="00D36558">
      <w:pPr>
        <w:spacing w:line="360" w:lineRule="auto"/>
        <w:ind w:firstLine="426"/>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Tài liệu hướng dẫn môn học, bài học điện tử cơ bản.</w:t>
      </w:r>
    </w:p>
    <w:p w:rsidR="00027751" w:rsidRPr="00503A09" w:rsidRDefault="00027751" w:rsidP="00D36558">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Các linh kiện điện tử các loại, IC ổn áp, transistor các loại, cầu diode.</w:t>
      </w:r>
    </w:p>
    <w:p w:rsidR="00027751" w:rsidRPr="00503A09" w:rsidRDefault="00027751" w:rsidP="00D36558">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Các điều kiện khác: wifi, máy tính</w:t>
      </w:r>
    </w:p>
    <w:p w:rsidR="00027751" w:rsidRPr="00503A09" w:rsidRDefault="00027751" w:rsidP="00D36558">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D36558">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D36558">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r w:rsidRPr="00503A09">
        <w:rPr>
          <w:rFonts w:ascii="Times New Roman" w:hAnsi="Times New Roman" w:cs="Times New Roman"/>
          <w:sz w:val="26"/>
          <w:szCs w:val="26"/>
        </w:rPr>
        <w:t>Sinh viên được trang bị các cơ bản về môn học các linh kiện điện tử, phương pháp tính toán mạch điện, các kiến thức về nguyên lý, cấu tạo, đặc tính và ứng dụng các lọai linh kiện điện tử.</w:t>
      </w:r>
    </w:p>
    <w:p w:rsidR="00027751" w:rsidRPr="00503A09" w:rsidRDefault="00027751" w:rsidP="00D36558">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Kỹ năng:  Phân tích,  tính  toán, giải thích và lập luận giải quyết các vấn đề</w:t>
      </w:r>
    </w:p>
    <w:p w:rsidR="00027751" w:rsidRPr="00503A09" w:rsidRDefault="00027751" w:rsidP="00D36558">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 Kỹ năng làm việc nhóm, giao tiếp và khả  năng đọc hiểu các tài liệu kỹ thuật</w:t>
      </w:r>
    </w:p>
    <w:p w:rsidR="00027751" w:rsidRPr="00503A09" w:rsidRDefault="00027751" w:rsidP="00D36558">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Phương pháp: </w:t>
      </w:r>
    </w:p>
    <w:p w:rsidR="00027751" w:rsidRPr="00503A09" w:rsidRDefault="00027751" w:rsidP="00D36558">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ab/>
        <w:t xml:space="preserve">- </w:t>
      </w:r>
      <w:r w:rsidRPr="00503A09">
        <w:rPr>
          <w:rFonts w:ascii="Times New Roman" w:hAnsi="Times New Roman" w:cs="Times New Roman"/>
          <w:sz w:val="26"/>
          <w:szCs w:val="26"/>
        </w:rPr>
        <w:t>Kiểm tra – đánh giá thường xuyên</w:t>
      </w:r>
    </w:p>
    <w:p w:rsidR="00027751" w:rsidRPr="00503A09" w:rsidRDefault="00027751" w:rsidP="00D36558">
      <w:pPr>
        <w:spacing w:line="360" w:lineRule="auto"/>
        <w:ind w:firstLine="340"/>
        <w:jc w:val="both"/>
        <w:outlineLvl w:val="0"/>
        <w:rPr>
          <w:rFonts w:ascii="Times New Roman" w:hAnsi="Times New Roman" w:cs="Times New Roman"/>
          <w:sz w:val="26"/>
          <w:szCs w:val="26"/>
          <w:lang w:val="de-DE"/>
        </w:rPr>
      </w:pPr>
      <w:r w:rsidRPr="00503A09">
        <w:rPr>
          <w:rFonts w:ascii="Times New Roman" w:hAnsi="Times New Roman" w:cs="Times New Roman"/>
          <w:sz w:val="26"/>
          <w:szCs w:val="26"/>
        </w:rPr>
        <w:tab/>
        <w:t xml:space="preserve">- </w:t>
      </w:r>
      <w:r w:rsidRPr="00503A09">
        <w:rPr>
          <w:rFonts w:ascii="Times New Roman" w:hAnsi="Times New Roman" w:cs="Times New Roman"/>
          <w:sz w:val="26"/>
          <w:szCs w:val="26"/>
          <w:lang w:val="de-DE"/>
        </w:rPr>
        <w:t>Thảo luận theo nhóm</w:t>
      </w:r>
    </w:p>
    <w:p w:rsidR="00027751" w:rsidRPr="00503A09" w:rsidRDefault="00027751" w:rsidP="00D36558">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de-DE"/>
        </w:rPr>
        <w:tab/>
        <w:t>- Khác: theo yêu cầu của giảng viên</w:t>
      </w:r>
    </w:p>
    <w:p w:rsidR="00027751" w:rsidRPr="00503A09" w:rsidRDefault="00027751" w:rsidP="00D36558">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rPr>
        <w:tab/>
        <w:t>- Kiểm tra – đánh giá định kỳ</w:t>
      </w:r>
    </w:p>
    <w:p w:rsidR="00027751" w:rsidRPr="00503A09" w:rsidRDefault="00027751" w:rsidP="00D36558">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rPr>
        <w:tab/>
        <w:t xml:space="preserve">- Thi kết thúc học phần </w:t>
      </w:r>
      <w:r w:rsidRPr="00503A09">
        <w:rPr>
          <w:rFonts w:ascii="Times New Roman" w:hAnsi="Times New Roman" w:cs="Times New Roman"/>
          <w:sz w:val="26"/>
          <w:szCs w:val="26"/>
          <w:lang w:val="sv-SE"/>
        </w:rPr>
        <w:t xml:space="preserve">trắc nghiệm </w:t>
      </w:r>
      <w:r w:rsidRPr="00503A09">
        <w:rPr>
          <w:rFonts w:ascii="Times New Roman" w:hAnsi="Times New Roman" w:cs="Times New Roman"/>
          <w:sz w:val="26"/>
          <w:szCs w:val="26"/>
        </w:rPr>
        <w:t xml:space="preserve">(60 phút) </w:t>
      </w:r>
    </w:p>
    <w:p w:rsidR="00027751" w:rsidRPr="00503A09" w:rsidRDefault="00027751" w:rsidP="00D36558">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D36558">
      <w:pPr>
        <w:keepNext/>
        <w:keepLines/>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Phạm vi áp dụng môn học: áp dụng cho HKII năm thứ nhất</w:t>
      </w:r>
    </w:p>
    <w:p w:rsidR="00027751" w:rsidRPr="00503A09" w:rsidRDefault="00027751" w:rsidP="00D36558">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D36558">
      <w:pPr>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Đối với giáo viên, giảng viên: </w:t>
      </w:r>
      <w:r w:rsidRPr="00503A09">
        <w:rPr>
          <w:rFonts w:ascii="Times New Roman" w:hAnsi="Times New Roman" w:cs="Times New Roman"/>
          <w:sz w:val="26"/>
          <w:szCs w:val="26"/>
        </w:rPr>
        <w:t xml:space="preserve">SV cần dự giờ để được cung cấp thông tin hữu ích, thảo luận nắm rõ nội dung. </w:t>
      </w:r>
    </w:p>
    <w:p w:rsidR="00027751" w:rsidRPr="00503A09" w:rsidRDefault="00027751" w:rsidP="00D36558">
      <w:pPr>
        <w:tabs>
          <w:tab w:val="left" w:pos="3143"/>
        </w:tabs>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r>
      <w:r w:rsidRPr="00503A09">
        <w:rPr>
          <w:rFonts w:ascii="Times New Roman" w:hAnsi="Times New Roman" w:cs="Times New Roman"/>
          <w:sz w:val="26"/>
          <w:szCs w:val="26"/>
        </w:rPr>
        <w:t>Bắt buộc tham gia đủ các buổi học và làm bài tập, nếu vắng phải có lý do.</w:t>
      </w:r>
    </w:p>
    <w:p w:rsidR="00027751" w:rsidRPr="00503A09" w:rsidRDefault="00027751" w:rsidP="00D36558">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D36558">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D36558">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 </w:t>
      </w:r>
      <w:r w:rsidRPr="00503A09">
        <w:rPr>
          <w:rFonts w:ascii="Times New Roman" w:hAnsi="Times New Roman" w:cs="Times New Roman"/>
          <w:sz w:val="26"/>
          <w:szCs w:val="26"/>
        </w:rPr>
        <w:tab/>
        <w:t xml:space="preserve">- Trần Thu Hà, Điện tử cơ bản, Nhà xuất bản ĐH Quốc Gia TP.HCMSPKT 2012. </w:t>
      </w:r>
    </w:p>
    <w:p w:rsidR="00027751" w:rsidRPr="00503A09" w:rsidRDefault="00027751" w:rsidP="00D36558">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xml:space="preserve">- Lê Phi Yến, Kỹ Thuật Điện Tử, ĐHQG TpHCM 2005 </w:t>
      </w:r>
    </w:p>
    <w:p w:rsidR="00027751" w:rsidRPr="00503A09" w:rsidRDefault="00027751" w:rsidP="00D36558">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xml:space="preserve">- Thomas L. Floyd, Electronic Devices, seventh edition, Prentice Hall </w:t>
      </w:r>
    </w:p>
    <w:p w:rsidR="00027751" w:rsidRPr="00503A09" w:rsidRDefault="00027751" w:rsidP="00D36558">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xml:space="preserve">- Robert Boyledstad, Electronic Devices &amp; Circuit Theory, Prentice Hall </w:t>
      </w:r>
    </w:p>
    <w:p w:rsidR="00027751" w:rsidRPr="00503A09" w:rsidRDefault="00027751" w:rsidP="00D36558">
      <w:pPr>
        <w:spacing w:line="360" w:lineRule="auto"/>
        <w:ind w:firstLine="426"/>
        <w:rPr>
          <w:rFonts w:ascii="Times New Roman" w:hAnsi="Times New Roman" w:cs="Times New Roman"/>
          <w:sz w:val="26"/>
          <w:szCs w:val="26"/>
          <w:lang w:val="sv-SE"/>
        </w:rPr>
      </w:pPr>
      <w:r w:rsidRPr="00503A09">
        <w:rPr>
          <w:rFonts w:ascii="Times New Roman" w:hAnsi="Times New Roman" w:cs="Times New Roman"/>
          <w:sz w:val="26"/>
          <w:szCs w:val="26"/>
          <w:lang w:val="sv-SE"/>
        </w:rPr>
        <w:t>5. Ghi chú và giải thích (nếu có):</w:t>
      </w:r>
    </w:p>
    <w:p w:rsidR="00027751" w:rsidRPr="00503A09" w:rsidRDefault="00027751" w:rsidP="00D36558">
      <w:pPr>
        <w:spacing w:line="312" w:lineRule="auto"/>
        <w:jc w:val="both"/>
        <w:outlineLvl w:val="0"/>
        <w:rPr>
          <w:rFonts w:ascii="Times New Roman" w:hAnsi="Times New Roman" w:cs="Times New Roman"/>
          <w:b/>
          <w:bCs/>
          <w:sz w:val="26"/>
          <w:szCs w:val="26"/>
          <w:lang w:val="pt-BR"/>
        </w:rPr>
      </w:pPr>
    </w:p>
    <w:p w:rsidR="00027751" w:rsidRPr="00503A09" w:rsidRDefault="00027751" w:rsidP="000B47C1">
      <w:pPr>
        <w:spacing w:after="160" w:line="259" w:lineRule="auto"/>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br w:type="page"/>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sz w:val="26"/>
          <w:szCs w:val="26"/>
          <w:lang w:val="pt-BR"/>
        </w:rPr>
        <w:t xml:space="preserve"> </w:t>
      </w:r>
      <w:r w:rsidRPr="00503A09">
        <w:rPr>
          <w:rFonts w:ascii="Times New Roman" w:hAnsi="Times New Roman" w:cs="Times New Roman"/>
          <w:b/>
          <w:bCs/>
          <w:color w:val="000000"/>
          <w:sz w:val="26"/>
          <w:szCs w:val="26"/>
          <w:lang w:val="nl-NL"/>
        </w:rPr>
        <w:t>AUTOCAD</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13</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9 giờ; bài tập: 19; Kiểm tra: 2 giờ)</w:t>
      </w:r>
    </w:p>
    <w:p w:rsidR="00027751" w:rsidRPr="00503A09" w:rsidRDefault="00027751" w:rsidP="00503A09">
      <w:pPr>
        <w:pStyle w:val="ListParagraph"/>
        <w:numPr>
          <w:ilvl w:val="0"/>
          <w:numId w:val="32"/>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rPr>
          <w:rFonts w:ascii="Times New Roman" w:hAnsi="Times New Roman" w:cs="Times New Roman"/>
          <w:sz w:val="26"/>
          <w:szCs w:val="26"/>
          <w:lang w:val="pt-BR"/>
        </w:rPr>
      </w:pPr>
      <w:r w:rsidRPr="00503A09">
        <w:rPr>
          <w:rFonts w:ascii="Times New Roman" w:hAnsi="Times New Roman" w:cs="Times New Roman"/>
          <w:sz w:val="26"/>
          <w:szCs w:val="26"/>
          <w:lang w:val="pt-BR"/>
        </w:rPr>
        <w:t>Vị trí:  Sau khi ðã ðýợc học các môn học cõ sở ở học kỳ 1;</w:t>
      </w:r>
    </w:p>
    <w:p w:rsidR="00027751" w:rsidRPr="00503A09" w:rsidRDefault="00027751" w:rsidP="00A467F4">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color w:val="000000"/>
          <w:sz w:val="26"/>
          <w:szCs w:val="26"/>
          <w:lang w:val="pt-BR"/>
        </w:rPr>
        <w:t>Là môn học cõ sở .</w:t>
      </w:r>
    </w:p>
    <w:p w:rsidR="00027751" w:rsidRPr="00503A09" w:rsidRDefault="00027751" w:rsidP="00503A09">
      <w:pPr>
        <w:pStyle w:val="ListParagraph"/>
        <w:numPr>
          <w:ilvl w:val="0"/>
          <w:numId w:val="32"/>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 </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Phân biệt ðýợc các lệnh, khai thác ðýợc các tính nãng công nghệ của các lệnh trong phần mềm.</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Hiểu ðýợc các lệnh vẽ cõ bản, các lệnh hiệu chỉnh, lệnh ghi kích thýớc</w:t>
      </w:r>
    </w:p>
    <w:p w:rsidR="00027751" w:rsidRPr="00503A09" w:rsidRDefault="00027751" w:rsidP="00A467F4">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Thực hiện ðýợc các  lệnh trong việc vẽ và thiết kế chính xác.</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Thiết lập ðýợc bản vẽ kỹ thuật 2 chiều cõ bản</w:t>
      </w:r>
    </w:p>
    <w:p w:rsidR="00027751" w:rsidRPr="00503A09" w:rsidRDefault="00027751" w:rsidP="00A467F4">
      <w:pPr>
        <w:pStyle w:val="ListParagraph"/>
        <w:spacing w:before="120"/>
        <w:ind w:left="862"/>
        <w:jc w:val="both"/>
        <w:rPr>
          <w:rFonts w:ascii="Times New Roman" w:hAnsi="Times New Roman" w:cs="Times New Roman"/>
          <w:sz w:val="26"/>
          <w:szCs w:val="26"/>
          <w:lang w:val="pt-BR"/>
        </w:rPr>
      </w:pPr>
      <w:r w:rsidRPr="00503A09">
        <w:rPr>
          <w:rFonts w:ascii="Times New Roman" w:hAnsi="Times New Roman" w:cs="Times New Roman"/>
          <w:color w:val="000000"/>
          <w:sz w:val="26"/>
          <w:szCs w:val="26"/>
          <w:lang w:val="pt-BR"/>
        </w:rPr>
        <w:t>+  Thực hiện xuất ðýợc bản vẽ ra giấy.</w:t>
      </w:r>
      <w:r w:rsidRPr="00503A09">
        <w:rPr>
          <w:rFonts w:ascii="Times New Roman" w:hAnsi="Times New Roman" w:cs="Times New Roman"/>
          <w:sz w:val="26"/>
          <w:szCs w:val="26"/>
          <w:lang w:val="pt-BR"/>
        </w:rPr>
        <w:t xml:space="preserve"> </w:t>
      </w:r>
    </w:p>
    <w:p w:rsidR="00027751" w:rsidRPr="00503A09" w:rsidRDefault="00027751" w:rsidP="00A467F4">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Năng lực tự chủ và trách nhiệm: </w:t>
      </w:r>
    </w:p>
    <w:p w:rsidR="00027751" w:rsidRPr="00503A09" w:rsidRDefault="00027751" w:rsidP="00A467F4">
      <w:pPr>
        <w:pStyle w:val="ListParagraph"/>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color w:val="000000"/>
          <w:sz w:val="26"/>
          <w:szCs w:val="26"/>
          <w:lang w:val="pt-BR"/>
        </w:rPr>
        <w:t xml:space="preserve">  Cẩn thận, kiên trì, có trách nhiệm với công việc ðýợc giao.</w:t>
      </w:r>
    </w:p>
    <w:p w:rsidR="00027751" w:rsidRPr="00503A09" w:rsidRDefault="00027751" w:rsidP="00503A09">
      <w:pPr>
        <w:pStyle w:val="ListParagraph"/>
        <w:numPr>
          <w:ilvl w:val="0"/>
          <w:numId w:val="32"/>
        </w:numPr>
        <w:tabs>
          <w:tab w:val="left" w:pos="709"/>
        </w:tabs>
        <w:spacing w:before="120"/>
        <w:ind w:hanging="9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BF2A76">
      <w:p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tbl>
      <w:tblPr>
        <w:tblW w:w="498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3"/>
        <w:gridCol w:w="4483"/>
        <w:gridCol w:w="897"/>
        <w:gridCol w:w="1078"/>
        <w:gridCol w:w="1470"/>
        <w:gridCol w:w="974"/>
      </w:tblGrid>
      <w:tr w:rsidR="00027751" w:rsidRPr="00503A09">
        <w:trPr>
          <w:cantSplit/>
          <w:trHeight w:val="561"/>
        </w:trPr>
        <w:tc>
          <w:tcPr>
            <w:tcW w:w="385"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2324"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292" w:type="pct"/>
            <w:gridSpan w:val="4"/>
            <w:vAlign w:val="center"/>
          </w:tcPr>
          <w:p w:rsidR="00027751" w:rsidRPr="00503A09" w:rsidRDefault="00027751" w:rsidP="00A467F4">
            <w:pPr>
              <w:keepNext/>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0B47C1">
        <w:trPr>
          <w:cantSplit/>
        </w:trPr>
        <w:tc>
          <w:tcPr>
            <w:tcW w:w="385"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2324"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465"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559"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762"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Thực hành/ thực tập/ thí nghiệm/ bài tập/ thảo luận</w:t>
            </w:r>
          </w:p>
        </w:tc>
        <w:tc>
          <w:tcPr>
            <w:tcW w:w="505"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Tổng quan về AutoCAD</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559"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p>
        </w:tc>
        <w:tc>
          <w:tcPr>
            <w:tcW w:w="505" w:type="pct"/>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Các lệnh thiết lập bản vẽ cơ bản</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505" w:type="pct"/>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Nhập tọa độ và phương thức truy bắt điểm</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505" w:type="pct"/>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rPr>
          <w:trHeight w:val="207"/>
        </w:trPr>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Các lệnh vẽ hình học cơ bản</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505" w:type="pct"/>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Các lệnh hiệu chỉnh</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50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Các lệnh biến đổi và sao chép hình</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505" w:type="pct"/>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Nhập chữ và hiệu chỉnh văn bản</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505" w:type="pct"/>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Hình cắt, mặt cắt và ký hiệu vật liệu</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505" w:type="pct"/>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0B47C1">
        <w:tc>
          <w:tcPr>
            <w:tcW w:w="38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324" w:type="pct"/>
          </w:tcPr>
          <w:p w:rsidR="00027751" w:rsidRPr="00503A09" w:rsidRDefault="00027751" w:rsidP="00A467F4">
            <w:pPr>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Ghi và hiệu chỉnh kích thước</w:t>
            </w:r>
          </w:p>
        </w:tc>
        <w:tc>
          <w:tcPr>
            <w:tcW w:w="46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559" w:type="pct"/>
          </w:tcPr>
          <w:p w:rsidR="00027751" w:rsidRPr="00503A09" w:rsidRDefault="00027751" w:rsidP="00776F08">
            <w:pPr>
              <w:jc w:val="center"/>
              <w:rPr>
                <w:rFonts w:cs="Times New Roman"/>
                <w:sz w:val="26"/>
                <w:szCs w:val="26"/>
              </w:rPr>
            </w:pPr>
            <w:r w:rsidRPr="00503A09">
              <w:rPr>
                <w:rFonts w:ascii="Times New Roman" w:hAnsi="Times New Roman" w:cs="Times New Roman"/>
                <w:color w:val="000000"/>
                <w:sz w:val="26"/>
                <w:szCs w:val="26"/>
              </w:rPr>
              <w:t>1</w:t>
            </w:r>
          </w:p>
        </w:tc>
        <w:tc>
          <w:tcPr>
            <w:tcW w:w="762"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505"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0B47C1">
        <w:trPr>
          <w:trHeight w:val="415"/>
        </w:trPr>
        <w:tc>
          <w:tcPr>
            <w:tcW w:w="2708" w:type="pct"/>
            <w:gridSpan w:val="2"/>
            <w:vAlign w:val="center"/>
          </w:tcPr>
          <w:p w:rsidR="00027751" w:rsidRPr="00503A09" w:rsidRDefault="00027751" w:rsidP="00A467F4">
            <w:pPr>
              <w:keepNext/>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65"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559"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9</w:t>
            </w:r>
          </w:p>
        </w:tc>
        <w:tc>
          <w:tcPr>
            <w:tcW w:w="762"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19</w:t>
            </w:r>
          </w:p>
        </w:tc>
        <w:tc>
          <w:tcPr>
            <w:tcW w:w="505"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2</w:t>
            </w:r>
          </w:p>
        </w:tc>
      </w:tr>
    </w:tbl>
    <w:p w:rsidR="00027751" w:rsidRPr="00503A09" w:rsidRDefault="00027751" w:rsidP="00A467F4">
      <w:pPr>
        <w:spacing w:before="120"/>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lang w:val="vi-VN"/>
        </w:rPr>
        <w:t>2. Nội dung chi tiết:</w:t>
      </w:r>
    </w:p>
    <w:p w:rsidR="00027751" w:rsidRPr="00503A09" w:rsidRDefault="00027751" w:rsidP="00A467F4">
      <w:pPr>
        <w:keepNext/>
        <w:jc w:val="both"/>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color w:val="000000"/>
          <w:kern w:val="32"/>
          <w:sz w:val="26"/>
          <w:szCs w:val="26"/>
          <w:lang w:val="vi-VN"/>
        </w:rPr>
        <w:t xml:space="preserve">Bài 1. </w:t>
      </w:r>
      <w:r w:rsidRPr="00503A09">
        <w:rPr>
          <w:rFonts w:ascii="Times New Roman" w:hAnsi="Times New Roman" w:cs="Times New Roman"/>
          <w:b/>
          <w:bCs/>
          <w:color w:val="000000"/>
          <w:kern w:val="32"/>
          <w:sz w:val="26"/>
          <w:szCs w:val="26"/>
          <w:lang w:val="vi-VN"/>
        </w:rPr>
        <w:t>Tổng quan về AutoCAD</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1</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Trình bày được các đặc điểm cơ bản của AutoCAD;</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Khởi động, nhận diện, thao tác được với giao diện màn hình của AutoCAD;</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Biết cách gọi lệnh, các bước trong quá trình thực hiện lệnh, chọn được đối tượng, sử dụng được các phím tắt thông dụng của phần mềm.</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ab/>
      </w:r>
      <w:r w:rsidRPr="00503A09">
        <w:rPr>
          <w:rFonts w:ascii="Times New Roman" w:hAnsi="Times New Roman" w:cs="Times New Roman"/>
          <w:color w:val="000000"/>
          <w:sz w:val="26"/>
          <w:szCs w:val="26"/>
          <w:lang w:eastAsia="ko-KR"/>
        </w:rPr>
        <w:tab/>
        <w:t>- Cẩn thận, chính xác trong các thao tác.</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1. Tổng quan về AutoCAD</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 xml:space="preserve">2.  Khởi động AutoCAD   </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3. Cấu trúc màn hình đồ họa trong AutoCAD</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4. Các phím tắt chọn lệnh</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5. Thanh công cụ</w:t>
      </w:r>
    </w:p>
    <w:p w:rsidR="00027751" w:rsidRPr="00503A09" w:rsidRDefault="00027751" w:rsidP="00A467F4">
      <w:pPr>
        <w:keepNext/>
        <w:tabs>
          <w:tab w:val="left" w:pos="7088"/>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p>
    <w:p w:rsidR="00027751" w:rsidRPr="00503A09" w:rsidRDefault="00027751" w:rsidP="00A467F4">
      <w:pPr>
        <w:keepNext/>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t xml:space="preserve">Bài 2.  </w:t>
      </w:r>
      <w:r w:rsidRPr="00503A09">
        <w:rPr>
          <w:rFonts w:ascii="Times New Roman" w:hAnsi="Times New Roman" w:cs="Times New Roman"/>
          <w:b/>
          <w:bCs/>
          <w:color w:val="000000"/>
          <w:kern w:val="32"/>
          <w:sz w:val="26"/>
          <w:szCs w:val="26"/>
          <w:lang w:val="vi-VN"/>
        </w:rPr>
        <w:t>Các lệnh thiết lập bản vẽ</w:t>
      </w:r>
      <w:r w:rsidRPr="00503A09">
        <w:rPr>
          <w:rFonts w:ascii="Times New Roman" w:hAnsi="Times New Roman" w:cs="Times New Roman"/>
          <w:color w:val="000000"/>
          <w:kern w:val="32"/>
          <w:sz w:val="26"/>
          <w:szCs w:val="26"/>
          <w:lang w:val="vi-VN"/>
        </w:rPr>
        <w:t xml:space="preserve"> </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2</w:t>
      </w:r>
      <w:r w:rsidRPr="00503A09">
        <w:rPr>
          <w:rFonts w:ascii="Times New Roman" w:hAnsi="Times New Roman" w:cs="Times New Roman"/>
          <w:color w:val="000000"/>
          <w:kern w:val="32"/>
          <w:sz w:val="26"/>
          <w:szCs w:val="26"/>
          <w:lang w:val="vi-VN"/>
        </w:rPr>
        <w:t>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Trình bày các bước thiết lập bản vẽ;</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Thiết lập, lưu trữ bản vẽ 2D.</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ab/>
      </w:r>
      <w:r w:rsidRPr="00503A09">
        <w:rPr>
          <w:rFonts w:ascii="Times New Roman" w:hAnsi="Times New Roman" w:cs="Times New Roman"/>
          <w:color w:val="000000"/>
          <w:sz w:val="26"/>
          <w:szCs w:val="26"/>
          <w:lang w:eastAsia="ko-KR"/>
        </w:rPr>
        <w:tab/>
        <w:t xml:space="preserve">- Cẩn thận, chính xác khi thực hiện lệnh </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1. Những bước cơ bản thiết lập bản vẽ</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2. Thiết lập chế độ vẽ</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2. Tra cứu hướng dẫn sử dụng</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4. Trình tự thực hiện bản vẽ, thực hiện lệnh</w:t>
      </w:r>
    </w:p>
    <w:p w:rsidR="00027751" w:rsidRPr="00503A09" w:rsidRDefault="00027751" w:rsidP="00A467F4">
      <w:pPr>
        <w:tabs>
          <w:tab w:val="num" w:pos="900"/>
        </w:tabs>
        <w:jc w:val="both"/>
        <w:rPr>
          <w:rFonts w:ascii="Times New Roman" w:hAnsi="Times New Roman" w:cs="Times New Roman"/>
          <w:color w:val="000000"/>
          <w:sz w:val="26"/>
          <w:szCs w:val="26"/>
          <w:lang w:val="vi-VN"/>
        </w:rPr>
      </w:pPr>
    </w:p>
    <w:p w:rsidR="00027751" w:rsidRPr="00503A09" w:rsidRDefault="00027751" w:rsidP="00A467F4">
      <w:pPr>
        <w:keepNext/>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t xml:space="preserve">Bài 3. </w:t>
      </w:r>
      <w:r w:rsidRPr="00503A09">
        <w:rPr>
          <w:rFonts w:ascii="Times New Roman" w:hAnsi="Times New Roman" w:cs="Times New Roman"/>
          <w:b/>
          <w:bCs/>
          <w:color w:val="000000"/>
          <w:kern w:val="32"/>
          <w:sz w:val="26"/>
          <w:szCs w:val="26"/>
          <w:lang w:val="vi-VN"/>
        </w:rPr>
        <w:t>Nhập tọa độ và phương thức truy bắt điểm</w:t>
      </w:r>
      <w:r w:rsidRPr="00503A09">
        <w:rPr>
          <w:rFonts w:ascii="Times New Roman" w:hAnsi="Times New Roman" w:cs="Times New Roman"/>
          <w:color w:val="000000"/>
          <w:kern w:val="32"/>
          <w:sz w:val="26"/>
          <w:szCs w:val="26"/>
          <w:lang w:val="vi-VN"/>
        </w:rPr>
        <w:t xml:space="preserve"> </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5</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Trình bày được các phương pháp nhập tọa độ điểm và các phương thức truy bắt điểm chính xác;</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Nhập được điểm, truy bắt điểm tạm trú, gán và truy bắt điểm thường trú.</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eastAsia="ko-KR"/>
        </w:rPr>
      </w:pPr>
      <w:r w:rsidRPr="00503A09">
        <w:rPr>
          <w:rFonts w:ascii="Times New Roman" w:hAnsi="Times New Roman" w:cs="Times New Roman"/>
          <w:b/>
          <w:bCs/>
          <w:color w:val="000000"/>
          <w:sz w:val="26"/>
          <w:szCs w:val="26"/>
          <w:lang w:eastAsia="ko-KR"/>
        </w:rPr>
        <w:tab/>
      </w:r>
      <w:r w:rsidRPr="00503A09">
        <w:rPr>
          <w:rFonts w:ascii="Times New Roman" w:hAnsi="Times New Roman" w:cs="Times New Roman"/>
          <w:b/>
          <w:bCs/>
          <w:color w:val="000000"/>
          <w:sz w:val="26"/>
          <w:szCs w:val="26"/>
          <w:lang w:eastAsia="ko-KR"/>
        </w:rPr>
        <w:tab/>
        <w:t xml:space="preserve">- </w:t>
      </w:r>
      <w:r w:rsidRPr="00503A09">
        <w:rPr>
          <w:rFonts w:ascii="Times New Roman" w:hAnsi="Times New Roman" w:cs="Times New Roman"/>
          <w:color w:val="000000"/>
          <w:sz w:val="26"/>
          <w:szCs w:val="26"/>
          <w:lang w:eastAsia="ko-KR"/>
        </w:rPr>
        <w:t xml:space="preserve">Cẩn thận, chính xác khi thực hiện thao tác </w:t>
      </w:r>
    </w:p>
    <w:p w:rsidR="00027751" w:rsidRPr="00503A09" w:rsidRDefault="00027751" w:rsidP="00A467F4">
      <w:pPr>
        <w:tabs>
          <w:tab w:val="num" w:pos="601"/>
        </w:tabs>
        <w:ind w:left="318" w:hanging="318"/>
        <w:jc w:val="both"/>
        <w:rPr>
          <w:rFonts w:ascii="Times New Roman" w:hAnsi="Times New Roman" w:cs="Times New Roman"/>
          <w:color w:val="000000"/>
          <w:sz w:val="26"/>
          <w:szCs w:val="26"/>
        </w:rPr>
      </w:pPr>
    </w:p>
    <w:p w:rsidR="00027751" w:rsidRPr="00503A09" w:rsidRDefault="00027751" w:rsidP="00A467F4">
      <w:pPr>
        <w:tabs>
          <w:tab w:val="num" w:pos="601"/>
        </w:tabs>
        <w:ind w:left="318" w:hanging="31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 Hệ tọa độ sử dụng trong AutoCAD</w:t>
      </w:r>
    </w:p>
    <w:p w:rsidR="00027751" w:rsidRPr="00503A09" w:rsidRDefault="00027751" w:rsidP="00A467F4">
      <w:pPr>
        <w:tabs>
          <w:tab w:val="num" w:pos="601"/>
        </w:tabs>
        <w:ind w:left="318" w:hanging="31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 Các phương pháp nhập tọa độ điểm</w:t>
      </w:r>
    </w:p>
    <w:p w:rsidR="00027751" w:rsidRPr="00503A09" w:rsidRDefault="00027751" w:rsidP="00A467F4">
      <w:pPr>
        <w:tabs>
          <w:tab w:val="num" w:pos="601"/>
        </w:tabs>
        <w:ind w:left="318" w:hanging="31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3. Các phương tức truy bắt điểm thuộc đối tượng</w:t>
      </w:r>
    </w:p>
    <w:p w:rsidR="00027751" w:rsidRPr="00503A09" w:rsidRDefault="00027751" w:rsidP="00A467F4">
      <w:pPr>
        <w:tabs>
          <w:tab w:val="num" w:pos="601"/>
        </w:tabs>
        <w:ind w:left="318" w:hanging="31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4. Gán chế độ bắt điểm thường trú</w:t>
      </w:r>
    </w:p>
    <w:p w:rsidR="00027751" w:rsidRPr="00503A09" w:rsidRDefault="00027751" w:rsidP="00A467F4">
      <w:pPr>
        <w:tabs>
          <w:tab w:val="num" w:pos="601"/>
        </w:tabs>
        <w:ind w:left="318" w:hanging="31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5. Chế độ AutoTrack</w:t>
      </w:r>
    </w:p>
    <w:p w:rsidR="00027751" w:rsidRPr="00503A09" w:rsidRDefault="00027751" w:rsidP="00A467F4">
      <w:pPr>
        <w:tabs>
          <w:tab w:val="num" w:pos="1080"/>
        </w:tabs>
        <w:ind w:left="460"/>
        <w:jc w:val="both"/>
        <w:rPr>
          <w:rFonts w:ascii="Times New Roman" w:hAnsi="Times New Roman" w:cs="Times New Roman"/>
          <w:color w:val="000000"/>
          <w:sz w:val="26"/>
          <w:szCs w:val="26"/>
          <w:lang w:val="vi-VN"/>
        </w:rPr>
      </w:pPr>
    </w:p>
    <w:p w:rsidR="00027751" w:rsidRPr="00503A09" w:rsidRDefault="00027751" w:rsidP="00A467F4">
      <w:pPr>
        <w:keepNext/>
        <w:jc w:val="both"/>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color w:val="000000"/>
          <w:kern w:val="32"/>
          <w:sz w:val="26"/>
          <w:szCs w:val="26"/>
          <w:lang w:val="vi-VN"/>
        </w:rPr>
        <w:tab/>
        <w:t xml:space="preserve">Bài 4. </w:t>
      </w:r>
      <w:r w:rsidRPr="00503A09">
        <w:rPr>
          <w:rFonts w:ascii="Times New Roman" w:hAnsi="Times New Roman" w:cs="Times New Roman"/>
          <w:b/>
          <w:bCs/>
          <w:color w:val="000000"/>
          <w:kern w:val="32"/>
          <w:sz w:val="26"/>
          <w:szCs w:val="26"/>
          <w:lang w:val="vi-VN"/>
        </w:rPr>
        <w:t>Các lệnh vẽ hình học cơ bản</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5</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Trình bày được công dụng, các bước thực hiện lệnh của các lệnh vẽ hình học;</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Thực hiện được các lệnh vẽ hình học để vẽ các đối tượng (thành phần nhỏ nhất trong bản vẽ).</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eastAsia="ko-KR"/>
        </w:rPr>
      </w:pPr>
      <w:r w:rsidRPr="00503A09">
        <w:rPr>
          <w:rFonts w:ascii="Times New Roman" w:hAnsi="Times New Roman" w:cs="Times New Roman"/>
          <w:b/>
          <w:bCs/>
          <w:color w:val="000000"/>
          <w:sz w:val="26"/>
          <w:szCs w:val="26"/>
          <w:lang w:eastAsia="ko-KR"/>
        </w:rPr>
        <w:tab/>
      </w:r>
      <w:r w:rsidRPr="00503A09">
        <w:rPr>
          <w:rFonts w:ascii="Times New Roman" w:hAnsi="Times New Roman" w:cs="Times New Roman"/>
          <w:color w:val="000000"/>
          <w:sz w:val="26"/>
          <w:szCs w:val="26"/>
          <w:lang w:eastAsia="ko-KR"/>
        </w:rPr>
        <w:t>Cẩn thận, chính xác khi thực hiện các lệnh vẽ.</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 Các đối tượng vẽ trong AutoCAD</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Vẽ đoạn thẳng (lệnh Line).</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 Vẽ đường tròn (lệnh Circle).</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 Vẽ cung tròn (lệnh Arc).</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5. Vẽ điểm (lệnh Point).</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6. Vẽ đa tuyến (lệnh Pline).</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7. Vẽ hình đa giác đều (lệnh Polygon).</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8. Vẽ hình chữ nhật (lệnh Rectang).</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9. Vẽ Elip (lệnh Ellipse).</w:t>
      </w:r>
    </w:p>
    <w:p w:rsidR="00027751" w:rsidRPr="00503A09" w:rsidRDefault="00027751" w:rsidP="00A467F4">
      <w:pPr>
        <w:tabs>
          <w:tab w:val="num" w:pos="1680"/>
          <w:tab w:val="num" w:pos="1800"/>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10. Vẽ đường cong bất kỳ (lệnh Spline).</w:t>
      </w:r>
    </w:p>
    <w:p w:rsidR="00027751" w:rsidRPr="00503A09" w:rsidRDefault="00027751" w:rsidP="00A467F4">
      <w:pPr>
        <w:tabs>
          <w:tab w:val="num" w:pos="900"/>
        </w:tabs>
        <w:jc w:val="both"/>
        <w:rPr>
          <w:rFonts w:ascii="Times New Roman" w:hAnsi="Times New Roman" w:cs="Times New Roman"/>
          <w:color w:val="000000"/>
          <w:sz w:val="26"/>
          <w:szCs w:val="26"/>
        </w:rPr>
      </w:pPr>
    </w:p>
    <w:p w:rsidR="00027751" w:rsidRPr="00503A09" w:rsidRDefault="00027751" w:rsidP="00A467F4">
      <w:pPr>
        <w:keepNext/>
        <w:jc w:val="both"/>
        <w:outlineLvl w:val="0"/>
        <w:rPr>
          <w:rFonts w:ascii="Times New Roman" w:hAnsi="Times New Roman" w:cs="Times New Roman"/>
          <w:color w:val="000000"/>
          <w:kern w:val="32"/>
          <w:sz w:val="26"/>
          <w:szCs w:val="26"/>
        </w:rPr>
      </w:pPr>
      <w:r w:rsidRPr="00503A09">
        <w:rPr>
          <w:rFonts w:ascii="Times New Roman" w:hAnsi="Times New Roman" w:cs="Times New Roman"/>
          <w:color w:val="000000"/>
          <w:kern w:val="32"/>
          <w:sz w:val="26"/>
          <w:szCs w:val="26"/>
        </w:rPr>
        <w:tab/>
      </w:r>
      <w:r w:rsidRPr="00503A09">
        <w:rPr>
          <w:rFonts w:ascii="Times New Roman" w:hAnsi="Times New Roman" w:cs="Times New Roman"/>
          <w:color w:val="000000"/>
          <w:kern w:val="32"/>
          <w:sz w:val="26"/>
          <w:szCs w:val="26"/>
          <w:lang w:val="vi-VN"/>
        </w:rPr>
        <w:t xml:space="preserve">Bài 5. </w:t>
      </w:r>
      <w:r w:rsidRPr="00503A09">
        <w:rPr>
          <w:rFonts w:ascii="Times New Roman" w:hAnsi="Times New Roman" w:cs="Times New Roman"/>
          <w:b/>
          <w:bCs/>
          <w:color w:val="000000"/>
          <w:kern w:val="32"/>
          <w:sz w:val="26"/>
          <w:szCs w:val="26"/>
          <w:lang w:val="vi-VN"/>
        </w:rPr>
        <w:t xml:space="preserve">Các lệnh hiệu chỉnh </w:t>
      </w:r>
      <w:r w:rsidRPr="00503A09">
        <w:rPr>
          <w:rFonts w:ascii="Times New Roman" w:hAnsi="Times New Roman" w:cs="Times New Roman"/>
          <w:color w:val="000000"/>
          <w:kern w:val="32"/>
          <w:sz w:val="26"/>
          <w:szCs w:val="26"/>
          <w:lang w:val="vi-VN"/>
        </w:rPr>
        <w:t xml:space="preserve"> </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5</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Trình bày được công dụng, bước thực hiện các lệnh hiệu chỉnh;</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Trình bày các phương pháp chọn đối tương, chọn được đối tượng và tạo các nhóm đối tượng;</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Thực hiện được các lệnh hiệu chỉnh để hiệu chỉnh đối tượng trong bản vẽ.</w:t>
      </w:r>
    </w:p>
    <w:p w:rsidR="00027751" w:rsidRPr="00503A09" w:rsidRDefault="00027751" w:rsidP="00A467F4">
      <w:pPr>
        <w:spacing w:line="260" w:lineRule="atLeast"/>
        <w:ind w:left="318" w:hanging="318"/>
        <w:jc w:val="both"/>
        <w:rPr>
          <w:rFonts w:ascii="Times New Roman" w:hAnsi="Times New Roman" w:cs="Times New Roman"/>
          <w:color w:val="000000"/>
          <w:sz w:val="26"/>
          <w:szCs w:val="26"/>
          <w:lang w:eastAsia="ko-KR"/>
        </w:rPr>
      </w:pPr>
      <w:r w:rsidRPr="00503A09">
        <w:rPr>
          <w:rFonts w:ascii="Times New Roman" w:hAnsi="Times New Roman" w:cs="Times New Roman"/>
          <w:b/>
          <w:bCs/>
          <w:color w:val="000000"/>
          <w:sz w:val="26"/>
          <w:szCs w:val="26"/>
          <w:lang w:eastAsia="ko-KR"/>
        </w:rPr>
        <w:tab/>
      </w:r>
      <w:r w:rsidRPr="00503A09">
        <w:rPr>
          <w:rFonts w:ascii="Times New Roman" w:hAnsi="Times New Roman" w:cs="Times New Roman"/>
          <w:b/>
          <w:bCs/>
          <w:color w:val="000000"/>
          <w:sz w:val="26"/>
          <w:szCs w:val="26"/>
          <w:lang w:eastAsia="ko-KR"/>
        </w:rPr>
        <w:tab/>
        <w:t xml:space="preserve">- </w:t>
      </w:r>
      <w:r w:rsidRPr="00503A09">
        <w:rPr>
          <w:rFonts w:ascii="Times New Roman" w:hAnsi="Times New Roman" w:cs="Times New Roman"/>
          <w:color w:val="000000"/>
          <w:sz w:val="26"/>
          <w:szCs w:val="26"/>
          <w:lang w:eastAsia="ko-KR"/>
        </w:rPr>
        <w:t>Cẩn thận, chính xác khi thực hiện các lệnh hiệu chỉnh</w:t>
      </w: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 Các phương pháp chọn đối tượng</w:t>
      </w:r>
    </w:p>
    <w:p w:rsidR="00027751" w:rsidRPr="00503A09" w:rsidRDefault="00027751" w:rsidP="00A467F4">
      <w:pPr>
        <w:tabs>
          <w:tab w:val="num" w:pos="168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 Tạo các đối tượng song song đối tượng cho trước (lệnh Offset).</w:t>
      </w:r>
    </w:p>
    <w:p w:rsidR="00027751" w:rsidRPr="00503A09" w:rsidRDefault="00027751" w:rsidP="00A467F4">
      <w:pPr>
        <w:tabs>
          <w:tab w:val="num" w:pos="168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3. Xoá các đối tượng (lệnh Erase).</w:t>
      </w:r>
    </w:p>
    <w:p w:rsidR="00027751" w:rsidRPr="00503A09" w:rsidRDefault="00027751" w:rsidP="00A467F4">
      <w:pPr>
        <w:tabs>
          <w:tab w:val="num" w:pos="1680"/>
          <w:tab w:val="num" w:pos="1800"/>
          <w:tab w:val="num" w:pos="2160"/>
        </w:tabs>
        <w:ind w:right="-28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4. Xén một phần đối tượng nằm giữa hai đối tượng giao (lệnh Trim).</w:t>
      </w:r>
    </w:p>
    <w:p w:rsidR="00027751" w:rsidRPr="00503A09" w:rsidRDefault="00027751" w:rsidP="00A467F4">
      <w:pPr>
        <w:tabs>
          <w:tab w:val="num" w:pos="168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5. Kéo dài đối tượng đến đối tượng biên (lệnh Extend).</w:t>
      </w:r>
    </w:p>
    <w:p w:rsidR="00027751" w:rsidRPr="00503A09" w:rsidRDefault="00027751" w:rsidP="00A467F4">
      <w:pPr>
        <w:tabs>
          <w:tab w:val="num" w:pos="168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6. Thay đổi chiều dài đối tượng (lệnh Lengthen).</w:t>
      </w:r>
    </w:p>
    <w:p w:rsidR="00027751" w:rsidRPr="00503A09" w:rsidRDefault="00027751" w:rsidP="00A467F4">
      <w:pPr>
        <w:tabs>
          <w:tab w:val="num" w:pos="168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7. Vẽ nối tiếp hai đối tượng bởi cung tròn (lệnh Fillet).</w:t>
      </w:r>
    </w:p>
    <w:p w:rsidR="00027751" w:rsidRPr="00503A09" w:rsidRDefault="00027751" w:rsidP="00A467F4">
      <w:pPr>
        <w:tabs>
          <w:tab w:val="num" w:pos="168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8. Vát mép các cạnh (lệnh Chamfer).</w:t>
      </w:r>
    </w:p>
    <w:p w:rsidR="00027751" w:rsidRPr="00503A09" w:rsidRDefault="00027751" w:rsidP="00A467F4">
      <w:pPr>
        <w:tabs>
          <w:tab w:val="num" w:pos="840"/>
          <w:tab w:val="num" w:pos="168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9. Phục hồi các đối tương bị xoá (Oops).</w:t>
      </w:r>
    </w:p>
    <w:p w:rsidR="00027751" w:rsidRPr="00503A09" w:rsidRDefault="00027751" w:rsidP="00A467F4">
      <w:pPr>
        <w:tabs>
          <w:tab w:val="num" w:pos="84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10. Huỷ bỏ lệnh đã thực hiện (lệnh U, Undo).</w:t>
      </w:r>
    </w:p>
    <w:p w:rsidR="00027751" w:rsidRPr="00503A09" w:rsidRDefault="00027751" w:rsidP="00A467F4">
      <w:pPr>
        <w:tabs>
          <w:tab w:val="num" w:pos="84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11. Phục hồi lệnh đã huỷ (lệnh Redo).</w:t>
      </w:r>
    </w:p>
    <w:p w:rsidR="00027751" w:rsidRPr="00503A09" w:rsidRDefault="00027751" w:rsidP="00A467F4">
      <w:pPr>
        <w:tabs>
          <w:tab w:val="num" w:pos="840"/>
          <w:tab w:val="num" w:pos="1800"/>
          <w:tab w:val="num" w:pos="216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12. Tái tạo đối tượng bản vẽ bằng lệnh Regen.</w:t>
      </w:r>
    </w:p>
    <w:p w:rsidR="00027751" w:rsidRPr="00503A09" w:rsidRDefault="00027751" w:rsidP="00A467F4">
      <w:pPr>
        <w:keepNext/>
        <w:jc w:val="both"/>
        <w:outlineLvl w:val="0"/>
        <w:rPr>
          <w:rFonts w:ascii="Times New Roman" w:hAnsi="Times New Roman" w:cs="Times New Roman"/>
          <w:color w:val="000000"/>
          <w:kern w:val="32"/>
          <w:sz w:val="26"/>
          <w:szCs w:val="26"/>
          <w:lang w:val="vi-VN"/>
        </w:rPr>
      </w:pPr>
    </w:p>
    <w:p w:rsidR="00027751" w:rsidRPr="00503A09" w:rsidRDefault="00027751" w:rsidP="00A467F4">
      <w:pPr>
        <w:keepNext/>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t xml:space="preserve">Bài 6. </w:t>
      </w:r>
      <w:r w:rsidRPr="00503A09">
        <w:rPr>
          <w:rFonts w:ascii="Times New Roman" w:hAnsi="Times New Roman" w:cs="Times New Roman"/>
          <w:b/>
          <w:bCs/>
          <w:color w:val="000000"/>
          <w:kern w:val="32"/>
          <w:sz w:val="26"/>
          <w:szCs w:val="26"/>
          <w:lang w:val="vi-VN"/>
        </w:rPr>
        <w:t>Các phép biến đổi và sao chép hình</w:t>
      </w:r>
      <w:r w:rsidRPr="00503A09">
        <w:rPr>
          <w:rFonts w:ascii="Times New Roman" w:hAnsi="Times New Roman" w:cs="Times New Roman"/>
          <w:color w:val="000000"/>
          <w:kern w:val="32"/>
          <w:sz w:val="26"/>
          <w:szCs w:val="26"/>
          <w:lang w:val="vi-VN"/>
        </w:rPr>
        <w:t xml:space="preserve"> </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5</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lang w:val="vi-VN"/>
        </w:rPr>
        <w:t>- Trình bày công dụng, trình tự thực hiện</w:t>
      </w:r>
      <w:r w:rsidRPr="00503A09">
        <w:rPr>
          <w:rFonts w:ascii="Times New Roman" w:hAnsi="Times New Roman" w:cs="Times New Roman"/>
          <w:color w:val="000000"/>
          <w:sz w:val="26"/>
          <w:szCs w:val="26"/>
        </w:rPr>
        <w:t xml:space="preserve"> các </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rPr>
        <w:t>-</w:t>
      </w:r>
      <w:r w:rsidRPr="00503A09">
        <w:rPr>
          <w:rFonts w:ascii="Times New Roman" w:hAnsi="Times New Roman" w:cs="Times New Roman"/>
          <w:color w:val="000000"/>
          <w:sz w:val="26"/>
          <w:szCs w:val="26"/>
          <w:lang w:val="vi-VN"/>
        </w:rPr>
        <w:t xml:space="preserve"> </w:t>
      </w:r>
      <w:r w:rsidRPr="00503A09">
        <w:rPr>
          <w:rFonts w:ascii="Times New Roman" w:hAnsi="Times New Roman" w:cs="Times New Roman"/>
          <w:color w:val="000000"/>
          <w:sz w:val="26"/>
          <w:szCs w:val="26"/>
        </w:rPr>
        <w:t>T</w:t>
      </w:r>
      <w:r w:rsidRPr="00503A09">
        <w:rPr>
          <w:rFonts w:ascii="Times New Roman" w:hAnsi="Times New Roman" w:cs="Times New Roman"/>
          <w:color w:val="000000"/>
          <w:sz w:val="26"/>
          <w:szCs w:val="26"/>
          <w:lang w:val="vi-VN"/>
        </w:rPr>
        <w:t>hực hiện được các lệnh biến đổi và sao chép hình.</w:t>
      </w:r>
    </w:p>
    <w:p w:rsidR="00027751" w:rsidRPr="00503A09" w:rsidRDefault="00027751" w:rsidP="00A467F4">
      <w:pPr>
        <w:spacing w:line="260" w:lineRule="atLeast"/>
        <w:ind w:left="318" w:firstLine="402"/>
        <w:jc w:val="both"/>
        <w:rPr>
          <w:rFonts w:ascii="Times New Roman" w:hAnsi="Times New Roman" w:cs="Times New Roman"/>
          <w:color w:val="000000"/>
          <w:sz w:val="26"/>
          <w:szCs w:val="26"/>
          <w:lang w:eastAsia="ko-KR"/>
        </w:rPr>
      </w:pPr>
      <w:r w:rsidRPr="00503A09">
        <w:rPr>
          <w:rFonts w:ascii="Times New Roman" w:hAnsi="Times New Roman" w:cs="Times New Roman"/>
          <w:b/>
          <w:bCs/>
          <w:color w:val="000000"/>
          <w:sz w:val="26"/>
          <w:szCs w:val="26"/>
          <w:lang w:eastAsia="ko-KR"/>
        </w:rPr>
        <w:t xml:space="preserve">- </w:t>
      </w:r>
      <w:r w:rsidRPr="00503A09">
        <w:rPr>
          <w:rFonts w:ascii="Times New Roman" w:hAnsi="Times New Roman" w:cs="Times New Roman"/>
          <w:color w:val="000000"/>
          <w:sz w:val="26"/>
          <w:szCs w:val="26"/>
          <w:lang w:eastAsia="ko-KR"/>
        </w:rPr>
        <w:t>Cẩn thận, chính xác khi thực hiện các lệnh hiệu chỉnh</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 Phép dời hình (lệnh Move).</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 Sao chép hình (lệnh Copy).</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3. Phép quay hình chung quanh một điểm (lệnh Rotate).</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4. Phép biến đổi tỷ lệ (lệnh Scale).</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5. Dời và kéo giãn các đối tượng (lệnh Stretch).</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6. Phép đối xứng qua trục (lệnh Mirror).</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7. Sao chép dãy (lệnh Array).</w:t>
      </w:r>
    </w:p>
    <w:p w:rsidR="00027751" w:rsidRPr="00503A09" w:rsidRDefault="00027751" w:rsidP="00A467F4">
      <w:pPr>
        <w:tabs>
          <w:tab w:val="num" w:pos="1080"/>
        </w:tabs>
        <w:jc w:val="both"/>
        <w:rPr>
          <w:rFonts w:ascii="Times New Roman" w:hAnsi="Times New Roman" w:cs="Times New Roman"/>
          <w:color w:val="000000"/>
          <w:sz w:val="26"/>
          <w:szCs w:val="26"/>
          <w:lang w:val="vi-VN"/>
        </w:rPr>
      </w:pPr>
    </w:p>
    <w:p w:rsidR="00027751" w:rsidRPr="00503A09" w:rsidRDefault="00027751" w:rsidP="00A467F4">
      <w:pPr>
        <w:keepNext/>
        <w:jc w:val="both"/>
        <w:outlineLvl w:val="0"/>
        <w:rPr>
          <w:rFonts w:ascii="Times New Roman" w:hAnsi="Times New Roman" w:cs="Times New Roman"/>
          <w:color w:val="000000"/>
          <w:kern w:val="32"/>
          <w:sz w:val="26"/>
          <w:szCs w:val="26"/>
        </w:rPr>
      </w:pPr>
      <w:r w:rsidRPr="00503A09">
        <w:rPr>
          <w:rFonts w:ascii="Times New Roman" w:hAnsi="Times New Roman" w:cs="Times New Roman"/>
          <w:color w:val="000000"/>
          <w:kern w:val="32"/>
          <w:sz w:val="26"/>
          <w:szCs w:val="26"/>
          <w:lang w:val="vi-VN"/>
        </w:rPr>
        <w:tab/>
        <w:t xml:space="preserve">Bài </w:t>
      </w:r>
      <w:r w:rsidRPr="00503A09">
        <w:rPr>
          <w:rFonts w:ascii="Times New Roman" w:hAnsi="Times New Roman" w:cs="Times New Roman"/>
          <w:color w:val="000000"/>
          <w:kern w:val="32"/>
          <w:sz w:val="26"/>
          <w:szCs w:val="26"/>
        </w:rPr>
        <w:t>7</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b/>
          <w:bCs/>
          <w:color w:val="000000"/>
          <w:kern w:val="32"/>
          <w:sz w:val="26"/>
          <w:szCs w:val="26"/>
          <w:lang w:val="vi-VN"/>
        </w:rPr>
        <w:t>Nhập chữ và hiệu chỉnh văn bản</w:t>
      </w:r>
      <w:r w:rsidRPr="00503A09">
        <w:rPr>
          <w:rFonts w:ascii="Times New Roman" w:hAnsi="Times New Roman" w:cs="Times New Roman"/>
          <w:color w:val="000000"/>
          <w:kern w:val="32"/>
          <w:sz w:val="26"/>
          <w:szCs w:val="26"/>
          <w:lang w:val="vi-VN"/>
        </w:rPr>
        <w:t xml:space="preserve"> </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2</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xml:space="preserve">- Hiệu chỉnh </w:t>
      </w:r>
      <w:r w:rsidRPr="00503A09">
        <w:rPr>
          <w:rFonts w:ascii="Times New Roman" w:hAnsi="Times New Roman" w:cs="Times New Roman"/>
          <w:color w:val="000000"/>
          <w:sz w:val="26"/>
          <w:szCs w:val="26"/>
        </w:rPr>
        <w:t xml:space="preserve">được </w:t>
      </w:r>
      <w:r w:rsidRPr="00503A09">
        <w:rPr>
          <w:rFonts w:ascii="Times New Roman" w:hAnsi="Times New Roman" w:cs="Times New Roman"/>
          <w:color w:val="000000"/>
          <w:sz w:val="26"/>
          <w:szCs w:val="26"/>
          <w:lang w:val="vi-VN"/>
        </w:rPr>
        <w:t>nội dung, thay đổi tính chất của các dòng chữ trong bản vẽ.</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xml:space="preserve">- Sử dụng </w:t>
      </w:r>
      <w:r w:rsidRPr="00503A09">
        <w:rPr>
          <w:rFonts w:ascii="Times New Roman" w:hAnsi="Times New Roman" w:cs="Times New Roman"/>
          <w:color w:val="000000"/>
          <w:sz w:val="26"/>
          <w:szCs w:val="26"/>
        </w:rPr>
        <w:t xml:space="preserve">được </w:t>
      </w:r>
      <w:r w:rsidRPr="00503A09">
        <w:rPr>
          <w:rFonts w:ascii="Times New Roman" w:hAnsi="Times New Roman" w:cs="Times New Roman"/>
          <w:color w:val="000000"/>
          <w:sz w:val="26"/>
          <w:szCs w:val="26"/>
          <w:lang w:val="vi-VN"/>
        </w:rPr>
        <w:t>lệnh Style để tạo các kiểu chữ;</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xml:space="preserve">- Nhập </w:t>
      </w:r>
      <w:r w:rsidRPr="00503A09">
        <w:rPr>
          <w:rFonts w:ascii="Times New Roman" w:hAnsi="Times New Roman" w:cs="Times New Roman"/>
          <w:color w:val="000000"/>
          <w:sz w:val="26"/>
          <w:szCs w:val="26"/>
        </w:rPr>
        <w:t xml:space="preserve">được </w:t>
      </w:r>
      <w:r w:rsidRPr="00503A09">
        <w:rPr>
          <w:rFonts w:ascii="Times New Roman" w:hAnsi="Times New Roman" w:cs="Times New Roman"/>
          <w:color w:val="000000"/>
          <w:sz w:val="26"/>
          <w:szCs w:val="26"/>
          <w:lang w:val="vi-VN"/>
        </w:rPr>
        <w:t>các dòng chữ, đoạn văn bản vào bản vẽ;</w:t>
      </w:r>
    </w:p>
    <w:p w:rsidR="00027751" w:rsidRPr="00503A09" w:rsidRDefault="00027751" w:rsidP="00A467F4">
      <w:pPr>
        <w:spacing w:line="260" w:lineRule="atLeast"/>
        <w:ind w:left="318" w:firstLine="402"/>
        <w:jc w:val="both"/>
        <w:rPr>
          <w:rFonts w:ascii="Times New Roman" w:hAnsi="Times New Roman" w:cs="Times New Roman"/>
          <w:color w:val="000000"/>
          <w:sz w:val="26"/>
          <w:szCs w:val="26"/>
          <w:lang w:eastAsia="ko-KR"/>
        </w:rPr>
      </w:pPr>
      <w:r w:rsidRPr="00503A09">
        <w:rPr>
          <w:rFonts w:ascii="Times New Roman" w:hAnsi="Times New Roman" w:cs="Times New Roman"/>
          <w:b/>
          <w:bCs/>
          <w:color w:val="000000"/>
          <w:sz w:val="26"/>
          <w:szCs w:val="26"/>
          <w:lang w:eastAsia="ko-KR"/>
        </w:rPr>
        <w:t xml:space="preserve">- </w:t>
      </w:r>
      <w:r w:rsidRPr="00503A09">
        <w:rPr>
          <w:rFonts w:ascii="Times New Roman" w:hAnsi="Times New Roman" w:cs="Times New Roman"/>
          <w:color w:val="000000"/>
          <w:sz w:val="26"/>
          <w:szCs w:val="26"/>
          <w:lang w:eastAsia="ko-KR"/>
        </w:rPr>
        <w:t>Cẩn thận, chính xác khi thực hiện các lệnh hiệu chỉnh</w:t>
      </w:r>
    </w:p>
    <w:p w:rsidR="00027751" w:rsidRPr="00503A09" w:rsidRDefault="00027751" w:rsidP="00A467F4">
      <w:pPr>
        <w:tabs>
          <w:tab w:val="num" w:pos="1800"/>
        </w:tabs>
        <w:jc w:val="both"/>
        <w:rPr>
          <w:rFonts w:ascii="Times New Roman" w:hAnsi="Times New Roman" w:cs="Times New Roman"/>
          <w:color w:val="000000"/>
          <w:sz w:val="26"/>
          <w:szCs w:val="26"/>
          <w:lang w:val="vi-VN"/>
        </w:rPr>
      </w:pP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 Trình tự nhập và hiệu chỉnh văn bản</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 Tạo kiểu chữ</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3. Nhập dòng chữ vào bản vẽ</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4. Nhập đoạn văn bản vào bản vẽ</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5. Chèn bảng vào trong bản vẽ</w:t>
      </w:r>
    </w:p>
    <w:p w:rsidR="00027751" w:rsidRPr="00503A09" w:rsidRDefault="00027751" w:rsidP="00A467F4">
      <w:pPr>
        <w:tabs>
          <w:tab w:val="num" w:pos="1800"/>
        </w:tabs>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6. Hiệu chỉnh văn bản</w:t>
      </w:r>
    </w:p>
    <w:p w:rsidR="00027751" w:rsidRPr="00503A09" w:rsidRDefault="00027751" w:rsidP="00A467F4">
      <w:pPr>
        <w:tabs>
          <w:tab w:val="num" w:pos="1800"/>
        </w:tabs>
        <w:jc w:val="both"/>
        <w:rPr>
          <w:rFonts w:ascii="Times New Roman" w:hAnsi="Times New Roman" w:cs="Times New Roman"/>
          <w:color w:val="000000"/>
          <w:sz w:val="26"/>
          <w:szCs w:val="26"/>
          <w:lang w:val="vi-VN"/>
        </w:rPr>
      </w:pPr>
    </w:p>
    <w:p w:rsidR="00027751" w:rsidRPr="00503A09" w:rsidRDefault="00027751" w:rsidP="00A467F4">
      <w:pPr>
        <w:keepNext/>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t xml:space="preserve">Bài </w:t>
      </w:r>
      <w:r w:rsidRPr="00503A09">
        <w:rPr>
          <w:rFonts w:ascii="Times New Roman" w:hAnsi="Times New Roman" w:cs="Times New Roman"/>
          <w:color w:val="000000"/>
          <w:kern w:val="32"/>
          <w:sz w:val="26"/>
          <w:szCs w:val="26"/>
        </w:rPr>
        <w:t>8</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b/>
          <w:bCs/>
          <w:color w:val="000000"/>
          <w:kern w:val="32"/>
          <w:sz w:val="26"/>
          <w:szCs w:val="26"/>
          <w:lang w:val="vi-VN"/>
        </w:rPr>
        <w:t>Hình cắt, mặt cắt và ký hiệu vật liệu</w:t>
      </w:r>
      <w:r w:rsidRPr="00503A09">
        <w:rPr>
          <w:rFonts w:ascii="Times New Roman" w:hAnsi="Times New Roman" w:cs="Times New Roman"/>
          <w:color w:val="000000"/>
          <w:kern w:val="32"/>
          <w:sz w:val="26"/>
          <w:szCs w:val="26"/>
          <w:lang w:val="vi-VN"/>
        </w:rPr>
        <w:t xml:space="preserve"> </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2</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xml:space="preserve">- Trình bày </w:t>
      </w:r>
      <w:r w:rsidRPr="00503A09">
        <w:rPr>
          <w:rFonts w:ascii="Times New Roman" w:hAnsi="Times New Roman" w:cs="Times New Roman"/>
          <w:color w:val="000000"/>
          <w:sz w:val="26"/>
          <w:szCs w:val="26"/>
        </w:rPr>
        <w:t xml:space="preserve">được </w:t>
      </w:r>
      <w:r w:rsidRPr="00503A09">
        <w:rPr>
          <w:rFonts w:ascii="Times New Roman" w:hAnsi="Times New Roman" w:cs="Times New Roman"/>
          <w:color w:val="000000"/>
          <w:sz w:val="26"/>
          <w:szCs w:val="26"/>
          <w:lang w:val="vi-VN"/>
        </w:rPr>
        <w:t>trình tự vẽ mặt cắt bằng lệnh Hatch;</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Sử dụng được lệnh Hatch để vẽ mặt cắt liên kết và không liên kết;</w:t>
      </w:r>
    </w:p>
    <w:p w:rsidR="00027751" w:rsidRPr="00503A09" w:rsidRDefault="00027751" w:rsidP="00A467F4">
      <w:pPr>
        <w:spacing w:line="260" w:lineRule="atLeast"/>
        <w:ind w:left="318" w:firstLine="402"/>
        <w:jc w:val="both"/>
        <w:rPr>
          <w:rFonts w:ascii="Times New Roman" w:hAnsi="Times New Roman" w:cs="Times New Roman"/>
          <w:color w:val="000000"/>
          <w:sz w:val="26"/>
          <w:szCs w:val="26"/>
          <w:lang w:eastAsia="ko-KR"/>
        </w:rPr>
      </w:pPr>
      <w:r w:rsidRPr="00503A09">
        <w:rPr>
          <w:rFonts w:ascii="Times New Roman" w:hAnsi="Times New Roman" w:cs="Times New Roman"/>
          <w:b/>
          <w:bCs/>
          <w:color w:val="000000"/>
          <w:sz w:val="26"/>
          <w:szCs w:val="26"/>
          <w:lang w:eastAsia="ko-KR"/>
        </w:rPr>
        <w:t xml:space="preserve">- </w:t>
      </w:r>
      <w:r w:rsidRPr="00503A09">
        <w:rPr>
          <w:rFonts w:ascii="Times New Roman" w:hAnsi="Times New Roman" w:cs="Times New Roman"/>
          <w:color w:val="000000"/>
          <w:sz w:val="26"/>
          <w:szCs w:val="26"/>
          <w:lang w:eastAsia="ko-KR"/>
        </w:rPr>
        <w:t xml:space="preserve">Cẩn thận, chính xác khi thực hiện các lệnh </w:t>
      </w:r>
    </w:p>
    <w:p w:rsidR="00027751" w:rsidRPr="00503A09" w:rsidRDefault="00027751" w:rsidP="00A467F4">
      <w:pPr>
        <w:ind w:left="240" w:hanging="240"/>
        <w:jc w:val="both"/>
        <w:rPr>
          <w:rFonts w:ascii="Times New Roman" w:hAnsi="Times New Roman" w:cs="Times New Roman"/>
          <w:color w:val="000000"/>
          <w:sz w:val="26"/>
          <w:szCs w:val="26"/>
          <w:lang w:val="vi-VN"/>
        </w:rPr>
      </w:pP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 Trình tự vẽ hình cắt và mặt cắt</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 Vẽ mặt cắt bằng lệnh Hatch</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3. Vẽ mặt cắt không liên kết bằng lệnh –Hatch</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4. Sử dụng Tool Palette chèn mặt cắt</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5. Hiệu chỉnh mặt cắt</w:t>
      </w:r>
    </w:p>
    <w:p w:rsidR="00027751" w:rsidRPr="00503A09" w:rsidRDefault="00027751" w:rsidP="00A467F4">
      <w:pPr>
        <w:tabs>
          <w:tab w:val="num" w:pos="900"/>
        </w:tabs>
        <w:jc w:val="both"/>
        <w:rPr>
          <w:rFonts w:ascii="Times New Roman" w:hAnsi="Times New Roman" w:cs="Times New Roman"/>
          <w:color w:val="000000"/>
          <w:sz w:val="26"/>
          <w:szCs w:val="26"/>
          <w:lang w:val="vi-VN"/>
        </w:rPr>
      </w:pPr>
    </w:p>
    <w:p w:rsidR="00027751" w:rsidRPr="00503A09" w:rsidRDefault="00027751" w:rsidP="00A467F4">
      <w:pPr>
        <w:keepNext/>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t xml:space="preserve">Bài </w:t>
      </w:r>
      <w:r w:rsidRPr="00503A09">
        <w:rPr>
          <w:rFonts w:ascii="Times New Roman" w:hAnsi="Times New Roman" w:cs="Times New Roman"/>
          <w:color w:val="000000"/>
          <w:kern w:val="32"/>
          <w:sz w:val="26"/>
          <w:szCs w:val="26"/>
        </w:rPr>
        <w:t>9</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b/>
          <w:bCs/>
          <w:color w:val="000000"/>
          <w:kern w:val="32"/>
          <w:sz w:val="26"/>
          <w:szCs w:val="26"/>
          <w:lang w:val="vi-VN"/>
        </w:rPr>
        <w:t>Ghi và hiệu chỉnh kích thước</w:t>
      </w:r>
      <w:r w:rsidRPr="00503A09">
        <w:rPr>
          <w:rFonts w:ascii="Times New Roman" w:hAnsi="Times New Roman" w:cs="Times New Roman"/>
          <w:color w:val="000000"/>
          <w:kern w:val="32"/>
          <w:sz w:val="26"/>
          <w:szCs w:val="26"/>
          <w:lang w:val="vi-VN"/>
        </w:rPr>
        <w:t xml:space="preserve"> </w:t>
      </w:r>
    </w:p>
    <w:p w:rsidR="00027751" w:rsidRPr="00503A09" w:rsidRDefault="00027751" w:rsidP="00A467F4">
      <w:pPr>
        <w:keepNext/>
        <w:tabs>
          <w:tab w:val="right" w:pos="9072"/>
        </w:tabs>
        <w:jc w:val="both"/>
        <w:outlineLvl w:val="0"/>
        <w:rPr>
          <w:rFonts w:ascii="Times New Roman" w:hAnsi="Times New Roman" w:cs="Times New Roman"/>
          <w:color w:val="000000"/>
          <w:kern w:val="32"/>
          <w:sz w:val="26"/>
          <w:szCs w:val="26"/>
          <w:lang w:val="vi-VN"/>
        </w:rPr>
      </w:pPr>
      <w:r w:rsidRPr="00503A09">
        <w:rPr>
          <w:rFonts w:ascii="Times New Roman" w:hAnsi="Times New Roman" w:cs="Times New Roman"/>
          <w:color w:val="000000"/>
          <w:kern w:val="32"/>
          <w:sz w:val="26"/>
          <w:szCs w:val="26"/>
          <w:lang w:val="vi-VN"/>
        </w:rPr>
        <w:tab/>
      </w:r>
      <w:r w:rsidRPr="00503A09">
        <w:rPr>
          <w:rFonts w:ascii="Times New Roman" w:hAnsi="Times New Roman" w:cs="Times New Roman"/>
          <w:i/>
          <w:iCs/>
          <w:color w:val="000000"/>
          <w:kern w:val="32"/>
          <w:sz w:val="26"/>
          <w:szCs w:val="26"/>
          <w:lang w:val="vi-VN"/>
        </w:rPr>
        <w:t>Thời gian:</w:t>
      </w:r>
      <w:r w:rsidRPr="00503A09">
        <w:rPr>
          <w:rFonts w:ascii="Times New Roman" w:hAnsi="Times New Roman" w:cs="Times New Roman"/>
          <w:color w:val="000000"/>
          <w:kern w:val="32"/>
          <w:sz w:val="26"/>
          <w:szCs w:val="26"/>
          <w:lang w:val="vi-VN"/>
        </w:rPr>
        <w:t xml:space="preserve"> </w:t>
      </w:r>
      <w:r w:rsidRPr="00503A09">
        <w:rPr>
          <w:rFonts w:ascii="Times New Roman" w:hAnsi="Times New Roman" w:cs="Times New Roman"/>
          <w:color w:val="000000"/>
          <w:kern w:val="32"/>
          <w:sz w:val="26"/>
          <w:szCs w:val="26"/>
        </w:rPr>
        <w:t>3</w:t>
      </w:r>
      <w:r w:rsidRPr="00503A09">
        <w:rPr>
          <w:rFonts w:ascii="Times New Roman" w:hAnsi="Times New Roman" w:cs="Times New Roman"/>
          <w:color w:val="000000"/>
          <w:kern w:val="32"/>
          <w:sz w:val="26"/>
          <w:szCs w:val="26"/>
          <w:lang w:val="vi-VN"/>
        </w:rPr>
        <w:t xml:space="preserve"> giờ</w:t>
      </w:r>
    </w:p>
    <w:p w:rsidR="00027751" w:rsidRPr="00503A09" w:rsidRDefault="00027751" w:rsidP="00A467F4">
      <w:pPr>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Mục tiêu của bài:</w:t>
      </w:r>
      <w:r w:rsidRPr="00503A09">
        <w:rPr>
          <w:rFonts w:ascii="Times New Roman" w:hAnsi="Times New Roman" w:cs="Times New Roman"/>
          <w:color w:val="000000"/>
          <w:sz w:val="26"/>
          <w:szCs w:val="26"/>
          <w:lang w:val="vi-VN"/>
        </w:rPr>
        <w:t xml:space="preserve"> </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xml:space="preserve">- Trình bày </w:t>
      </w:r>
      <w:r w:rsidRPr="00503A09">
        <w:rPr>
          <w:rFonts w:ascii="Times New Roman" w:hAnsi="Times New Roman" w:cs="Times New Roman"/>
          <w:color w:val="000000"/>
          <w:sz w:val="26"/>
          <w:szCs w:val="26"/>
        </w:rPr>
        <w:t xml:space="preserve">được </w:t>
      </w:r>
      <w:r w:rsidRPr="00503A09">
        <w:rPr>
          <w:rFonts w:ascii="Times New Roman" w:hAnsi="Times New Roman" w:cs="Times New Roman"/>
          <w:color w:val="000000"/>
          <w:sz w:val="26"/>
          <w:szCs w:val="26"/>
          <w:lang w:val="vi-VN"/>
        </w:rPr>
        <w:t>các thành phần của kích thước, trình tự ghi kích thước, dòng chú thích với đường dẫn vào bản vẽ;</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 Tạo được kiểu ghi kích thước, ghi và hiệu chỉnh được kích thước trong bản vẽ.</w:t>
      </w:r>
    </w:p>
    <w:p w:rsidR="00027751" w:rsidRPr="00503A09" w:rsidRDefault="00027751" w:rsidP="00A467F4">
      <w:pPr>
        <w:spacing w:line="260" w:lineRule="atLeast"/>
        <w:ind w:left="318" w:firstLine="402"/>
        <w:jc w:val="both"/>
        <w:rPr>
          <w:rFonts w:ascii="Times New Roman" w:hAnsi="Times New Roman" w:cs="Times New Roman"/>
          <w:color w:val="000000"/>
          <w:sz w:val="26"/>
          <w:szCs w:val="26"/>
          <w:lang w:eastAsia="ko-KR"/>
        </w:rPr>
      </w:pPr>
      <w:r w:rsidRPr="00503A09">
        <w:rPr>
          <w:rFonts w:ascii="Times New Roman" w:hAnsi="Times New Roman" w:cs="Times New Roman"/>
          <w:b/>
          <w:bCs/>
          <w:color w:val="000000"/>
          <w:sz w:val="26"/>
          <w:szCs w:val="26"/>
          <w:lang w:eastAsia="ko-KR"/>
        </w:rPr>
        <w:t xml:space="preserve">-- </w:t>
      </w:r>
      <w:r w:rsidRPr="00503A09">
        <w:rPr>
          <w:rFonts w:ascii="Times New Roman" w:hAnsi="Times New Roman" w:cs="Times New Roman"/>
          <w:color w:val="000000"/>
          <w:sz w:val="26"/>
          <w:szCs w:val="26"/>
          <w:lang w:eastAsia="ko-KR"/>
        </w:rPr>
        <w:t>Cẩn thận, chính xác khi ghi kích thước trên bản vẽ</w:t>
      </w:r>
    </w:p>
    <w:p w:rsidR="00027751" w:rsidRPr="00503A09" w:rsidRDefault="00027751" w:rsidP="00A467F4">
      <w:pPr>
        <w:ind w:left="240" w:hanging="240"/>
        <w:jc w:val="both"/>
        <w:rPr>
          <w:rFonts w:ascii="Times New Roman" w:hAnsi="Times New Roman" w:cs="Times New Roman"/>
          <w:color w:val="000000"/>
          <w:sz w:val="26"/>
          <w:szCs w:val="26"/>
        </w:rPr>
      </w:pP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 Các thành phần kích thước</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 Các khái niệm cơ bản khi ghi kích thước</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3. Trình tự ghi kích thước</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4. Các nhóm lệnh ghi và hiệu chỉnh kích thước</w:t>
      </w:r>
    </w:p>
    <w:p w:rsidR="00027751" w:rsidRPr="00503A09" w:rsidRDefault="00027751" w:rsidP="00A467F4">
      <w:pPr>
        <w:ind w:left="240" w:hanging="24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5. Tạo kiểu ghi kích thước</w:t>
      </w:r>
    </w:p>
    <w:p w:rsidR="00027751" w:rsidRPr="00503A09" w:rsidRDefault="00027751" w:rsidP="00A467F4">
      <w:pPr>
        <w:ind w:left="240" w:hanging="240"/>
        <w:jc w:val="both"/>
        <w:rPr>
          <w:rFonts w:ascii="Times New Roman" w:hAnsi="Times New Roman" w:cs="Times New Roman"/>
          <w:color w:val="000000"/>
          <w:sz w:val="26"/>
          <w:szCs w:val="26"/>
        </w:rPr>
      </w:pP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phòng máy tính dùng cho một lớp học lý thuyết.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 Trang thiết bị, máy móc:</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eastAsia="ko-KR"/>
        </w:rPr>
        <w:t xml:space="preserve">+ Máy vi tính, </w:t>
      </w:r>
      <w:r w:rsidRPr="00503A09">
        <w:rPr>
          <w:rFonts w:ascii="Times New Roman" w:hAnsi="Times New Roman" w:cs="Times New Roman"/>
          <w:color w:val="000000"/>
          <w:sz w:val="26"/>
          <w:szCs w:val="26"/>
          <w:lang w:val="vi-VN" w:eastAsia="ko-KR"/>
        </w:rPr>
        <w:t>máy in...</w:t>
      </w:r>
    </w:p>
    <w:p w:rsidR="00027751" w:rsidRPr="00503A09" w:rsidRDefault="00027751" w:rsidP="00A467F4">
      <w:pPr>
        <w:ind w:firstLine="720"/>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 Máy chủ, mạng nội bộ.</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 xml:space="preserve">+ Máy chiếu đa phương tiện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3.Dụng cụ, học liệu, vật tư:</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 Phần mềm AutoCAD;</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 Giáo trình Hướng dẫn sử dụng AutoCAD;</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 Tài liệu phát tay cho học sinh;</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 Hệ thống bài tập.</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ind w:firstLine="720"/>
        <w:jc w:val="both"/>
        <w:rPr>
          <w:rFonts w:ascii="Times New Roman" w:hAnsi="Times New Roman" w:cs="Times New Roman"/>
          <w:color w:val="000000"/>
          <w:sz w:val="26"/>
          <w:szCs w:val="26"/>
          <w:lang w:val="pt-BR"/>
        </w:rPr>
      </w:pPr>
      <w:r w:rsidRPr="00503A09">
        <w:rPr>
          <w:rFonts w:ascii="Times New Roman" w:hAnsi="Times New Roman" w:cs="Times New Roman"/>
          <w:i/>
          <w:iCs/>
          <w:color w:val="000000"/>
          <w:sz w:val="26"/>
          <w:szCs w:val="26"/>
          <w:lang w:val="pt-BR"/>
        </w:rPr>
        <w:t>-Về kiến thức :</w:t>
      </w:r>
      <w:r w:rsidRPr="00503A09">
        <w:rPr>
          <w:rFonts w:ascii="Times New Roman" w:hAnsi="Times New Roman" w:cs="Times New Roman"/>
          <w:color w:val="000000"/>
          <w:sz w:val="26"/>
          <w:szCs w:val="26"/>
          <w:lang w:val="pt-BR"/>
        </w:rPr>
        <w:t xml:space="preserve"> </w:t>
      </w:r>
    </w:p>
    <w:p w:rsidR="00027751" w:rsidRPr="00503A09" w:rsidRDefault="00027751" w:rsidP="00A467F4">
      <w:pPr>
        <w:ind w:firstLine="720"/>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 xml:space="preserve"> </w:t>
      </w:r>
      <w:r w:rsidRPr="00503A09">
        <w:rPr>
          <w:rFonts w:ascii="Times New Roman" w:hAnsi="Times New Roman" w:cs="Times New Roman"/>
          <w:color w:val="000000"/>
          <w:sz w:val="26"/>
          <w:szCs w:val="26"/>
          <w:lang w:val="vi-VN" w:eastAsia="ko-KR"/>
        </w:rPr>
        <w:t xml:space="preserve">+ </w:t>
      </w:r>
      <w:r w:rsidRPr="00503A09">
        <w:rPr>
          <w:rFonts w:ascii="Times New Roman" w:hAnsi="Times New Roman" w:cs="Times New Roman"/>
          <w:color w:val="000000"/>
          <w:sz w:val="26"/>
          <w:szCs w:val="26"/>
          <w:lang w:eastAsia="ko-KR"/>
        </w:rPr>
        <w:t>N</w:t>
      </w:r>
      <w:r w:rsidRPr="00503A09">
        <w:rPr>
          <w:rFonts w:ascii="Times New Roman" w:hAnsi="Times New Roman" w:cs="Times New Roman"/>
          <w:color w:val="000000"/>
          <w:sz w:val="26"/>
          <w:szCs w:val="26"/>
          <w:lang w:val="vi-VN" w:eastAsia="ko-KR"/>
        </w:rPr>
        <w:t>hững chức năng, công cụ cần thiết của phần mềm AutoCAD để thực hiện các bản vẽ kỹ thuật;</w:t>
      </w:r>
    </w:p>
    <w:p w:rsidR="00027751" w:rsidRPr="00503A09" w:rsidRDefault="00027751" w:rsidP="00A467F4">
      <w:pPr>
        <w:ind w:firstLine="7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 Phân biệt được các lệnh vẽ, các lệnh hiệu chỉnh, lệnh ghi kích thước và in ra bản vẽ. </w:t>
      </w:r>
    </w:p>
    <w:p w:rsidR="00027751" w:rsidRPr="00503A09" w:rsidRDefault="00027751" w:rsidP="00A467F4">
      <w:pPr>
        <w:ind w:firstLine="720"/>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lang w:val="pt-BR"/>
        </w:rPr>
        <w:t>-Về kỹ năng :</w:t>
      </w:r>
      <w:r w:rsidRPr="00503A09">
        <w:rPr>
          <w:rFonts w:ascii="Times New Roman" w:hAnsi="Times New Roman" w:cs="Times New Roman"/>
          <w:color w:val="000000"/>
          <w:sz w:val="26"/>
          <w:szCs w:val="26"/>
        </w:rPr>
        <w:t xml:space="preserve"> </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eastAsia="ko-KR"/>
        </w:rPr>
        <w:t xml:space="preserve"> </w:t>
      </w:r>
      <w:r w:rsidRPr="00503A09">
        <w:rPr>
          <w:rFonts w:ascii="Times New Roman" w:hAnsi="Times New Roman" w:cs="Times New Roman"/>
          <w:color w:val="000000"/>
          <w:sz w:val="26"/>
          <w:szCs w:val="26"/>
          <w:lang w:val="vi-VN" w:eastAsia="ko-KR"/>
        </w:rPr>
        <w:t>+ Thao tác thành thạo máy tính, khai thác được phần mềm AutoCAD;</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eastAsia="ko-KR"/>
        </w:rPr>
        <w:t xml:space="preserve"> </w:t>
      </w:r>
      <w:r w:rsidRPr="00503A09">
        <w:rPr>
          <w:rFonts w:ascii="Times New Roman" w:hAnsi="Times New Roman" w:cs="Times New Roman"/>
          <w:color w:val="000000"/>
          <w:sz w:val="26"/>
          <w:szCs w:val="26"/>
          <w:lang w:val="vi-VN" w:eastAsia="ko-KR"/>
        </w:rPr>
        <w:t>+ Thiết lập được bản vẽ, vẽ và hiệu chỉnh các đối tượng trong bản vẽ;</w:t>
      </w:r>
    </w:p>
    <w:p w:rsidR="00027751" w:rsidRPr="00503A09" w:rsidRDefault="00027751" w:rsidP="00A467F4">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eastAsia="ko-KR"/>
        </w:rPr>
        <w:t xml:space="preserve"> </w:t>
      </w:r>
      <w:r w:rsidRPr="00503A09">
        <w:rPr>
          <w:rFonts w:ascii="Times New Roman" w:hAnsi="Times New Roman" w:cs="Times New Roman"/>
          <w:color w:val="000000"/>
          <w:sz w:val="26"/>
          <w:szCs w:val="26"/>
          <w:lang w:val="vi-VN" w:eastAsia="ko-KR"/>
        </w:rPr>
        <w:t>+ Kết xuất được bản vẽ.</w:t>
      </w:r>
    </w:p>
    <w:p w:rsidR="00027751" w:rsidRPr="00503A09" w:rsidRDefault="00027751" w:rsidP="00A467F4">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rPr>
        <w:t xml:space="preserve"> + </w:t>
      </w:r>
      <w:r w:rsidRPr="00503A09">
        <w:rPr>
          <w:rFonts w:ascii="Times New Roman" w:hAnsi="Times New Roman" w:cs="Times New Roman"/>
          <w:color w:val="000000"/>
          <w:sz w:val="26"/>
          <w:szCs w:val="26"/>
          <w:lang w:val="vi-VN"/>
        </w:rPr>
        <w:t xml:space="preserve">Đánh giá kỹ năng thực </w:t>
      </w:r>
      <w:r w:rsidRPr="00503A09">
        <w:rPr>
          <w:rFonts w:ascii="Times New Roman" w:hAnsi="Times New Roman" w:cs="Times New Roman"/>
          <w:color w:val="000000"/>
          <w:sz w:val="26"/>
          <w:szCs w:val="26"/>
        </w:rPr>
        <w:t>tập</w:t>
      </w:r>
      <w:r w:rsidRPr="00503A09">
        <w:rPr>
          <w:rFonts w:ascii="Times New Roman" w:hAnsi="Times New Roman" w:cs="Times New Roman"/>
          <w:color w:val="000000"/>
          <w:sz w:val="26"/>
          <w:szCs w:val="26"/>
          <w:lang w:val="vi-VN"/>
        </w:rPr>
        <w:t xml:space="preserve"> trong các bài </w:t>
      </w:r>
      <w:r w:rsidRPr="00503A09">
        <w:rPr>
          <w:rFonts w:ascii="Times New Roman" w:hAnsi="Times New Roman" w:cs="Times New Roman"/>
          <w:color w:val="000000"/>
          <w:sz w:val="26"/>
          <w:szCs w:val="26"/>
        </w:rPr>
        <w:t>tập</w:t>
      </w:r>
      <w:r w:rsidRPr="00503A09">
        <w:rPr>
          <w:rFonts w:ascii="Times New Roman" w:hAnsi="Times New Roman" w:cs="Times New Roman"/>
          <w:color w:val="000000"/>
          <w:sz w:val="26"/>
          <w:szCs w:val="26"/>
          <w:lang w:val="vi-VN"/>
        </w:rPr>
        <w:t xml:space="preserve"> được thực hiện trên máy tính.</w:t>
      </w:r>
    </w:p>
    <w:p w:rsidR="00027751" w:rsidRPr="00503A09" w:rsidRDefault="00027751" w:rsidP="00A467F4">
      <w:pPr>
        <w:ind w:firstLine="720"/>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-Về thái độ:</w:t>
      </w:r>
    </w:p>
    <w:p w:rsidR="00027751" w:rsidRPr="00503A09" w:rsidRDefault="00027751" w:rsidP="00A467F4">
      <w:pPr>
        <w:ind w:firstLine="7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Thể hiện tính kiên trì, cẩn thận trong khi sử dụng trang thiết bị nghề, cũng như</w:t>
      </w:r>
      <w:r w:rsidRPr="00503A09">
        <w:rPr>
          <w:rFonts w:ascii="Times New Roman" w:hAnsi="Times New Roman" w:cs="Times New Roman"/>
          <w:color w:val="000000"/>
          <w:sz w:val="26"/>
          <w:szCs w:val="26"/>
          <w:lang w:val="pt-BR"/>
        </w:rPr>
        <w:softHyphen/>
        <w:t xml:space="preserve"> khi thao tác thực hiện bài tập, có trách nhiệm với sản phẩm.</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t>+ Tổ chức nơi làm việc ngăn nắp, khoa học.</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t xml:space="preserve"> +Chuyên cần thực tập, đảm bảo thời gian tham gia học tập mô đun. Có đủ các bài kiểm tra định kỳ theo đúng quy chế hiện hành.</w:t>
      </w:r>
    </w:p>
    <w:p w:rsidR="00027751" w:rsidRPr="00503A09" w:rsidRDefault="00027751" w:rsidP="00A467F4">
      <w:pPr>
        <w:pStyle w:val="ListParagraph"/>
        <w:numPr>
          <w:ilvl w:val="0"/>
          <w:numId w:val="5"/>
        </w:numPr>
        <w:tabs>
          <w:tab w:val="num" w:pos="426"/>
        </w:tabs>
        <w:ind w:hanging="108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Phương pháp đánh giá</w:t>
      </w:r>
    </w:p>
    <w:p w:rsidR="00027751" w:rsidRPr="00503A09" w:rsidRDefault="00027751" w:rsidP="00A467F4">
      <w:pPr>
        <w:ind w:firstLine="567"/>
        <w:jc w:val="both"/>
        <w:rPr>
          <w:rFonts w:ascii="Times New Roman" w:hAnsi="Times New Roman" w:cs="Times New Roman"/>
          <w:color w:val="000000"/>
          <w:sz w:val="26"/>
          <w:szCs w:val="26"/>
          <w:lang w:val="pt-BR"/>
        </w:rPr>
      </w:pPr>
      <w:r w:rsidRPr="00503A09">
        <w:rPr>
          <w:rFonts w:ascii="Times New Roman" w:hAnsi="Times New Roman" w:cs="Times New Roman"/>
          <w:i/>
          <w:iCs/>
          <w:color w:val="000000"/>
          <w:sz w:val="26"/>
          <w:szCs w:val="26"/>
          <w:lang w:val="pt-BR"/>
        </w:rPr>
        <w:t>- Về kiến thức :</w:t>
      </w:r>
      <w:r w:rsidRPr="00503A09">
        <w:rPr>
          <w:rFonts w:ascii="Times New Roman" w:hAnsi="Times New Roman" w:cs="Times New Roman"/>
          <w:color w:val="000000"/>
          <w:sz w:val="26"/>
          <w:szCs w:val="26"/>
          <w:lang w:val="pt-BR"/>
        </w:rPr>
        <w:t xml:space="preserve"> Đánh giá qua bài vẽ cuối môn.</w:t>
      </w:r>
    </w:p>
    <w:p w:rsidR="00027751" w:rsidRPr="00503A09" w:rsidRDefault="00027751" w:rsidP="00A467F4">
      <w:pPr>
        <w:ind w:firstLine="567"/>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pt-BR"/>
        </w:rPr>
        <w:t xml:space="preserve">- Về kỹ năng :  </w:t>
      </w:r>
      <w:r w:rsidRPr="00503A09">
        <w:rPr>
          <w:rFonts w:ascii="Times New Roman" w:hAnsi="Times New Roman" w:cs="Times New Roman"/>
          <w:color w:val="000000"/>
          <w:sz w:val="26"/>
          <w:szCs w:val="26"/>
        </w:rPr>
        <w:t>Đánh giá bằng bài vẽ thực tập trên máy</w:t>
      </w:r>
    </w:p>
    <w:p w:rsidR="00027751" w:rsidRPr="00503A09" w:rsidRDefault="00027751" w:rsidP="00A467F4">
      <w:pPr>
        <w:tabs>
          <w:tab w:val="num" w:pos="2160"/>
        </w:tabs>
        <w:ind w:firstLine="567"/>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 xml:space="preserve">     Các kiến thức và kỹ năng trên sẽ được đánh giá qua các bài kiểm tra định kỳ và bài kiểm tra kết thúc. </w:t>
      </w:r>
    </w:p>
    <w:p w:rsidR="00027751" w:rsidRPr="00503A09" w:rsidRDefault="00027751" w:rsidP="00A467F4">
      <w:pPr>
        <w:ind w:firstLine="567"/>
        <w:jc w:val="both"/>
        <w:rPr>
          <w:rFonts w:ascii="Times New Roman" w:hAnsi="Times New Roman" w:cs="Times New Roman"/>
          <w:b/>
          <w:bCs/>
          <w:color w:val="000000"/>
          <w:sz w:val="26"/>
          <w:szCs w:val="26"/>
          <w:lang w:val="pt-BR"/>
        </w:rPr>
      </w:pPr>
      <w:r w:rsidRPr="00503A09">
        <w:rPr>
          <w:rFonts w:ascii="Times New Roman" w:hAnsi="Times New Roman" w:cs="Times New Roman"/>
          <w:i/>
          <w:iCs/>
          <w:color w:val="000000"/>
          <w:sz w:val="26"/>
          <w:szCs w:val="26"/>
          <w:lang w:val="pt-BR"/>
        </w:rPr>
        <w:t>-Về thái độ :</w:t>
      </w:r>
      <w:r w:rsidRPr="00503A09">
        <w:rPr>
          <w:rFonts w:ascii="Times New Roman" w:hAnsi="Times New Roman" w:cs="Times New Roman"/>
          <w:color w:val="000000"/>
          <w:sz w:val="26"/>
          <w:szCs w:val="26"/>
        </w:rPr>
        <w:t xml:space="preserve"> Được đánh giá bằng phương pháp theo dõi và ghi chép trong sổ tay của giáo viên bộ môn</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keepNext/>
        <w:keepLines/>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Phạm vi áp dụng môn học: môn học ðýợc biên soạn phù hợp cho ngành công nghệ kỹ thuật nhiệt trình ðộ cao ðẳng nghề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numPr>
          <w:ilvl w:val="0"/>
          <w:numId w:val="4"/>
        </w:numPr>
        <w:jc w:val="both"/>
        <w:rPr>
          <w:rFonts w:ascii="Times New Roman" w:hAnsi="Times New Roman" w:cs="Times New Roman"/>
          <w:color w:val="000000"/>
          <w:sz w:val="26"/>
          <w:szCs w:val="26"/>
          <w:lang w:val="nl-NL"/>
        </w:rPr>
      </w:pPr>
      <w:r w:rsidRPr="00503A09">
        <w:rPr>
          <w:rFonts w:ascii="Times New Roman" w:hAnsi="Times New Roman" w:cs="Times New Roman"/>
          <w:color w:val="000000"/>
          <w:sz w:val="26"/>
          <w:szCs w:val="26"/>
          <w:lang w:val="nl-NL"/>
        </w:rPr>
        <w:t>Giáo viên trước khi giảng dạy cần phải căn cứ vào nội dung của từng bài học chuẩn bị đầy đủ các điều kiện thực hiện bài học để đảm bảo chất lượng giảng dạy;</w:t>
      </w:r>
    </w:p>
    <w:p w:rsidR="00027751" w:rsidRPr="00503A09" w:rsidRDefault="00027751" w:rsidP="00A467F4">
      <w:pPr>
        <w:numPr>
          <w:ilvl w:val="0"/>
          <w:numId w:val="4"/>
        </w:numPr>
        <w:jc w:val="both"/>
        <w:rPr>
          <w:rFonts w:ascii="Times New Roman" w:hAnsi="Times New Roman" w:cs="Times New Roman"/>
          <w:color w:val="000000"/>
          <w:sz w:val="26"/>
          <w:szCs w:val="26"/>
          <w:lang w:val="nl-NL"/>
        </w:rPr>
      </w:pPr>
      <w:r w:rsidRPr="00503A09">
        <w:rPr>
          <w:rFonts w:ascii="Times New Roman" w:hAnsi="Times New Roman" w:cs="Times New Roman"/>
          <w:color w:val="000000"/>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027751" w:rsidRPr="00503A09" w:rsidRDefault="00027751" w:rsidP="00A467F4">
      <w:pPr>
        <w:numPr>
          <w:ilvl w:val="0"/>
          <w:numId w:val="4"/>
        </w:numPr>
        <w:jc w:val="both"/>
        <w:rPr>
          <w:rFonts w:ascii="Times New Roman" w:hAnsi="Times New Roman" w:cs="Times New Roman"/>
          <w:color w:val="000000"/>
          <w:sz w:val="26"/>
          <w:szCs w:val="26"/>
          <w:lang w:val="nl-NL"/>
        </w:rPr>
      </w:pPr>
      <w:r w:rsidRPr="00503A09">
        <w:rPr>
          <w:rFonts w:ascii="Times New Roman" w:hAnsi="Times New Roman" w:cs="Times New Roman"/>
          <w:color w:val="000000"/>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 sử dụng thành thạo các lệnh vẽ ở các bài.</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Nguyễn Hữu Lộc, Sử dụng AutoCAD, NXB Tổng hợp Tp.HCM, 2007.</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Trần Hữu Quế, Nguyễn Vãn Tuấn, Bản vẽ kỹ thuật, Tiêu chuẩn quốc tế, NXB Khoa học kỹ thuật, 1998.</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Autodesk - AutoCAD 2007, User's guide.</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374C6C">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374C6C">
      <w:pPr>
        <w:tabs>
          <w:tab w:val="center" w:pos="2127"/>
          <w:tab w:val="center" w:pos="6946"/>
        </w:tabs>
        <w:rPr>
          <w:rFonts w:ascii="Times New Roman" w:hAnsi="Times New Roman" w:cs="Times New Roman"/>
          <w:sz w:val="26"/>
          <w:szCs w:val="26"/>
        </w:rPr>
      </w:pPr>
    </w:p>
    <w:p w:rsidR="00027751" w:rsidRPr="00503A09" w:rsidRDefault="00027751" w:rsidP="00374C6C">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lang w:val="pt-BR"/>
        </w:rPr>
        <w:t>BÕM QUẠT MÁY NÉN</w:t>
      </w:r>
    </w:p>
    <w:p w:rsidR="00027751" w:rsidRPr="00503A09" w:rsidRDefault="00027751" w:rsidP="00374C6C">
      <w:pPr>
        <w:tabs>
          <w:tab w:val="center" w:pos="2127"/>
          <w:tab w:val="center" w:pos="6946"/>
        </w:tabs>
        <w:rPr>
          <w:rFonts w:ascii="Times New Roman" w:hAnsi="Times New Roman" w:cs="Times New Roman"/>
          <w:b/>
          <w:bCs/>
          <w:sz w:val="26"/>
          <w:szCs w:val="26"/>
        </w:rPr>
      </w:pPr>
      <w:r>
        <w:rPr>
          <w:rFonts w:ascii="Times New Roman" w:hAnsi="Times New Roman" w:cs="Times New Roman"/>
          <w:b/>
          <w:bCs/>
          <w:sz w:val="26"/>
          <w:szCs w:val="26"/>
        </w:rPr>
        <w:t xml:space="preserve">Mã học phần: </w:t>
      </w:r>
      <w:r w:rsidRPr="00503A09">
        <w:rPr>
          <w:rFonts w:ascii="Times New Roman" w:hAnsi="Times New Roman" w:cs="Times New Roman"/>
          <w:b/>
          <w:bCs/>
          <w:sz w:val="26"/>
          <w:szCs w:val="26"/>
        </w:rPr>
        <w:t xml:space="preserve"> 14</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b/>
          <w:bCs/>
          <w:sz w:val="26"/>
          <w:szCs w:val="26"/>
        </w:rPr>
        <w:t xml:space="preserve">Thời gian </w:t>
      </w:r>
      <w:r>
        <w:rPr>
          <w:rFonts w:ascii="Times New Roman" w:hAnsi="Times New Roman" w:cs="Times New Roman"/>
          <w:b/>
          <w:bCs/>
          <w:sz w:val="26"/>
          <w:szCs w:val="26"/>
        </w:rPr>
        <w:t xml:space="preserve">thực hiện học phần: </w:t>
      </w:r>
      <w:r w:rsidRPr="00503A09">
        <w:rPr>
          <w:rFonts w:ascii="Times New Roman" w:hAnsi="Times New Roman" w:cs="Times New Roman"/>
          <w:sz w:val="26"/>
          <w:szCs w:val="26"/>
        </w:rPr>
        <w:t>30 giờ; (Lý thuyết: 28 giờ; Kiểm tra: 2 giờ)</w:t>
      </w:r>
    </w:p>
    <w:p w:rsidR="00027751" w:rsidRPr="00503A09" w:rsidRDefault="00027751" w:rsidP="00374C6C">
      <w:pPr>
        <w:pStyle w:val="ListParagraph"/>
        <w:tabs>
          <w:tab w:val="left" w:pos="397"/>
        </w:tabs>
        <w:spacing w:before="120"/>
        <w:ind w:left="0" w:firstLine="17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I.</w:t>
      </w:r>
      <w:r w:rsidRPr="00503A09">
        <w:rPr>
          <w:rFonts w:ascii="Times New Roman" w:hAnsi="Times New Roman" w:cs="Times New Roman"/>
          <w:b/>
          <w:bCs/>
          <w:sz w:val="26"/>
          <w:szCs w:val="26"/>
          <w:lang w:val="pt-BR"/>
        </w:rPr>
        <w:tab/>
        <w:t>Vị trí, tính chất của học phần: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ab/>
        <w:t>-  Vị trí:  Môn học ðýợc bố trí  ở học kỳ 2.</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Tính chất: Là môn học bắt buộc.</w:t>
      </w:r>
      <w:r w:rsidRPr="00503A09">
        <w:rPr>
          <w:rFonts w:ascii="Times New Roman" w:hAnsi="Times New Roman" w:cs="Times New Roman"/>
          <w:sz w:val="26"/>
          <w:szCs w:val="26"/>
        </w:rPr>
        <w:tab/>
      </w:r>
    </w:p>
    <w:p w:rsidR="00027751" w:rsidRPr="00503A09" w:rsidRDefault="00027751" w:rsidP="00374C6C">
      <w:pPr>
        <w:pStyle w:val="ListParagraph"/>
        <w:tabs>
          <w:tab w:val="left" w:pos="397"/>
        </w:tabs>
        <w:spacing w:before="120"/>
        <w:ind w:left="0" w:firstLine="17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II.</w:t>
      </w:r>
      <w:r w:rsidRPr="00503A09">
        <w:rPr>
          <w:rFonts w:ascii="Times New Roman" w:hAnsi="Times New Roman" w:cs="Times New Roman"/>
          <w:b/>
          <w:bCs/>
          <w:sz w:val="26"/>
          <w:szCs w:val="26"/>
          <w:lang w:val="pt-BR"/>
        </w:rPr>
        <w:tab/>
        <w:t>Mục tiêu học phần:</w:t>
      </w:r>
    </w:p>
    <w:p w:rsidR="00027751" w:rsidRPr="00503A09" w:rsidRDefault="00027751" w:rsidP="00374C6C">
      <w:pPr>
        <w:tabs>
          <w:tab w:val="center" w:pos="900"/>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Kiến thức: Trình bày ðýợc các khái niệm cõ bản về Nguyên lý làm việc và hoạt ðộng của các máy thuỷ khí (bõm, quạt,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Cấu tạo và hoạt ðộng của các dạng bõm ,quạt, máy nén thông dụng trong ngành nhiệt lạnh.</w:t>
      </w:r>
    </w:p>
    <w:p w:rsidR="00027751" w:rsidRPr="00503A09" w:rsidRDefault="00027751" w:rsidP="00374C6C">
      <w:pPr>
        <w:tabs>
          <w:tab w:val="center" w:pos="630"/>
          <w:tab w:val="center" w:pos="6946"/>
        </w:tabs>
        <w:rPr>
          <w:rFonts w:ascii="Times New Roman" w:hAnsi="Times New Roman" w:cs="Times New Roman"/>
          <w:sz w:val="26"/>
          <w:szCs w:val="26"/>
        </w:rPr>
      </w:pPr>
      <w:r w:rsidRPr="00503A09">
        <w:rPr>
          <w:rFonts w:ascii="Times New Roman" w:hAnsi="Times New Roman" w:cs="Times New Roman"/>
          <w:sz w:val="26"/>
          <w:szCs w:val="26"/>
        </w:rPr>
        <w:tab/>
        <w:t xml:space="preserve">  - Kỹ nãng: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Những kiến thức tính toán, lýa chọn một hệ thống quạt , bõm, máy nén trong thực tiễn.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Vận hành và bão dýỡng ðýợc hệ thống bõm, quạt, máy nén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Nãng lực tự chủ và trách nhiệm: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Rèn luyện tính cẩn thận, chính xác trong quá trình làm việc.</w:t>
      </w:r>
    </w:p>
    <w:p w:rsidR="00027751" w:rsidRPr="00503A09" w:rsidRDefault="00027751" w:rsidP="00374C6C">
      <w:pPr>
        <w:pStyle w:val="ListParagraph"/>
        <w:tabs>
          <w:tab w:val="left" w:pos="397"/>
        </w:tabs>
        <w:spacing w:before="120"/>
        <w:ind w:left="0" w:firstLine="17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III.</w:t>
      </w:r>
      <w:r w:rsidRPr="00503A09">
        <w:rPr>
          <w:rFonts w:ascii="Times New Roman" w:hAnsi="Times New Roman" w:cs="Times New Roman"/>
          <w:b/>
          <w:bCs/>
          <w:sz w:val="26"/>
          <w:szCs w:val="26"/>
          <w:lang w:val="pt-BR"/>
        </w:rPr>
        <w:tab/>
        <w:t>Nội dung học phần:</w:t>
      </w:r>
    </w:p>
    <w:p w:rsidR="00027751" w:rsidRPr="00503A09" w:rsidRDefault="00027751" w:rsidP="00374C6C">
      <w:pPr>
        <w:tabs>
          <w:tab w:val="center" w:pos="2127"/>
          <w:tab w:val="center" w:pos="6946"/>
        </w:tabs>
        <w:rPr>
          <w:rFonts w:ascii="Times New Roman" w:hAnsi="Times New Roman" w:cs="Times New Roman"/>
          <w:b/>
          <w:bCs/>
          <w:sz w:val="26"/>
          <w:szCs w:val="26"/>
        </w:rPr>
      </w:pPr>
      <w:r w:rsidRPr="00503A09">
        <w:rPr>
          <w:rFonts w:ascii="Times New Roman" w:hAnsi="Times New Roman" w:cs="Times New Roman"/>
          <w:b/>
          <w:bCs/>
          <w:sz w:val="26"/>
          <w:szCs w:val="26"/>
        </w:rPr>
        <w:t>1.</w:t>
      </w:r>
      <w:r w:rsidRPr="00503A09">
        <w:rPr>
          <w:rFonts w:ascii="Times New Roman" w:hAnsi="Times New Roman" w:cs="Times New Roman"/>
          <w:b/>
          <w:bCs/>
          <w:sz w:val="26"/>
          <w:szCs w:val="26"/>
        </w:rPr>
        <w:tab/>
        <w:t>Nội dung tổng quát và phân bổ thời gian:</w:t>
      </w:r>
    </w:p>
    <w:tbl>
      <w:tblPr>
        <w:tblW w:w="488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2"/>
        <w:gridCol w:w="4068"/>
        <w:gridCol w:w="915"/>
        <w:gridCol w:w="924"/>
        <w:gridCol w:w="1766"/>
        <w:gridCol w:w="987"/>
      </w:tblGrid>
      <w:tr w:rsidR="00027751" w:rsidRPr="00503A09" w:rsidTr="000B47C1">
        <w:trPr>
          <w:cantSplit/>
          <w:trHeight w:val="561"/>
        </w:trPr>
        <w:tc>
          <w:tcPr>
            <w:tcW w:w="419" w:type="pct"/>
            <w:vMerge w:val="restart"/>
            <w:vAlign w:val="center"/>
          </w:tcPr>
          <w:p w:rsidR="00027751" w:rsidRPr="00503A09" w:rsidRDefault="00027751" w:rsidP="00A703F9">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2152" w:type="pct"/>
            <w:vMerge w:val="restart"/>
            <w:vAlign w:val="center"/>
          </w:tcPr>
          <w:p w:rsidR="00027751" w:rsidRPr="00503A09" w:rsidRDefault="00027751" w:rsidP="00A703F9">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429" w:type="pct"/>
            <w:gridSpan w:val="4"/>
            <w:vAlign w:val="center"/>
          </w:tcPr>
          <w:p w:rsidR="00027751" w:rsidRPr="00503A09" w:rsidRDefault="00027751" w:rsidP="00A703F9">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0B47C1">
        <w:trPr>
          <w:cantSplit/>
        </w:trPr>
        <w:tc>
          <w:tcPr>
            <w:tcW w:w="0" w:type="auto"/>
            <w:vMerge/>
            <w:vAlign w:val="center"/>
          </w:tcPr>
          <w:p w:rsidR="00027751" w:rsidRPr="00503A09" w:rsidRDefault="00027751" w:rsidP="00A703F9">
            <w:pPr>
              <w:rPr>
                <w:rFonts w:ascii="Times New Roman" w:hAnsi="Times New Roman" w:cs="Times New Roman"/>
                <w:b/>
                <w:bCs/>
                <w:color w:val="000000"/>
                <w:sz w:val="26"/>
                <w:szCs w:val="26"/>
                <w:lang w:val="vi-VN"/>
              </w:rPr>
            </w:pPr>
          </w:p>
        </w:tc>
        <w:tc>
          <w:tcPr>
            <w:tcW w:w="2152" w:type="pct"/>
            <w:vMerge/>
            <w:vAlign w:val="center"/>
          </w:tcPr>
          <w:p w:rsidR="00027751" w:rsidRPr="00503A09" w:rsidRDefault="00027751" w:rsidP="00A703F9">
            <w:pPr>
              <w:rPr>
                <w:rFonts w:ascii="Times New Roman" w:hAnsi="Times New Roman" w:cs="Times New Roman"/>
                <w:b/>
                <w:bCs/>
                <w:color w:val="000000"/>
                <w:sz w:val="26"/>
                <w:szCs w:val="26"/>
                <w:lang w:val="vi-VN"/>
              </w:rPr>
            </w:pPr>
          </w:p>
        </w:tc>
        <w:tc>
          <w:tcPr>
            <w:tcW w:w="484" w:type="pct"/>
            <w:vAlign w:val="center"/>
          </w:tcPr>
          <w:p w:rsidR="00027751" w:rsidRPr="00503A09" w:rsidRDefault="00027751" w:rsidP="00A703F9">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027751" w:rsidRPr="00503A09" w:rsidRDefault="00027751" w:rsidP="00A703F9">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A703F9">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934" w:type="pct"/>
            <w:vAlign w:val="center"/>
          </w:tcPr>
          <w:p w:rsidR="00027751" w:rsidRPr="00503A09" w:rsidRDefault="00027751" w:rsidP="00A703F9">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Thực hành/ thực tập/ thí nghiệm/ bài tập/ thảo luận</w:t>
            </w:r>
          </w:p>
        </w:tc>
        <w:tc>
          <w:tcPr>
            <w:tcW w:w="522" w:type="pct"/>
            <w:vAlign w:val="center"/>
          </w:tcPr>
          <w:p w:rsidR="00027751" w:rsidRPr="00503A09" w:rsidRDefault="00027751" w:rsidP="00A703F9">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0B47C1">
        <w:tc>
          <w:tcPr>
            <w:tcW w:w="419" w:type="pct"/>
            <w:vAlign w:val="center"/>
          </w:tcPr>
          <w:p w:rsidR="00027751" w:rsidRPr="00503A09" w:rsidRDefault="00027751" w:rsidP="00A703F9">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152" w:type="pct"/>
          </w:tcPr>
          <w:p w:rsidR="00027751" w:rsidRPr="00503A09" w:rsidRDefault="00027751" w:rsidP="00A703F9">
            <w:pPr>
              <w:jc w:val="both"/>
              <w:rPr>
                <w:rFonts w:ascii="Times New Roman" w:hAnsi="Times New Roman" w:cs="Times New Roman"/>
                <w:sz w:val="26"/>
                <w:szCs w:val="26"/>
              </w:rPr>
            </w:pPr>
            <w:r w:rsidRPr="00503A09">
              <w:rPr>
                <w:rFonts w:ascii="Times New Roman" w:hAnsi="Times New Roman" w:cs="Times New Roman"/>
                <w:sz w:val="26"/>
                <w:szCs w:val="26"/>
              </w:rPr>
              <w:t xml:space="preserve">Chương 1. Khái niệm chung </w:t>
            </w:r>
          </w:p>
        </w:tc>
        <w:tc>
          <w:tcPr>
            <w:tcW w:w="484"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489"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34" w:type="pct"/>
            <w:vAlign w:val="center"/>
          </w:tcPr>
          <w:p w:rsidR="00027751" w:rsidRPr="00503A09" w:rsidRDefault="00027751" w:rsidP="00A703F9">
            <w:pPr>
              <w:jc w:val="center"/>
              <w:rPr>
                <w:rFonts w:ascii="Times New Roman" w:hAnsi="Times New Roman" w:cs="Times New Roman"/>
                <w:sz w:val="26"/>
                <w:szCs w:val="26"/>
              </w:rPr>
            </w:pPr>
          </w:p>
        </w:tc>
        <w:tc>
          <w:tcPr>
            <w:tcW w:w="522" w:type="pct"/>
            <w:vAlign w:val="center"/>
          </w:tcPr>
          <w:p w:rsidR="00027751" w:rsidRPr="00503A09" w:rsidRDefault="00027751" w:rsidP="00A703F9">
            <w:pPr>
              <w:jc w:val="center"/>
              <w:rPr>
                <w:rFonts w:ascii="Times New Roman" w:hAnsi="Times New Roman" w:cs="Times New Roman"/>
                <w:sz w:val="26"/>
                <w:szCs w:val="26"/>
              </w:rPr>
            </w:pPr>
          </w:p>
        </w:tc>
      </w:tr>
      <w:tr w:rsidR="00027751" w:rsidRPr="00503A09" w:rsidTr="000B47C1">
        <w:tc>
          <w:tcPr>
            <w:tcW w:w="419" w:type="pct"/>
            <w:vAlign w:val="center"/>
          </w:tcPr>
          <w:p w:rsidR="00027751" w:rsidRPr="00503A09" w:rsidRDefault="00027751" w:rsidP="00A703F9">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152" w:type="pct"/>
          </w:tcPr>
          <w:p w:rsidR="00027751" w:rsidRPr="00503A09" w:rsidRDefault="00027751" w:rsidP="00A703F9">
            <w:pPr>
              <w:jc w:val="both"/>
              <w:rPr>
                <w:rFonts w:ascii="Times New Roman" w:hAnsi="Times New Roman" w:cs="Times New Roman"/>
                <w:sz w:val="26"/>
                <w:szCs w:val="26"/>
              </w:rPr>
            </w:pPr>
            <w:r w:rsidRPr="00503A09">
              <w:rPr>
                <w:rFonts w:ascii="Times New Roman" w:hAnsi="Times New Roman" w:cs="Times New Roman"/>
                <w:sz w:val="26"/>
                <w:szCs w:val="26"/>
              </w:rPr>
              <w:t>Chương 2. Bơm</w:t>
            </w:r>
          </w:p>
        </w:tc>
        <w:tc>
          <w:tcPr>
            <w:tcW w:w="484"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489"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7</w:t>
            </w:r>
          </w:p>
        </w:tc>
        <w:tc>
          <w:tcPr>
            <w:tcW w:w="934" w:type="pct"/>
            <w:vAlign w:val="center"/>
          </w:tcPr>
          <w:p w:rsidR="00027751" w:rsidRPr="00503A09" w:rsidRDefault="00027751" w:rsidP="00A703F9">
            <w:pPr>
              <w:jc w:val="center"/>
              <w:rPr>
                <w:rFonts w:ascii="Times New Roman" w:hAnsi="Times New Roman" w:cs="Times New Roman"/>
                <w:sz w:val="26"/>
                <w:szCs w:val="26"/>
              </w:rPr>
            </w:pPr>
          </w:p>
        </w:tc>
        <w:tc>
          <w:tcPr>
            <w:tcW w:w="522"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rsidTr="000B47C1">
        <w:tc>
          <w:tcPr>
            <w:tcW w:w="419" w:type="pct"/>
            <w:vAlign w:val="center"/>
          </w:tcPr>
          <w:p w:rsidR="00027751" w:rsidRPr="00503A09" w:rsidRDefault="00027751" w:rsidP="00A703F9">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152" w:type="pct"/>
          </w:tcPr>
          <w:p w:rsidR="00027751" w:rsidRPr="00503A09" w:rsidRDefault="00027751" w:rsidP="00A703F9">
            <w:pPr>
              <w:jc w:val="both"/>
              <w:rPr>
                <w:rFonts w:ascii="Times New Roman" w:hAnsi="Times New Roman" w:cs="Times New Roman"/>
                <w:sz w:val="26"/>
                <w:szCs w:val="26"/>
              </w:rPr>
            </w:pPr>
            <w:r w:rsidRPr="00503A09">
              <w:rPr>
                <w:rFonts w:ascii="Times New Roman" w:hAnsi="Times New Roman" w:cs="Times New Roman"/>
                <w:sz w:val="26"/>
                <w:szCs w:val="26"/>
              </w:rPr>
              <w:t>Chương 3. Quạt</w:t>
            </w:r>
          </w:p>
        </w:tc>
        <w:tc>
          <w:tcPr>
            <w:tcW w:w="484"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489"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7</w:t>
            </w:r>
          </w:p>
        </w:tc>
        <w:tc>
          <w:tcPr>
            <w:tcW w:w="934" w:type="pct"/>
            <w:vAlign w:val="center"/>
          </w:tcPr>
          <w:p w:rsidR="00027751" w:rsidRPr="00503A09" w:rsidRDefault="00027751" w:rsidP="00A703F9">
            <w:pPr>
              <w:jc w:val="center"/>
              <w:rPr>
                <w:rFonts w:ascii="Times New Roman" w:hAnsi="Times New Roman" w:cs="Times New Roman"/>
                <w:sz w:val="26"/>
                <w:szCs w:val="26"/>
              </w:rPr>
            </w:pPr>
          </w:p>
        </w:tc>
        <w:tc>
          <w:tcPr>
            <w:tcW w:w="522"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rsidTr="000B47C1">
        <w:tc>
          <w:tcPr>
            <w:tcW w:w="419" w:type="pct"/>
            <w:vAlign w:val="center"/>
          </w:tcPr>
          <w:p w:rsidR="00027751" w:rsidRPr="00503A09" w:rsidRDefault="00027751" w:rsidP="00A703F9">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152" w:type="pct"/>
          </w:tcPr>
          <w:p w:rsidR="00027751" w:rsidRPr="00503A09" w:rsidRDefault="00027751" w:rsidP="00A703F9">
            <w:pPr>
              <w:jc w:val="both"/>
              <w:rPr>
                <w:rFonts w:ascii="Times New Roman" w:hAnsi="Times New Roman" w:cs="Times New Roman"/>
                <w:sz w:val="26"/>
                <w:szCs w:val="26"/>
              </w:rPr>
            </w:pPr>
            <w:r w:rsidRPr="00503A09">
              <w:rPr>
                <w:rFonts w:ascii="Times New Roman" w:hAnsi="Times New Roman" w:cs="Times New Roman"/>
                <w:sz w:val="26"/>
                <w:szCs w:val="26"/>
              </w:rPr>
              <w:t>Chương 4. Máy nén.</w:t>
            </w:r>
          </w:p>
        </w:tc>
        <w:tc>
          <w:tcPr>
            <w:tcW w:w="484"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489" w:type="pct"/>
            <w:vAlign w:val="center"/>
          </w:tcPr>
          <w:p w:rsidR="00027751" w:rsidRPr="00503A09" w:rsidRDefault="00027751" w:rsidP="00A703F9">
            <w:pPr>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934" w:type="pct"/>
            <w:vAlign w:val="center"/>
          </w:tcPr>
          <w:p w:rsidR="00027751" w:rsidRPr="00503A09" w:rsidRDefault="00027751" w:rsidP="00A703F9">
            <w:pPr>
              <w:jc w:val="center"/>
              <w:rPr>
                <w:rFonts w:ascii="Times New Roman" w:hAnsi="Times New Roman" w:cs="Times New Roman"/>
                <w:sz w:val="26"/>
                <w:szCs w:val="26"/>
              </w:rPr>
            </w:pPr>
          </w:p>
        </w:tc>
        <w:tc>
          <w:tcPr>
            <w:tcW w:w="522" w:type="pct"/>
            <w:vAlign w:val="center"/>
          </w:tcPr>
          <w:p w:rsidR="00027751" w:rsidRPr="00503A09" w:rsidRDefault="00027751" w:rsidP="00A703F9">
            <w:pPr>
              <w:jc w:val="center"/>
              <w:rPr>
                <w:rFonts w:ascii="Times New Roman" w:hAnsi="Times New Roman" w:cs="Times New Roman"/>
                <w:sz w:val="26"/>
                <w:szCs w:val="26"/>
              </w:rPr>
            </w:pPr>
          </w:p>
        </w:tc>
      </w:tr>
      <w:tr w:rsidR="00027751" w:rsidRPr="00503A09" w:rsidTr="000B47C1">
        <w:trPr>
          <w:trHeight w:val="415"/>
        </w:trPr>
        <w:tc>
          <w:tcPr>
            <w:tcW w:w="2571" w:type="pct"/>
            <w:gridSpan w:val="2"/>
            <w:vAlign w:val="center"/>
          </w:tcPr>
          <w:p w:rsidR="00027751" w:rsidRPr="00503A09" w:rsidRDefault="00027751" w:rsidP="00A703F9">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TỔNG</w:t>
            </w:r>
          </w:p>
        </w:tc>
        <w:tc>
          <w:tcPr>
            <w:tcW w:w="484" w:type="pct"/>
            <w:vAlign w:val="center"/>
          </w:tcPr>
          <w:p w:rsidR="00027751" w:rsidRPr="00503A09" w:rsidRDefault="00027751" w:rsidP="00A703F9">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027751" w:rsidRPr="00503A09" w:rsidRDefault="00027751" w:rsidP="00A703F9">
            <w:pPr>
              <w:jc w:val="center"/>
              <w:rPr>
                <w:rFonts w:ascii="Times New Roman" w:hAnsi="Times New Roman" w:cs="Times New Roman"/>
                <w:b/>
                <w:bCs/>
                <w:sz w:val="26"/>
                <w:szCs w:val="26"/>
              </w:rPr>
            </w:pPr>
            <w:r w:rsidRPr="00503A09">
              <w:rPr>
                <w:rFonts w:ascii="Times New Roman" w:hAnsi="Times New Roman" w:cs="Times New Roman"/>
                <w:b/>
                <w:bCs/>
                <w:sz w:val="26"/>
                <w:szCs w:val="26"/>
              </w:rPr>
              <w:t>28</w:t>
            </w:r>
          </w:p>
        </w:tc>
        <w:tc>
          <w:tcPr>
            <w:tcW w:w="934" w:type="pct"/>
            <w:vAlign w:val="center"/>
          </w:tcPr>
          <w:p w:rsidR="00027751" w:rsidRPr="00503A09" w:rsidRDefault="00027751" w:rsidP="00A703F9">
            <w:pPr>
              <w:jc w:val="center"/>
              <w:rPr>
                <w:rFonts w:ascii="Times New Roman" w:hAnsi="Times New Roman" w:cs="Times New Roman"/>
                <w:b/>
                <w:bCs/>
                <w:sz w:val="26"/>
                <w:szCs w:val="26"/>
              </w:rPr>
            </w:pPr>
          </w:p>
        </w:tc>
        <w:tc>
          <w:tcPr>
            <w:tcW w:w="522" w:type="pct"/>
            <w:vAlign w:val="center"/>
          </w:tcPr>
          <w:p w:rsidR="00027751" w:rsidRPr="00503A09" w:rsidRDefault="00027751" w:rsidP="00A703F9">
            <w:pPr>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374C6C">
      <w:pPr>
        <w:tabs>
          <w:tab w:val="center" w:pos="2127"/>
          <w:tab w:val="center" w:pos="6946"/>
        </w:tabs>
        <w:rPr>
          <w:rFonts w:ascii="Times New Roman" w:hAnsi="Times New Roman" w:cs="Times New Roman"/>
          <w:b/>
          <w:bCs/>
          <w:sz w:val="26"/>
          <w:szCs w:val="26"/>
        </w:rPr>
      </w:pPr>
      <w:r w:rsidRPr="00503A09">
        <w:rPr>
          <w:rFonts w:ascii="Times New Roman" w:hAnsi="Times New Roman" w:cs="Times New Roman"/>
          <w:b/>
          <w:bCs/>
          <w:sz w:val="26"/>
          <w:szCs w:val="26"/>
        </w:rPr>
        <w:t>2. Nội dung chi tiết: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Chýõng 1: </w:t>
      </w:r>
      <w:r w:rsidRPr="00503A09">
        <w:rPr>
          <w:rFonts w:ascii="Times New Roman" w:hAnsi="Times New Roman" w:cs="Times New Roman"/>
          <w:b/>
          <w:bCs/>
          <w:sz w:val="26"/>
          <w:szCs w:val="26"/>
        </w:rPr>
        <w:t>Khái niệm chung</w:t>
      </w:r>
      <w:r w:rsidRPr="00503A09">
        <w:rPr>
          <w:rFonts w:ascii="Times New Roman" w:hAnsi="Times New Roman" w:cs="Times New Roman"/>
          <w:sz w:val="26"/>
          <w:szCs w:val="26"/>
        </w:rPr>
        <w:t xml:space="preserve"> </w:t>
      </w:r>
      <w:r w:rsidRPr="00503A09">
        <w:rPr>
          <w:rFonts w:ascii="Times New Roman" w:hAnsi="Times New Roman" w:cs="Times New Roman"/>
          <w:sz w:val="26"/>
          <w:szCs w:val="26"/>
        </w:rPr>
        <w:tab/>
        <w:t>Thời gian: 6 giờ</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Mục tiêu:</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Trình bày ðýợc các ðặc ðiểm chung của máy thủy lực;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Rèn luyện tính cẩn thận, ham học hỏi.</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 Khái niệm và phân loại phýõng pháp ðo</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1.1. Ðịnh nghĩa</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1.2. Phân loại </w:t>
      </w:r>
      <w:r w:rsidRPr="00503A09">
        <w:rPr>
          <w:rFonts w:ascii="Times New Roman" w:hAnsi="Times New Roman" w:cs="Times New Roman"/>
          <w:sz w:val="26"/>
          <w:szCs w:val="26"/>
        </w:rPr>
        <w:tab/>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 Các thông số kỹ thuật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2.1. Thông số</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2.2. Ðồ thị</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Chýõng 2:   </w:t>
      </w:r>
      <w:r w:rsidRPr="00503A09">
        <w:rPr>
          <w:rFonts w:ascii="Times New Roman" w:hAnsi="Times New Roman" w:cs="Times New Roman"/>
          <w:b/>
          <w:bCs/>
          <w:sz w:val="26"/>
          <w:szCs w:val="26"/>
        </w:rPr>
        <w:t>Bõm</w:t>
      </w:r>
      <w:r w:rsidRPr="00503A09">
        <w:rPr>
          <w:rFonts w:ascii="Times New Roman" w:hAnsi="Times New Roman" w:cs="Times New Roman"/>
          <w:sz w:val="26"/>
          <w:szCs w:val="26"/>
        </w:rPr>
        <w:t xml:space="preserve"> </w:t>
      </w:r>
      <w:r w:rsidRPr="00503A09">
        <w:rPr>
          <w:rFonts w:ascii="Times New Roman" w:hAnsi="Times New Roman" w:cs="Times New Roman"/>
          <w:sz w:val="26"/>
          <w:szCs w:val="26"/>
        </w:rPr>
        <w:tab/>
      </w:r>
      <w:r w:rsidRPr="00503A09">
        <w:rPr>
          <w:rFonts w:ascii="Times New Roman" w:hAnsi="Times New Roman" w:cs="Times New Roman"/>
          <w:sz w:val="26"/>
          <w:szCs w:val="26"/>
        </w:rPr>
        <w:tab/>
        <w:t>Thời gian:8 giờ</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Mục tiêu: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Trình bày ðýợc nhiệm vụ, cấu tạo, nguyên lý làm việc, phạm vi sử dụng của các loại bõm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Tính toán ðýợc các thông số kỹ thuật của bõm trong từng mục ðích ứng dụng cụ thể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Trình bày ðýợc quy trình lắp ðặt, vận hành và bảo dýỡng hệ thống bõm theo yêu cầu.</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1.1: Khái niệm chung về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1.1.1. Ðịnh nghĩa và phân loại</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1.1.2. Các thông số làm việc cõ bản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1.2: Bõm ly tâm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1.2.1. Kết cấu bõm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1.2.2. Các thông số kỹ thuật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1.2.3. Ðiều chỉnh và chọn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1.2.4. bài tập ứng dụng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1.3: Bõm hýớng trục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1.3.1. Kết cấu bõm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1.3.2. Các thông số kỹ thuật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1.3.3. Ðiều chỉnh và chọn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1.4: Bõm Piston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1.4.1. Kết cấu bõm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1.4.2. Các thông số kỹ thuật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1.4.3. Ðiều chỉnh và chọn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1.5: Bõm rô to</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1.5.1. Kết cấu bõm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1.5.2. Các thông số kỹ thuật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1.6: Lắp ðặt, vận hành và bảo dýỡng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1.6.1. Lắp ðặt và vận hành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1.6.2. Bảo dýỡng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1.7: Bài tập tổng hợp hệ thống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1.7.1. Tính chọn ðýờng ống dẫn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1.7.2. Tính chọn thông số kỹ thuật của bõm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Chýõng 3:   </w:t>
      </w:r>
      <w:r w:rsidRPr="00503A09">
        <w:rPr>
          <w:rFonts w:ascii="Times New Roman" w:hAnsi="Times New Roman" w:cs="Times New Roman"/>
          <w:b/>
          <w:bCs/>
          <w:sz w:val="26"/>
          <w:szCs w:val="26"/>
        </w:rPr>
        <w:t xml:space="preserve">Quạt </w:t>
      </w:r>
      <w:r w:rsidRPr="00503A09">
        <w:rPr>
          <w:rFonts w:ascii="Times New Roman" w:hAnsi="Times New Roman" w:cs="Times New Roman"/>
          <w:b/>
          <w:bCs/>
          <w:sz w:val="26"/>
          <w:szCs w:val="26"/>
        </w:rPr>
        <w:tab/>
      </w:r>
      <w:r w:rsidRPr="00503A09">
        <w:rPr>
          <w:rFonts w:ascii="Times New Roman" w:hAnsi="Times New Roman" w:cs="Times New Roman"/>
          <w:sz w:val="26"/>
          <w:szCs w:val="26"/>
        </w:rPr>
        <w:tab/>
        <w:t>Thời gian:8 giờ</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Mục tiêu: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Trình bày ðýợc nhiệm vụ, cấu tạo, nguyên lý làm việc, phạm vi sử dụng của các loại quạt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Tính toán ðýợc các thông số kỹ thuật của quạt trong từng mục ðích ứng dụng cụ thể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Trình bày ðýợc quy trình lắp ðặt, vận hành và bảo dýỡng hệ thống quạt theo yêu cầu.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2.1: Khái niệm chung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2.1.1. Khái niệm chung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2.1.2. Các thông số ðặc trýng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2.2: Quạt ly tâm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2.2.1. Kết cấu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2.2.2. Các thông số kỹ thuật của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2.2.3. Ðiều chỉnh và chọn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2.2.4. Bài tập ứng dụng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2.3: Quạt hýớng trục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2.3.1. Kết cấu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2.3.2. Các thông số kỹ thuật của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2.3.3. Ðiều chỉnh và chọn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2.3.4. Bài tập ứng dụng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2.4: Lắp ðặt, vận hành và bảo dýỡng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2.4.1. Lắp ðặt và vận hành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2.4.2. Bảo dýỡng quạt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2.5: Bài tập tổng hợp hệ thống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2.5.1. Tính kích thýớc ðýờng ống dẫn gió</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2.5.2. Tính chọn thông số kỹ thuật của quạt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Chýõng 4:   </w:t>
      </w:r>
      <w:r w:rsidRPr="00503A09">
        <w:rPr>
          <w:rFonts w:ascii="Times New Roman" w:hAnsi="Times New Roman" w:cs="Times New Roman"/>
          <w:b/>
          <w:bCs/>
          <w:sz w:val="26"/>
          <w:szCs w:val="26"/>
        </w:rPr>
        <w:t>Máy nén</w:t>
      </w:r>
      <w:r w:rsidRPr="00503A09">
        <w:rPr>
          <w:rFonts w:ascii="Times New Roman" w:hAnsi="Times New Roman" w:cs="Times New Roman"/>
          <w:sz w:val="26"/>
          <w:szCs w:val="26"/>
        </w:rPr>
        <w:t xml:space="preserve"> </w:t>
      </w:r>
      <w:r w:rsidRPr="00503A09">
        <w:rPr>
          <w:rFonts w:ascii="Times New Roman" w:hAnsi="Times New Roman" w:cs="Times New Roman"/>
          <w:sz w:val="26"/>
          <w:szCs w:val="26"/>
        </w:rPr>
        <w:tab/>
        <w:t>Thời gian:8 giờ</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Mục tiêu: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Trình bày ðýợc nhiệm vụ, cấu tạo, nguyên lý làm việc, phạm vi sử dụng của các loại máy nén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Tính toán ðýợc các thông số kỹ thuật của máy nén trong từng mục ðích ứng dụng cụ thể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 Trình bày ðýợc quy trình lắp ðặt, vận hành và bảo dýỡng hệ thống máy nén theo yêu cầu. 1. Khái niệm chung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3.1: Khái niệm chung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3.1.1. Khái niệm chung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3.1.2. Nhiệt ðộng học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3.2: Máy nén piston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3.2.1. Kết cấu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3.2.2. Các thông số kỹ thuật của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3.2.3. Ðiều chỉnh chế ðộ làm việc của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3.2.4. Bài tập ứng dụng máy nén piston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3.3: Máy nén rô to</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3.2.1. Kết cấu và nguyên lý làm việc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3.2.2. Các thông số kỹ thuật của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3.2.3. Ðiều chỉnh chế ðộ làm việc của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3.2.4. Bài tập ứng dụng máy nén rô to</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3.4: Lắp ðặt, vận hành và bảo dýỡng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3.4.1. Lắp ðặt và vận hành máy nén</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3.4.2. Bảo dýỡng máy nén</w:t>
      </w:r>
    </w:p>
    <w:p w:rsidR="00027751" w:rsidRPr="00503A09" w:rsidRDefault="00027751" w:rsidP="00374C6C">
      <w:pPr>
        <w:tabs>
          <w:tab w:val="center" w:pos="2127"/>
          <w:tab w:val="center" w:pos="6946"/>
        </w:tabs>
        <w:rPr>
          <w:rFonts w:ascii="Times New Roman" w:hAnsi="Times New Roman" w:cs="Times New Roman"/>
          <w:b/>
          <w:bCs/>
          <w:sz w:val="26"/>
          <w:szCs w:val="26"/>
        </w:rPr>
      </w:pPr>
      <w:r w:rsidRPr="00503A09">
        <w:rPr>
          <w:rFonts w:ascii="Times New Roman" w:hAnsi="Times New Roman" w:cs="Times New Roman"/>
          <w:b/>
          <w:bCs/>
          <w:sz w:val="26"/>
          <w:szCs w:val="26"/>
        </w:rPr>
        <w:t>IV. Ðiều kiện thực hiện môn học: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 Phòng học chuyên môn hóa:  Dùng cho một lớp lý thuyết.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2. Trang thiết bị, máy móc:  Mô hình hệ thống máy chiếu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3. Dụng cụ, học liệu,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Các sõ ðồ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Giáo trình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Tài liệu hýớng dẫn học sinh học </w:t>
      </w:r>
    </w:p>
    <w:p w:rsidR="00027751" w:rsidRPr="00503A09" w:rsidRDefault="00027751" w:rsidP="00374C6C">
      <w:pPr>
        <w:tabs>
          <w:tab w:val="center" w:pos="2127"/>
          <w:tab w:val="center" w:pos="6946"/>
        </w:tabs>
        <w:rPr>
          <w:rFonts w:ascii="Times New Roman" w:hAnsi="Times New Roman" w:cs="Times New Roman"/>
          <w:b/>
          <w:bCs/>
          <w:sz w:val="26"/>
          <w:szCs w:val="26"/>
        </w:rPr>
      </w:pPr>
      <w:r w:rsidRPr="00503A09">
        <w:rPr>
          <w:rFonts w:ascii="Times New Roman" w:hAnsi="Times New Roman" w:cs="Times New Roman"/>
          <w:b/>
          <w:bCs/>
          <w:sz w:val="26"/>
          <w:szCs w:val="26"/>
        </w:rPr>
        <w:t xml:space="preserve">V. Nội dung và phýõng pháp, ðánh giá: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 Nội dung: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Kiến thức:  Những kiến thức cõ bản về cấu tạo, nguyên lý làm việc, phạm vi sử dụng, xác ðịnh các thông số kỹ thuật, các hiện týợng hý hỏng và sửa chữa thông thýờng.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Kỹ nãng: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Trình bày ðýợc quy trình lắp ðặt và kỹ thuật vận hành và bảo dýỡng các loại Bõm, Quạt và Máy nén thông dụng</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Nãng lực tự chủ và trách nhiệm: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Thể hiện tính kiên trì, cẩn thận trong khi sử dụng trang thiết bị nghề, cũng nhý khi thao tác thực hiện bài tập, có trách nhiệm với sản phẩm.</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 Phýõng pháp:  Các kiến thức và kỹ nãng trên sẽ ðýợc ðánh giá qua các bài kiểm tra ðịnh kỳ và bài kiểm tra kết thúc.</w:t>
      </w:r>
    </w:p>
    <w:p w:rsidR="00027751" w:rsidRPr="00503A09" w:rsidRDefault="00027751" w:rsidP="00374C6C">
      <w:pPr>
        <w:tabs>
          <w:tab w:val="center" w:pos="2127"/>
          <w:tab w:val="center" w:pos="6946"/>
        </w:tabs>
        <w:rPr>
          <w:rFonts w:ascii="Times New Roman" w:hAnsi="Times New Roman" w:cs="Times New Roman"/>
          <w:b/>
          <w:bCs/>
          <w:sz w:val="26"/>
          <w:szCs w:val="26"/>
        </w:rPr>
      </w:pPr>
      <w:r w:rsidRPr="00503A09">
        <w:rPr>
          <w:rFonts w:ascii="Times New Roman" w:hAnsi="Times New Roman" w:cs="Times New Roman"/>
          <w:b/>
          <w:bCs/>
          <w:sz w:val="26"/>
          <w:szCs w:val="26"/>
        </w:rPr>
        <w:t>VI. Hýớng dẫn thực hiện môn học: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 Phạm vi áp dụng môn học: ðể giảng dạy cho trình ðộ ðào tạo Cao ðẳng nghề ngành công nghệ kỹ thuật nhiệt.</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 Hýớng dẫn về phýõng pháp giảng dạy, học tập môn học:</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Viết phấn nội dung bài giảng và giảng giải trực tiếp cho học sinh hiểu;</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 Khi giảng dạy giáo viên có thể sử dụng máy vi tính và máy chiếu, áp dụng các loại giáo án ðiện tử.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 xml:space="preserve">3. Những trọng tâm cần chú ý: </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4. Tài liệu tham khảo:</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[1]. Nguyễn Vãn May, bõm quạt máy nén, nhà xuất bản KHKT, Hà Nội 2003</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[2]. Hoàng Bá Chý, Phạm Lýõng Tuệ, Trýõng Ngọc Tuấn, bõm quạt máy nén công nghiệp, nhà xuất bản Khkt Hà Nội, 2004.</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[3]. Nguyễn Vãn Bày, máy bõm và trạm bõm,nhà XB nông nghiệp, Hà Nội 2000</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[4]. Nguyễn Minh Tuyển,bõm quạt &amp; máy nén trong công nghiệp, nhà xuất bản KHKT, Hà Nội 1985</w:t>
      </w:r>
    </w:p>
    <w:p w:rsidR="00027751" w:rsidRPr="00503A09" w:rsidRDefault="00027751" w:rsidP="00374C6C">
      <w:pPr>
        <w:tabs>
          <w:tab w:val="center" w:pos="2127"/>
          <w:tab w:val="center" w:pos="6946"/>
        </w:tabs>
        <w:rPr>
          <w:rFonts w:ascii="Times New Roman" w:hAnsi="Times New Roman" w:cs="Times New Roman"/>
          <w:sz w:val="26"/>
          <w:szCs w:val="26"/>
        </w:rPr>
      </w:pPr>
      <w:r w:rsidRPr="00503A09">
        <w:rPr>
          <w:rFonts w:ascii="Times New Roman" w:hAnsi="Times New Roman" w:cs="Times New Roman"/>
          <w:sz w:val="26"/>
          <w:szCs w:val="26"/>
        </w:rPr>
        <w:t>[5]. Lê xuân Hòa, Nguyễn thị Bích Ngọc, trýờng Ðại học sý phạm Kỹ Thuật, Nhà xuất bản Ðà Nẵng 2010</w:t>
      </w:r>
    </w:p>
    <w:p w:rsidR="00027751" w:rsidRPr="00503A09" w:rsidRDefault="00027751" w:rsidP="00374C6C">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rPr>
        <w:t>ĐO LƯỜNG ĐIỆN LẠNH</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sidRPr="00503A09">
        <w:rPr>
          <w:rFonts w:ascii="Times New Roman" w:hAnsi="Times New Roman" w:cs="Times New Roman"/>
          <w:b/>
          <w:bCs/>
          <w:sz w:val="26"/>
          <w:szCs w:val="26"/>
          <w:lang w:val="pt-BR"/>
        </w:rPr>
        <w:t>Mã</w:t>
      </w:r>
      <w:r>
        <w:rPr>
          <w:rFonts w:ascii="Times New Roman" w:hAnsi="Times New Roman" w:cs="Times New Roman"/>
          <w:b/>
          <w:bCs/>
          <w:sz w:val="26"/>
          <w:szCs w:val="26"/>
          <w:lang w:val="pt-BR"/>
        </w:rPr>
        <w:t xml:space="preserve"> học phần: </w:t>
      </w:r>
      <w:r w:rsidRPr="00503A09">
        <w:rPr>
          <w:rFonts w:ascii="Times New Roman" w:hAnsi="Times New Roman" w:cs="Times New Roman"/>
          <w:sz w:val="26"/>
          <w:szCs w:val="26"/>
          <w:lang w:val="pt-BR"/>
        </w:rPr>
        <w:t>15</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2 giờ)</w:t>
      </w:r>
    </w:p>
    <w:p w:rsidR="00027751" w:rsidRPr="00503A09" w:rsidRDefault="00027751" w:rsidP="00A467F4">
      <w:pPr>
        <w:pStyle w:val="ListParagraph"/>
        <w:numPr>
          <w:ilvl w:val="0"/>
          <w:numId w:val="6"/>
        </w:numPr>
        <w:tabs>
          <w:tab w:val="left" w:pos="397"/>
        </w:tabs>
        <w:spacing w:before="120"/>
        <w:ind w:left="0" w:firstLine="17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7"/>
        </w:numPr>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503A09">
        <w:rPr>
          <w:rFonts w:ascii="Times New Roman" w:hAnsi="Times New Roman" w:cs="Times New Roman"/>
          <w:sz w:val="26"/>
          <w:szCs w:val="26"/>
          <w:lang w:val="pt-BR"/>
        </w:rPr>
        <w:t>Vị trí:  Môn học được bố trí  ở học kỳ 2.</w:t>
      </w:r>
    </w:p>
    <w:p w:rsidR="00027751" w:rsidRPr="00503A09" w:rsidRDefault="00027751" w:rsidP="00A467F4">
      <w:pPr>
        <w:pStyle w:val="ListParagraph"/>
        <w:numPr>
          <w:ilvl w:val="0"/>
          <w:numId w:val="7"/>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Tính chất:</w:t>
      </w:r>
      <w:r w:rsidRPr="00503A09">
        <w:rPr>
          <w:sz w:val="26"/>
          <w:szCs w:val="26"/>
          <w:lang w:val="pt-BR"/>
        </w:rPr>
        <w:t xml:space="preserve"> </w:t>
      </w:r>
      <w:r w:rsidRPr="00503A09">
        <w:rPr>
          <w:rFonts w:ascii="Times New Roman" w:hAnsi="Times New Roman" w:cs="Times New Roman"/>
          <w:color w:val="000000"/>
          <w:sz w:val="26"/>
          <w:szCs w:val="26"/>
          <w:lang w:val="pt-BR"/>
        </w:rPr>
        <w:t>Là môn học bắt buộc.</w:t>
      </w:r>
      <w:r w:rsidRPr="00503A09">
        <w:rPr>
          <w:rFonts w:ascii="Times New Roman" w:hAnsi="Times New Roman" w:cs="Times New Roman"/>
          <w:color w:val="000000"/>
          <w:sz w:val="26"/>
          <w:szCs w:val="26"/>
          <w:lang w:val="pt-BR"/>
        </w:rPr>
        <w:tab/>
      </w:r>
    </w:p>
    <w:p w:rsidR="00027751" w:rsidRPr="00503A09" w:rsidRDefault="00027751" w:rsidP="00A467F4">
      <w:pPr>
        <w:pStyle w:val="ListParagraph"/>
        <w:numPr>
          <w:ilvl w:val="0"/>
          <w:numId w:val="6"/>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7"/>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 Kiến thức: </w:t>
      </w:r>
      <w:r w:rsidRPr="00503A09">
        <w:rPr>
          <w:rFonts w:ascii="Times New Roman" w:hAnsi="Times New Roman" w:cs="Times New Roman"/>
          <w:color w:val="000000"/>
          <w:sz w:val="26"/>
          <w:szCs w:val="26"/>
          <w:lang w:val="pt-BR"/>
        </w:rPr>
        <w:t>Trình bày ðýợc các khái niệm cõ bản về ðo lýờng các ðại lýợng ðiện và không ðiện của hệ thống lạnh;</w:t>
      </w:r>
    </w:p>
    <w:p w:rsidR="00027751" w:rsidRPr="00503A09" w:rsidRDefault="00027751" w:rsidP="00A467F4">
      <w:pPr>
        <w:pStyle w:val="ListParagraph"/>
        <w:numPr>
          <w:ilvl w:val="0"/>
          <w:numId w:val="7"/>
        </w:numPr>
        <w:tabs>
          <w:tab w:val="left" w:pos="709"/>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Kỹ năng: </w:t>
      </w:r>
      <w:r w:rsidRPr="00503A09">
        <w:rPr>
          <w:rFonts w:ascii="Times New Roman" w:hAnsi="Times New Roman" w:cs="Times New Roman"/>
          <w:color w:val="000000"/>
          <w:sz w:val="26"/>
          <w:szCs w:val="26"/>
          <w:lang w:val="pt-BR"/>
        </w:rPr>
        <w:t xml:space="preserve"> Sử dụng thành thạo các khí cụ ðo và ðo ðýợc các ðại lýợng ðiện và không ðiện của hệ thống lạnh ðảm bảo an toàn ngýời và thiết bị ;</w:t>
      </w:r>
    </w:p>
    <w:p w:rsidR="00027751" w:rsidRPr="00503A09" w:rsidRDefault="00027751" w:rsidP="00A467F4">
      <w:pPr>
        <w:pStyle w:val="ListParagraph"/>
        <w:numPr>
          <w:ilvl w:val="0"/>
          <w:numId w:val="7"/>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A467F4">
      <w:pPr>
        <w:pStyle w:val="ListParagraph"/>
        <w:ind w:left="862" w:firstLine="128"/>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Rèn luyện tính cẩn thận, chính xác trong quá trình làm việc.</w:t>
      </w:r>
    </w:p>
    <w:p w:rsidR="00027751" w:rsidRPr="00503A09" w:rsidRDefault="00027751" w:rsidP="00A467F4">
      <w:pPr>
        <w:pStyle w:val="ListParagraph"/>
        <w:numPr>
          <w:ilvl w:val="0"/>
          <w:numId w:val="6"/>
        </w:numPr>
        <w:tabs>
          <w:tab w:val="left" w:pos="709"/>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A467F4">
      <w:pPr>
        <w:pStyle w:val="ListParagraph"/>
        <w:numPr>
          <w:ilvl w:val="1"/>
          <w:numId w:val="8"/>
        </w:numPr>
        <w:tabs>
          <w:tab w:val="left" w:pos="709"/>
        </w:tabs>
        <w:spacing w:before="120"/>
        <w:ind w:left="0" w:firstLine="42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3"/>
        <w:gridCol w:w="3887"/>
        <w:gridCol w:w="913"/>
        <w:gridCol w:w="924"/>
        <w:gridCol w:w="1943"/>
        <w:gridCol w:w="988"/>
      </w:tblGrid>
      <w:tr w:rsidR="00027751" w:rsidRPr="00503A09" w:rsidTr="000B47C1">
        <w:trPr>
          <w:cantSplit/>
          <w:trHeight w:val="561"/>
        </w:trPr>
        <w:tc>
          <w:tcPr>
            <w:tcW w:w="420" w:type="pct"/>
            <w:vMerge w:val="restart"/>
            <w:vAlign w:val="center"/>
          </w:tcPr>
          <w:p w:rsidR="00027751" w:rsidRPr="00503A09" w:rsidRDefault="00027751" w:rsidP="00A467F4">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2057" w:type="pct"/>
            <w:vMerge w:val="restart"/>
            <w:vAlign w:val="center"/>
          </w:tcPr>
          <w:p w:rsidR="00027751" w:rsidRPr="00503A09" w:rsidRDefault="00027751" w:rsidP="00A467F4">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523" w:type="pct"/>
            <w:gridSpan w:val="4"/>
            <w:vAlign w:val="center"/>
          </w:tcPr>
          <w:p w:rsidR="00027751" w:rsidRPr="00503A09" w:rsidRDefault="00027751" w:rsidP="00A467F4">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0B47C1">
        <w:trPr>
          <w:cantSplit/>
        </w:trPr>
        <w:tc>
          <w:tcPr>
            <w:tcW w:w="0" w:type="auto"/>
            <w:vMerge/>
            <w:vAlign w:val="center"/>
          </w:tcPr>
          <w:p w:rsidR="00027751" w:rsidRPr="00503A09" w:rsidRDefault="00027751" w:rsidP="00A467F4">
            <w:pPr>
              <w:rPr>
                <w:rFonts w:ascii="Times New Roman" w:hAnsi="Times New Roman" w:cs="Times New Roman"/>
                <w:b/>
                <w:bCs/>
                <w:color w:val="000000"/>
                <w:sz w:val="26"/>
                <w:szCs w:val="26"/>
                <w:lang w:val="vi-VN"/>
              </w:rPr>
            </w:pPr>
          </w:p>
        </w:tc>
        <w:tc>
          <w:tcPr>
            <w:tcW w:w="2057" w:type="pct"/>
            <w:vMerge/>
            <w:vAlign w:val="center"/>
          </w:tcPr>
          <w:p w:rsidR="00027751" w:rsidRPr="00503A09" w:rsidRDefault="00027751" w:rsidP="00A467F4">
            <w:pPr>
              <w:rPr>
                <w:rFonts w:ascii="Times New Roman" w:hAnsi="Times New Roman" w:cs="Times New Roman"/>
                <w:b/>
                <w:bCs/>
                <w:color w:val="000000"/>
                <w:sz w:val="26"/>
                <w:szCs w:val="26"/>
                <w:lang w:val="vi-VN"/>
              </w:rPr>
            </w:pPr>
          </w:p>
        </w:tc>
        <w:tc>
          <w:tcPr>
            <w:tcW w:w="483"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A467F4">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Thực hành/ thực tập/ thí nghiệm/ bài tập/ thảo luận</w:t>
            </w:r>
          </w:p>
        </w:tc>
        <w:tc>
          <w:tcPr>
            <w:tcW w:w="523"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Các khái niệm và đặc trưng cơ bản về đo lường</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rPr>
          <w:trHeight w:val="207"/>
        </w:trPr>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lưu lượng</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0B47C1">
        <w:tc>
          <w:tcPr>
            <w:tcW w:w="420"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2057" w:type="pct"/>
            <w:vAlign w:val="center"/>
          </w:tcPr>
          <w:p w:rsidR="00027751" w:rsidRPr="00503A09" w:rsidRDefault="00027751" w:rsidP="00A467F4">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color w:val="000000"/>
                <w:sz w:val="26"/>
                <w:szCs w:val="26"/>
              </w:rPr>
            </w:pPr>
          </w:p>
        </w:tc>
      </w:tr>
      <w:tr w:rsidR="00027751" w:rsidRPr="00503A09" w:rsidTr="000B47C1">
        <w:trPr>
          <w:trHeight w:val="415"/>
        </w:trPr>
        <w:tc>
          <w:tcPr>
            <w:tcW w:w="2477" w:type="pct"/>
            <w:gridSpan w:val="2"/>
            <w:vAlign w:val="center"/>
          </w:tcPr>
          <w:p w:rsidR="00027751" w:rsidRPr="00503A09" w:rsidRDefault="00027751" w:rsidP="00A467F4">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rPr>
            </w:pPr>
          </w:p>
        </w:tc>
        <w:tc>
          <w:tcPr>
            <w:tcW w:w="523" w:type="pct"/>
            <w:vAlign w:val="center"/>
          </w:tcPr>
          <w:p w:rsidR="00027751" w:rsidRPr="00503A09" w:rsidRDefault="00027751" w:rsidP="00A467F4">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027751" w:rsidRPr="00503A09" w:rsidRDefault="00027751" w:rsidP="00A467F4">
      <w:pPr>
        <w:spacing w:before="120"/>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2. Nội dung chi tiết:</w:t>
      </w:r>
    </w:p>
    <w:tbl>
      <w:tblPr>
        <w:tblW w:w="9592" w:type="dxa"/>
        <w:tblInd w:w="2" w:type="dxa"/>
        <w:tblLook w:val="01E0"/>
      </w:tblPr>
      <w:tblGrid>
        <w:gridCol w:w="7194"/>
        <w:gridCol w:w="2398"/>
      </w:tblGrid>
      <w:tr w:rsidR="00027751" w:rsidRPr="00503A09">
        <w:trPr>
          <w:trHeight w:val="467"/>
        </w:trPr>
        <w:tc>
          <w:tcPr>
            <w:tcW w:w="7194" w:type="dxa"/>
            <w:vAlign w:val="center"/>
          </w:tcPr>
          <w:p w:rsidR="00027751" w:rsidRPr="00503A09" w:rsidRDefault="00027751" w:rsidP="00A467F4">
            <w:pPr>
              <w:spacing w:line="256" w:lineRule="auto"/>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1: </w:t>
            </w:r>
            <w:r w:rsidRPr="00503A09">
              <w:rPr>
                <w:rFonts w:ascii="Times New Roman" w:hAnsi="Times New Roman" w:cs="Times New Roman"/>
                <w:b/>
                <w:bCs/>
                <w:color w:val="000000"/>
                <w:sz w:val="26"/>
                <w:szCs w:val="26"/>
              </w:rPr>
              <w:t>Các khái miệm và đặc trưng cơ bản về đo lường</w:t>
            </w:r>
          </w:p>
        </w:tc>
        <w:tc>
          <w:tcPr>
            <w:tcW w:w="239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 2 giờ</w:t>
            </w:r>
          </w:p>
        </w:tc>
      </w:tr>
    </w:tbl>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Mục tiêu:</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 Khái niệm và phân loại phương pháp đo</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1.1. Phép đo</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1.2. Phương pháp đo</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 Sai số của phép đo</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2.1. Sai số</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2.2. Các loại sai số</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2.3. Phương pháp đánh giá sai số</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 Thiết bị đo và phân loại</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3.1. Thiết bị đo</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3.2. Phân loại thiết bị đo</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4. Tính sai số của phép đo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4.1. Tính sai số ngẫu nhiên trong phép đo trực tiếp</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4.1. Tính sai số ngẫu nhiên trong phép đo gián tiếp</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u w:val="single"/>
                <w:lang w:val="pt-BR"/>
              </w:rPr>
              <w:t xml:space="preserve">Chương 2: </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b/>
                <w:bCs/>
                <w:color w:val="000000"/>
                <w:sz w:val="26"/>
                <w:szCs w:val="26"/>
                <w:lang w:val="pt-BR"/>
              </w:rPr>
              <w:t xml:space="preserve">Đo cường độ dòng điện xoay chiều bằng khí cụ đo kiểu gián tiếp </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Ampe kìm;</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Cấu tạo, nguyên lý làm việc của Ampe kìm</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1.1. Cấu tạo</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Nguyên lý làm việc</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1.3. Cách sử dụng</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 Quy trình đo </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2.1. Xác định đối tượng và vị trí đo </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2.2. Chọn và cài đặt chức năng và thang đo của Ampe kìm</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2.3. Tiến hành đo, đọc</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2.4. Ghi kết quả đo</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2.5. Cài đặt chế độ an toàn cho Ampe kìm</w:t>
      </w:r>
      <w:r w:rsidRPr="00503A09">
        <w:rPr>
          <w:rFonts w:ascii="Times New Roman" w:hAnsi="Times New Roman" w:cs="Times New Roman"/>
          <w:color w:val="000000"/>
          <w:sz w:val="26"/>
          <w:szCs w:val="26"/>
        </w:rPr>
        <w:tab/>
        <w:t xml:space="preserve">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 Đo cường độ dòng điện của máy nén lạnh ba pha.</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u w:val="single"/>
                <w:lang w:val="de-DE"/>
              </w:rPr>
              <w:t xml:space="preserve">Chương 3: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Đo điện áp</w:t>
            </w:r>
            <w:r w:rsidRPr="00503A09">
              <w:rPr>
                <w:rFonts w:ascii="Times New Roman" w:hAnsi="Times New Roman" w:cs="Times New Roman"/>
                <w:color w:val="000000"/>
                <w:sz w:val="26"/>
                <w:szCs w:val="26"/>
                <w:lang w:val="de-DE"/>
              </w:rPr>
              <w:t xml:space="preserve"> </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Vôn mét xoay chiều và Vôn mét một chiều;</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Khái niệm chung</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Phân loại</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2.1. Đo điện áp xoay chiều</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2.1.1. Vôn mét xoay chiều</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2.1.2. Sơ đồ mạch đo điện áp xoay chiều</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2.2. Đo điện áp một chiều</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2.2.1. Vôn mét một chiều</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2.2.2. Sơ đồ mạch đo điện áp một chiều</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 Quy trình đo điện áp</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 Xác định đối tượng và vị trí đo </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2.2. Chọn và cài đặt chức năng và thang đo của Vôn mét</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2.3. Tiến hành đo, đọc</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2.4. Ghi kết quả đo</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2.5. Cài đặt chế độ an toàn cho Vôn mét</w:t>
      </w:r>
      <w:r w:rsidRPr="00503A09">
        <w:rPr>
          <w:rFonts w:ascii="Times New Roman" w:hAnsi="Times New Roman" w:cs="Times New Roman"/>
          <w:color w:val="000000"/>
          <w:sz w:val="26"/>
          <w:szCs w:val="26"/>
        </w:rPr>
        <w:tab/>
        <w:t xml:space="preserve">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 Đo điện áp</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3.1. Đo điện áp xoay chiều của máy nén lạnh ba pha</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 Đo điện áp một chiều của nguồn điện một chiều </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4: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 xml:space="preserve">Sử dụng đồng hồ đo vạn năng </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gian:3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Khái niệm chung</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Đồng hồ đo vạn năng (VOM)</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2.1. Công dụng</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2.2. Sơ đồ khối</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2.3. Các chức năng của VOM</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2.4. Ký hiệu, thang đo của VOM</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2.5. Cách chọn và cài đặt các chức năng, các thang đo</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2.6. Biện pháp an toàn cho VOM</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 Khảo sát và thao tác chọn, cài đặt các chức năng và thang đo cho VOM</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5: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 xml:space="preserve">Đo điện trở bằng đồng hồ đo vạn năng </w:t>
            </w:r>
            <w:r w:rsidRPr="00503A09">
              <w:rPr>
                <w:rFonts w:ascii="Times New Roman" w:hAnsi="Times New Roman" w:cs="Times New Roman"/>
                <w:color w:val="000000"/>
                <w:sz w:val="26"/>
                <w:szCs w:val="26"/>
              </w:rPr>
              <w:t xml:space="preserve"> </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Quy trình đo điện trở bằng VOM</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1.1. Xác định đối tượng và vị trí đo</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1.2. Chuẩn bị khí cụ đo (VOM)</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1.2.1. Chọn và cài đặt chức năng đo điện trở</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1.2.2. Chọn và cài đặt thang đo </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1.2.3. Hiệu chỉnh kim chỉ thị</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1.3. Vệ sinh lớp ôxyt kim loại tại vị trí đo</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1.4. Tiến hành đo</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1.5. Đọc, ghi kết quả đo</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1.6. Kết thúc, cài đặt chế độ an toàn cho VOM</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6: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Đo điện trở cách điện bằng Mêgôm mét</w:t>
            </w:r>
            <w:r w:rsidRPr="00503A09">
              <w:rPr>
                <w:rFonts w:ascii="Times New Roman" w:hAnsi="Times New Roman" w:cs="Times New Roman"/>
                <w:color w:val="000000"/>
                <w:sz w:val="26"/>
                <w:szCs w:val="26"/>
              </w:rPr>
              <w:t xml:space="preserve"> </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 2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Khái niệm chung</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Mêgôm mét</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2.1. Công dụng</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2.2. Sơ đồ khối</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2.3. Các chức năng của Mêgôm mét</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2.4. Ký hiệu, thang đo của Mêgôm mét</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2.5. Cách chọn và cài đặt các chức năng, các thang đo</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2.6. Biện pháp an toàn cho Mêgôm mét</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 Quy trình đo điện trở cách điện bằng Mêgôm mét</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Xác định đối tượng và vị trí đo</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3.2. Chuẩn bị Mêgôm mét</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3.2.1. Chọn và cài đặt thang đo </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3.2.2. Hiệu chỉnh kim chỉ thị</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3.3. Tiến hành đo</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3.3.1. Quay đều, đạt tốc độ quy định</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3.3.2. Đọc, ghi kết quả đo</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3.3.3. Kết thúc, cài đặt chế độ an toàn cho Mêgôm mét</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7: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Đo nhiệt độ</w:t>
            </w:r>
            <w:r w:rsidRPr="00503A09">
              <w:rPr>
                <w:rFonts w:ascii="Times New Roman" w:hAnsi="Times New Roman" w:cs="Times New Roman"/>
                <w:i/>
                <w:iCs/>
                <w:color w:val="000000"/>
                <w:sz w:val="26"/>
                <w:szCs w:val="26"/>
              </w:rPr>
              <w:t xml:space="preserve">                      </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 6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Trình bày được cấu tạo, nguyên lý làm việc, ưu nhược điểm của các dụng cụ đo nhiệt độ;</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027751" w:rsidRPr="00503A09" w:rsidRDefault="00027751" w:rsidP="00A467F4">
      <w:pPr>
        <w:tabs>
          <w:tab w:val="left" w:pos="155"/>
        </w:tabs>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1. Khái niệm </w:t>
      </w:r>
    </w:p>
    <w:p w:rsidR="00027751" w:rsidRPr="00503A09" w:rsidRDefault="00027751" w:rsidP="00A467F4">
      <w:pPr>
        <w:tabs>
          <w:tab w:val="left" w:pos="155"/>
        </w:tabs>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1.1. Khái niệm về nhiệt độ</w:t>
      </w:r>
    </w:p>
    <w:p w:rsidR="00027751" w:rsidRPr="00503A09" w:rsidRDefault="00027751" w:rsidP="00A467F4">
      <w:pPr>
        <w:tabs>
          <w:tab w:val="left" w:pos="155"/>
        </w:tabs>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1.2. Thang đo nhiệt độ </w:t>
      </w:r>
    </w:p>
    <w:p w:rsidR="00027751" w:rsidRPr="00503A09" w:rsidRDefault="00027751" w:rsidP="00A467F4">
      <w:pPr>
        <w:tabs>
          <w:tab w:val="left" w:pos="155"/>
        </w:tabs>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2. Phân loại các dụng cụ đo nhiệt độ</w:t>
      </w:r>
    </w:p>
    <w:p w:rsidR="00027751" w:rsidRPr="00503A09" w:rsidRDefault="00027751" w:rsidP="00A467F4">
      <w:pPr>
        <w:tabs>
          <w:tab w:val="left" w:pos="155"/>
        </w:tabs>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2.1. Dụng cụ đo nhiệt độ kiểu trực tiếp</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2.2. Dụng cụ đo nhiệt độ kiểu gián tiếp</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 Nhiệt kế kiểu giãn nở</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3.3. Ưu, nhược điểm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 Nhiệt kế kiểu áp kế</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4.3. Ưu, nhược điểm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 Nhiệt kế kiểu cặp nhiệt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5.3. Ưu, nhược điểm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 Nhiệt kế điện trở</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6.3. Ưu, nhược điểm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7. Quy trình đo nhiệt độ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7.1. Xác định phần tử cần đo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7.2. Chọn thang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7.3. Đo, đọc ghi kết quả</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 Đo nhiệt độ</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8.1. Đo nhiệt độ bằng nhiệt kế kiểu giãn nở</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8.2. Đo nhiệt độ bằng nhiệt kế kiểu áp kế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8.3. Đo nhiệt độ bằng nhiệt kế kiểu cặp nhiệt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8.4. Đo nhiệt độ bằng nhiệt kế kiểu điện trở</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lang w:val="de-DE"/>
              </w:rPr>
            </w:pPr>
            <w:r w:rsidRPr="00503A09">
              <w:rPr>
                <w:rFonts w:ascii="Times New Roman" w:hAnsi="Times New Roman" w:cs="Times New Roman"/>
                <w:b/>
                <w:bCs/>
                <w:color w:val="000000"/>
                <w:sz w:val="26"/>
                <w:szCs w:val="26"/>
                <w:u w:val="single"/>
              </w:rPr>
              <w:t xml:space="preserve">Chương 8: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Đo áp suất</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lang w:val="de-DE"/>
              </w:rPr>
            </w:pPr>
            <w:r w:rsidRPr="00503A09">
              <w:rPr>
                <w:rFonts w:ascii="Times New Roman" w:hAnsi="Times New Roman" w:cs="Times New Roman"/>
                <w:i/>
                <w:iCs/>
                <w:color w:val="000000"/>
                <w:sz w:val="26"/>
                <w:szCs w:val="26"/>
                <w:lang w:val="fr-FR"/>
              </w:rPr>
              <w:t>Thời gian:4 giờ</w:t>
            </w:r>
          </w:p>
        </w:tc>
      </w:tr>
    </w:tbl>
    <w:p w:rsidR="00027751" w:rsidRPr="00503A09" w:rsidRDefault="00027751" w:rsidP="00A467F4">
      <w:pPr>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Trình bày được cấu tạo, nguyên lý làm việc, ưu nhược điểm của các dụng cụ đo áp suất;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027751" w:rsidRPr="00503A09" w:rsidRDefault="00027751" w:rsidP="00A467F4">
      <w:pPr>
        <w:tabs>
          <w:tab w:val="left" w:pos="155"/>
        </w:tabs>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027751" w:rsidRPr="00503A09" w:rsidRDefault="00027751" w:rsidP="00A467F4">
      <w:pPr>
        <w:tabs>
          <w:tab w:val="left" w:pos="155"/>
        </w:tabs>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1.1. Khái niệm về áp suất </w:t>
      </w:r>
    </w:p>
    <w:p w:rsidR="00027751" w:rsidRPr="00503A09" w:rsidRDefault="00027751" w:rsidP="00A467F4">
      <w:pPr>
        <w:tabs>
          <w:tab w:val="left" w:pos="155"/>
        </w:tabs>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1.2. Đơn vị đo áp suất</w:t>
      </w:r>
    </w:p>
    <w:p w:rsidR="00027751" w:rsidRPr="00503A09" w:rsidRDefault="00027751" w:rsidP="00A467F4">
      <w:pPr>
        <w:tabs>
          <w:tab w:val="left" w:pos="155"/>
        </w:tabs>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1.3. Phân loại áp suất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2. Phân loại các dụng cụ đo áp suất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 Áp kế chất lỏng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3.3.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 Áp kế đàn hồi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4.3.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 Áp kế điện</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5.3.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 Quy trình đo áp suất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6.1. Xác định phần tử cần đo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6.2. Chọn thang đo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6.3. Đo, đọc ghi kết quả</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 Đo áp suất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7.1. Đo áp suất bằng áp kế chất lỏng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7.2. Đo áp suất bằng áp kế đàn hồi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7.3. Đo áp suất bằng áp kế điện</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line="256" w:lineRule="auto"/>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u w:val="single"/>
                <w:lang w:val="de-DE"/>
              </w:rPr>
              <w:t>Bài 9:</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Đo lưu lượng</w:t>
            </w:r>
            <w:r w:rsidRPr="00503A09">
              <w:rPr>
                <w:rFonts w:ascii="Times New Roman" w:hAnsi="Times New Roman" w:cs="Times New Roman"/>
                <w:color w:val="000000"/>
                <w:sz w:val="26"/>
                <w:szCs w:val="26"/>
                <w:lang w:val="de-DE"/>
              </w:rPr>
              <w:t xml:space="preserve"> </w:t>
            </w:r>
          </w:p>
        </w:tc>
        <w:tc>
          <w:tcPr>
            <w:tcW w:w="2358" w:type="dxa"/>
          </w:tcPr>
          <w:p w:rsidR="00027751" w:rsidRPr="00503A09" w:rsidRDefault="00027751" w:rsidP="00A467F4">
            <w:pPr>
              <w:tabs>
                <w:tab w:val="center" w:pos="4320"/>
                <w:tab w:val="right" w:pos="8640"/>
              </w:tabs>
              <w:spacing w:before="120" w:line="256" w:lineRule="auto"/>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Thời</w:t>
            </w:r>
            <w:r w:rsidRPr="00503A09">
              <w:rPr>
                <w:rFonts w:ascii="Times New Roman" w:hAnsi="Times New Roman" w:cs="Times New Roman"/>
                <w:i/>
                <w:iCs/>
                <w:color w:val="000000"/>
                <w:sz w:val="26"/>
                <w:szCs w:val="26"/>
                <w:lang w:val="fr-FR"/>
              </w:rPr>
              <w:t xml:space="preserve"> gian: 4 giờ</w:t>
            </w:r>
          </w:p>
        </w:tc>
      </w:tr>
    </w:tbl>
    <w:p w:rsidR="00027751" w:rsidRPr="00503A09" w:rsidRDefault="00027751" w:rsidP="00A467F4">
      <w:pPr>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Trình bày được cấu tạo, nguyên lý làm việc, ưu nhược điểm của các dụng cụ đo lưu lượng;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lưu lượng của chất lỏng và chất khí;</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027751" w:rsidRPr="00503A09" w:rsidRDefault="00027751" w:rsidP="00A467F4">
      <w:pPr>
        <w:tabs>
          <w:tab w:val="left" w:pos="186"/>
        </w:tabs>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 Khái niệm</w:t>
      </w:r>
    </w:p>
    <w:p w:rsidR="00027751" w:rsidRPr="00503A09" w:rsidRDefault="00027751" w:rsidP="00A467F4">
      <w:pPr>
        <w:tabs>
          <w:tab w:val="left" w:pos="186"/>
        </w:tabs>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1.1. Khái niệm về lưu lượng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1.2. Đơn vị đo lưu lượng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2. Phân loại các dụng cụ đo lưu lượng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 Công tơ đo lưu lượng chất lỏng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3.3.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 Ống Pitô</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4.3.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 Anêmômet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5.3.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 Quy trình đo lưu lượng bằng công tơ đo lưu lượng chất lỏng</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6.1. Xác định phần tử cần đo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6.2. Chọn thang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6.3. Đo, đọc ghi kết quả</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 Đo lưu lượng bằng công tơ đo lưu lượng chất lỏng</w:t>
      </w:r>
    </w:p>
    <w:p w:rsidR="00027751" w:rsidRPr="00503A09" w:rsidRDefault="00027751" w:rsidP="00A467F4">
      <w:pPr>
        <w:rPr>
          <w:rFonts w:ascii="Times New Roman" w:hAnsi="Times New Roman" w:cs="Times New Roman"/>
          <w:color w:val="000000"/>
          <w:sz w:val="26"/>
          <w:szCs w:val="26"/>
          <w:lang w:val="de-DE"/>
        </w:rPr>
      </w:pP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Bài 10:</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Đo độ ẩm</w:t>
            </w:r>
            <w:r w:rsidRPr="00503A09">
              <w:rPr>
                <w:rFonts w:ascii="Times New Roman" w:hAnsi="Times New Roman" w:cs="Times New Roman"/>
                <w:i/>
                <w:iCs/>
                <w:color w:val="000000"/>
                <w:sz w:val="26"/>
                <w:szCs w:val="26"/>
              </w:rPr>
              <w:t xml:space="preserve">                      </w:t>
            </w:r>
          </w:p>
        </w:tc>
        <w:tc>
          <w:tcPr>
            <w:tcW w:w="2358" w:type="dxa"/>
          </w:tcPr>
          <w:p w:rsidR="00027751" w:rsidRPr="00503A09" w:rsidRDefault="00027751" w:rsidP="00A467F4">
            <w:pPr>
              <w:tabs>
                <w:tab w:val="center" w:pos="4320"/>
                <w:tab w:val="right" w:pos="8640"/>
              </w:tabs>
              <w:spacing w:line="256" w:lineRule="auto"/>
              <w:jc w:val="right"/>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 3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Trình bày được cấu tạo, nguyên lý làm việc, ưu nhược điểm của các dụng cụ đo độ ẩm;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độ ẩm của không khí;</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027751" w:rsidRPr="00503A09" w:rsidRDefault="00027751" w:rsidP="00A467F4">
      <w:pPr>
        <w:tabs>
          <w:tab w:val="left" w:pos="186"/>
        </w:tabs>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 Khái niệm</w:t>
      </w:r>
    </w:p>
    <w:p w:rsidR="00027751" w:rsidRPr="00503A09" w:rsidRDefault="00027751" w:rsidP="00A467F4">
      <w:pPr>
        <w:tabs>
          <w:tab w:val="left" w:pos="186"/>
        </w:tabs>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1.1. Khái niệm về độ ẩm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1.2. Phân loại và đơn vị đo độ ẩm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2. Phân loại các dụng cụ đo độ ẩm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 Ẩm kế điện trở</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3.3.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3.4.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 Ẩm kế chưng cất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4.3.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4.4.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 Ẩm kế ngưng tụ</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5.3.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5.4.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 Nhiệt kế khô - ướt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6.1. Phân loại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6.2. Cấu tạo và nguyên lý làm việc</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6.3. Ưu, nhược điểm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6.4. Phương pháp đo</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7. Quy trình đo độ ẩm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7.1. Đo nhiệt độ khô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7.2. Đo nhiệt độ ướt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7.3. Tra đồ thị để xác định độ ẩm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 Đo độ ẩm</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8.1. Đo độ ẩm bằng ẩm kế điện trở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8.2. Đo độ ẩm bằng ẩm kế chưng cất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8.3. Đo độ ẩm bằng ẩm kế ngưng tụ</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8.4. Đo độ ẩm bằng nhiệt kế khô-ướt</w:t>
      </w: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lý thuyết.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pt-BR"/>
        </w:rPr>
        <w:t xml:space="preserve">2. Trang thiết bị, máy móc: </w:t>
      </w:r>
      <w:r w:rsidRPr="00503A09">
        <w:rPr>
          <w:rFonts w:ascii="Times New Roman" w:hAnsi="Times New Roman" w:cs="Times New Roman"/>
          <w:color w:val="000000"/>
          <w:sz w:val="26"/>
          <w:szCs w:val="26"/>
          <w:lang w:val="de-DE"/>
        </w:rPr>
        <w:t xml:space="preserve"> Mô hình hệ thống máy đo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 Dụng cụ, học liệu,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Các loại đồng hồ đo các đại lượng điện và không điện</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Các sơ đồ đo</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Giáo trình đo lường điện – lạnh</w:t>
      </w:r>
    </w:p>
    <w:p w:rsidR="00027751" w:rsidRPr="00503A09" w:rsidRDefault="00027751" w:rsidP="00A467F4">
      <w:pPr>
        <w:ind w:firstLine="180"/>
        <w:jc w:val="both"/>
        <w:rPr>
          <w:rFonts w:ascii="Times New Roman" w:hAnsi="Times New Roman" w:cs="Times New Roman"/>
          <w:i/>
          <w:iCs/>
          <w:color w:val="000000"/>
          <w:sz w:val="26"/>
          <w:szCs w:val="26"/>
          <w:lang w:val="de-DE" w:eastAsia="ko-KR"/>
        </w:rPr>
      </w:pPr>
      <w:r w:rsidRPr="00503A09">
        <w:rPr>
          <w:rFonts w:ascii="Times New Roman" w:hAnsi="Times New Roman" w:cs="Times New Roman"/>
          <w:color w:val="000000"/>
          <w:sz w:val="26"/>
          <w:szCs w:val="26"/>
          <w:lang w:val="de-DE"/>
        </w:rPr>
        <w:t>+ Tài liệu hướng dẫn học sinh học mô đun đo lường điện - lạnh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  Những kiến thức cơ bản về các loại khí cụ đo điện áp, cường độ dòng điện, điện trở, điện trở cách điện, nhiệt độ, áp suất, độ ẩm, lưu lượng…thường dùng trong ngành hệ thống lạnh</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Kỹ năng: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Nhận dạng, sử dụng thành thạo các khí cụ đo điện lạnh thường dùng trong hệ thống lạnh;</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Đo các đại lượng điện và không điện thường dùng trong ngành lạnh;</w:t>
      </w:r>
    </w:p>
    <w:p w:rsidR="00027751" w:rsidRPr="00503A09" w:rsidRDefault="00027751" w:rsidP="00A467F4">
      <w:pPr>
        <w:spacing w:before="120"/>
        <w:ind w:firstLine="624"/>
        <w:jc w:val="both"/>
        <w:rPr>
          <w:sz w:val="26"/>
          <w:szCs w:val="26"/>
          <w:lang w:val="sv-SE"/>
        </w:rPr>
      </w:pPr>
      <w:r w:rsidRPr="00503A09">
        <w:rPr>
          <w:rFonts w:ascii="Times New Roman" w:hAnsi="Times New Roman" w:cs="Times New Roman"/>
          <w:sz w:val="26"/>
          <w:szCs w:val="26"/>
          <w:lang w:val="sv-SE"/>
        </w:rPr>
        <w:t>- Năng lực tự chủ và trách nhiệm:</w:t>
      </w:r>
      <w:r w:rsidRPr="00503A09">
        <w:rPr>
          <w:sz w:val="26"/>
          <w:szCs w:val="26"/>
          <w:lang w:val="sv-SE"/>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như khi thao tác thực hiện bài tập, có trách nhiệm với sản phẩm.</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Các kiến thức và kỹ năng trên sẽ được đánh giá qua các bài kiểm tra định kỳ và bài kiểm tra kết thúc.</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Viết phấn nội dung bài giảng và giảng giải trực tiếp cho học sinh hiểu;</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r w:rsidRPr="00503A09">
        <w:rPr>
          <w:sz w:val="26"/>
          <w:szCs w:val="26"/>
          <w:lang w:val="sv-SE"/>
        </w:rPr>
        <w:t xml:space="preserve"> </w:t>
      </w:r>
      <w:r w:rsidRPr="00503A09">
        <w:rPr>
          <w:rFonts w:ascii="Times New Roman" w:hAnsi="Times New Roman" w:cs="Times New Roman"/>
          <w:sz w:val="26"/>
          <w:szCs w:val="26"/>
          <w:lang w:val="sv-SE"/>
        </w:rPr>
        <w:t>- Trọng tâm của mô đun là các bài: từ bài số 2 đến bài 8</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Hoàng Dương Hùng, Đo Lường Nhiệt, Khoa CN Nhiệt Điện Lạnh Đại Học Bách Khoa Đà nẵng.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Nguyễn Văn Hòa, Giáo trình đo lường các đại lượng điện và không điện, NXB Giáo dục, 2002</w:t>
      </w: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D2776E">
      <w:pPr>
        <w:spacing w:after="120" w:line="276" w:lineRule="auto"/>
        <w:rPr>
          <w:rFonts w:ascii="Times New Roman" w:hAnsi="Times New Roman" w:cs="Times New Roman"/>
          <w:b/>
          <w:bCs/>
          <w:sz w:val="26"/>
          <w:szCs w:val="26"/>
          <w:lang w:val="vi-VN"/>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lang w:val="pt-BR"/>
        </w:rPr>
        <w:t xml:space="preserve">ANH VĂN CHUYÊN NGÀNH </w:t>
      </w:r>
      <w:r w:rsidRPr="00503A09">
        <w:rPr>
          <w:rFonts w:ascii="Times New Roman" w:hAnsi="Times New Roman" w:cs="Times New Roman"/>
          <w:b/>
          <w:bCs/>
          <w:sz w:val="26"/>
          <w:szCs w:val="26"/>
          <w:lang w:val="vi-VN"/>
        </w:rPr>
        <w:t>CÔNG NGHỆ KỸ THUẬT NHIỆT</w:t>
      </w:r>
    </w:p>
    <w:p w:rsidR="00027751" w:rsidRPr="00503A09" w:rsidRDefault="00027751" w:rsidP="00D2776E">
      <w:pPr>
        <w:spacing w:before="120" w:line="276" w:lineRule="auto"/>
        <w:jc w:val="both"/>
        <w:outlineLvl w:val="0"/>
        <w:rPr>
          <w:rFonts w:ascii="Times New Roman" w:hAnsi="Times New Roman" w:cs="Times New Roman"/>
          <w:color w:val="FF0000"/>
          <w:sz w:val="26"/>
          <w:szCs w:val="26"/>
          <w:lang w:val="pt-BR"/>
        </w:rPr>
      </w:pPr>
      <w:r w:rsidRPr="00503A09">
        <w:rPr>
          <w:rFonts w:ascii="Times New Roman" w:hAnsi="Times New Roman" w:cs="Times New Roman"/>
          <w:b/>
          <w:bCs/>
          <w:sz w:val="26"/>
          <w:szCs w:val="26"/>
          <w:lang w:val="pt-BR"/>
        </w:rPr>
        <w:t>Mã</w:t>
      </w:r>
      <w:r>
        <w:rPr>
          <w:rFonts w:ascii="Times New Roman" w:hAnsi="Times New Roman" w:cs="Times New Roman"/>
          <w:b/>
          <w:bCs/>
          <w:sz w:val="26"/>
          <w:szCs w:val="26"/>
          <w:lang w:val="pt-BR"/>
        </w:rPr>
        <w:t xml:space="preserve"> học phần: 16</w:t>
      </w:r>
    </w:p>
    <w:p w:rsidR="00027751" w:rsidRPr="00503A09" w:rsidRDefault="00027751" w:rsidP="00D2776E">
      <w:p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14 giờ; Thực hành, thí nghiệm, thảo luận, bài tập: 15 giờ; Kiểm tra: 1 giờ)</w:t>
      </w:r>
    </w:p>
    <w:p w:rsidR="00027751" w:rsidRPr="00503A09" w:rsidRDefault="00027751" w:rsidP="00503A09">
      <w:pPr>
        <w:pStyle w:val="ListParagraph"/>
        <w:numPr>
          <w:ilvl w:val="0"/>
          <w:numId w:val="61"/>
        </w:numPr>
        <w:tabs>
          <w:tab w:val="left" w:pos="397"/>
        </w:tabs>
        <w:spacing w:before="120" w:line="276" w:lineRule="auto"/>
        <w:ind w:left="0" w:firstLine="17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503A09">
      <w:pPr>
        <w:pStyle w:val="ListParagraph"/>
        <w:numPr>
          <w:ilvl w:val="0"/>
          <w:numId w:val="62"/>
        </w:numPr>
        <w:tabs>
          <w:tab w:val="left" w:pos="709"/>
        </w:tabs>
        <w:spacing w:before="120" w:line="276"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w:t>
      </w:r>
      <w:r w:rsidRPr="00503A09">
        <w:rPr>
          <w:rFonts w:ascii="Times New Roman" w:hAnsi="Times New Roman" w:cs="Times New Roman"/>
          <w:sz w:val="26"/>
          <w:szCs w:val="26"/>
          <w:lang w:val="vi-VN"/>
        </w:rPr>
        <w:t xml:space="preserve"> </w:t>
      </w:r>
    </w:p>
    <w:p w:rsidR="00027751" w:rsidRPr="00503A09" w:rsidRDefault="00027751" w:rsidP="00D2776E">
      <w:pPr>
        <w:pStyle w:val="ListParagraph"/>
        <w:tabs>
          <w:tab w:val="left" w:pos="709"/>
        </w:tabs>
        <w:spacing w:before="120"/>
        <w:ind w:left="0" w:firstLine="45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Học phần Anh văn chuyên ngành Công nghệ Kỹ thuật Nhiệt là môn học cơ sở trong chương trình giáo dục chuyên ngành Công nghệ Nhiệt lạnh Bậc Cao đẳng và Bậc Trung cấp Chuyên nghiệp.</w:t>
      </w:r>
    </w:p>
    <w:p w:rsidR="00027751" w:rsidRPr="00503A09" w:rsidRDefault="00027751" w:rsidP="00503A09">
      <w:pPr>
        <w:pStyle w:val="ListParagraph"/>
        <w:numPr>
          <w:ilvl w:val="0"/>
          <w:numId w:val="62"/>
        </w:numPr>
        <w:tabs>
          <w:tab w:val="left" w:pos="709"/>
        </w:tabs>
        <w:spacing w:before="120" w:line="276"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Học phần Anh văn chuyên ngành Công nghệ kỹ thuật Nhiệt lạnh là môn học thuộc khoa học xã hội gắn liền với Công nghệ kỹ thuật mang tính lý thuyết và thực hành.</w:t>
      </w:r>
    </w:p>
    <w:p w:rsidR="00027751" w:rsidRPr="00503A09" w:rsidRDefault="00027751" w:rsidP="00503A09">
      <w:pPr>
        <w:pStyle w:val="ListParagraph"/>
        <w:numPr>
          <w:ilvl w:val="0"/>
          <w:numId w:val="61"/>
        </w:numPr>
        <w:tabs>
          <w:tab w:val="left" w:pos="397"/>
        </w:tabs>
        <w:spacing w:before="120" w:line="276" w:lineRule="auto"/>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503A09">
      <w:pPr>
        <w:pStyle w:val="ListParagraph"/>
        <w:numPr>
          <w:ilvl w:val="0"/>
          <w:numId w:val="62"/>
        </w:numPr>
        <w:tabs>
          <w:tab w:val="left" w:pos="709"/>
        </w:tabs>
        <w:spacing w:before="120" w:line="276"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Kiến thức:</w:t>
      </w:r>
    </w:p>
    <w:p w:rsidR="00027751" w:rsidRPr="00503A09" w:rsidRDefault="00027751" w:rsidP="00D2776E">
      <w:pPr>
        <w:tabs>
          <w:tab w:val="left" w:pos="360"/>
        </w:tabs>
        <w:spacing w:line="276" w:lineRule="auto"/>
        <w:jc w:val="both"/>
        <w:rPr>
          <w:rFonts w:ascii="Times New Roman" w:hAnsi="Times New Roman" w:cs="Times New Roman"/>
          <w:sz w:val="26"/>
          <w:szCs w:val="26"/>
          <w:lang w:val="vi-VN"/>
        </w:rPr>
      </w:pPr>
      <w:r w:rsidRPr="00503A09">
        <w:rPr>
          <w:rFonts w:ascii="Times New Roman" w:hAnsi="Times New Roman" w:cs="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503A09">
        <w:rPr>
          <w:rFonts w:ascii="Times New Roman" w:hAnsi="Times New Roman" w:cs="Times New Roman"/>
          <w:sz w:val="26"/>
          <w:szCs w:val="26"/>
          <w:lang w:val="pt-BR"/>
        </w:rPr>
        <w:t xml:space="preserve">, </w:t>
      </w:r>
      <w:r w:rsidRPr="00503A09">
        <w:rPr>
          <w:rFonts w:ascii="Times New Roman" w:hAnsi="Times New Roman" w:cs="Times New Roman"/>
          <w:sz w:val="26"/>
          <w:szCs w:val="26"/>
          <w:lang w:val="vi-VN"/>
        </w:rPr>
        <w:t>hiểu được các thông tin về lĩnh vực Nhiệt, Điện lạnh trên mạng Internet.</w:t>
      </w:r>
    </w:p>
    <w:p w:rsidR="00027751" w:rsidRPr="00503A09" w:rsidRDefault="00027751" w:rsidP="00503A09">
      <w:pPr>
        <w:pStyle w:val="ListParagraph"/>
        <w:numPr>
          <w:ilvl w:val="0"/>
          <w:numId w:val="62"/>
        </w:numPr>
        <w:tabs>
          <w:tab w:val="left" w:pos="709"/>
        </w:tabs>
        <w:spacing w:before="120" w:line="276"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năng:</w:t>
      </w:r>
    </w:p>
    <w:p w:rsidR="00027751" w:rsidRPr="00503A09" w:rsidRDefault="00027751" w:rsidP="00D2776E">
      <w:pPr>
        <w:tabs>
          <w:tab w:val="left" w:pos="360"/>
        </w:tabs>
        <w:spacing w:line="276" w:lineRule="auto"/>
        <w:jc w:val="both"/>
        <w:rPr>
          <w:rFonts w:ascii="Times New Roman" w:hAnsi="Times New Roman" w:cs="Times New Roman"/>
          <w:sz w:val="26"/>
          <w:szCs w:val="26"/>
          <w:lang w:val="vi-VN"/>
        </w:rPr>
      </w:pPr>
      <w:r w:rsidRPr="00503A09">
        <w:rPr>
          <w:rFonts w:ascii="Times New Roman" w:hAnsi="Times New Roman" w:cs="Times New Roman"/>
          <w:sz w:val="26"/>
          <w:szCs w:val="26"/>
          <w:lang w:val="vi-VN"/>
        </w:rPr>
        <w:t>Sau khi học xong học phần này, người học có khả năng dịch được tài liệu Anh văn chuyên ngành cơ bản về Nhiệt, Điện lạnh.</w:t>
      </w:r>
    </w:p>
    <w:p w:rsidR="00027751" w:rsidRPr="00503A09" w:rsidRDefault="00027751" w:rsidP="00503A09">
      <w:pPr>
        <w:pStyle w:val="ListParagraph"/>
        <w:numPr>
          <w:ilvl w:val="0"/>
          <w:numId w:val="62"/>
        </w:numPr>
        <w:tabs>
          <w:tab w:val="left" w:pos="709"/>
        </w:tabs>
        <w:spacing w:before="120" w:line="276"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w:t>
      </w:r>
    </w:p>
    <w:p w:rsidR="00027751" w:rsidRPr="00503A09" w:rsidRDefault="00027751" w:rsidP="00D2776E">
      <w:pPr>
        <w:pStyle w:val="ListParagraph"/>
        <w:tabs>
          <w:tab w:val="left" w:pos="709"/>
        </w:tabs>
        <w:spacing w:before="120" w:line="276" w:lineRule="auto"/>
        <w:ind w:left="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Giúp người học tích cực, năng động và sáng tạo trong học tập, yêu quý ngành học, phát triển và vận dụng hiệu quả được chuyên ngành đang học vào cuộc sống thực tế sau này.</w:t>
      </w:r>
    </w:p>
    <w:p w:rsidR="00027751" w:rsidRPr="00503A09" w:rsidRDefault="00027751" w:rsidP="00503A09">
      <w:pPr>
        <w:pStyle w:val="ListParagraph"/>
        <w:numPr>
          <w:ilvl w:val="0"/>
          <w:numId w:val="61"/>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 Nội dung học phần:</w:t>
      </w:r>
    </w:p>
    <w:p w:rsidR="00027751" w:rsidRPr="00503A09" w:rsidRDefault="00027751" w:rsidP="000B47C1">
      <w:pPr>
        <w:pStyle w:val="ListParagraph"/>
        <w:numPr>
          <w:ilvl w:val="0"/>
          <w:numId w:val="87"/>
        </w:numPr>
        <w:tabs>
          <w:tab w:val="left" w:pos="709"/>
        </w:tabs>
        <w:spacing w:before="120"/>
        <w:ind w:left="7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1"/>
        <w:gridCol w:w="4214"/>
        <w:gridCol w:w="850"/>
        <w:gridCol w:w="993"/>
        <w:gridCol w:w="1907"/>
        <w:gridCol w:w="1015"/>
      </w:tblGrid>
      <w:tr w:rsidR="00027751" w:rsidRPr="00503A09">
        <w:trPr>
          <w:trHeight w:val="454"/>
          <w:tblHeader/>
        </w:trPr>
        <w:tc>
          <w:tcPr>
            <w:tcW w:w="621" w:type="dxa"/>
            <w:vMerge w:val="restart"/>
            <w:vAlign w:val="center"/>
          </w:tcPr>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Số TT</w:t>
            </w:r>
          </w:p>
        </w:tc>
        <w:tc>
          <w:tcPr>
            <w:tcW w:w="4214" w:type="dxa"/>
            <w:vMerge w:val="restart"/>
            <w:vAlign w:val="center"/>
          </w:tcPr>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các bài trong học phần</w:t>
            </w:r>
          </w:p>
        </w:tc>
        <w:tc>
          <w:tcPr>
            <w:tcW w:w="4765" w:type="dxa"/>
            <w:gridSpan w:val="4"/>
            <w:vAlign w:val="center"/>
          </w:tcPr>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Thời gian (giờ)</w:t>
            </w:r>
          </w:p>
        </w:tc>
      </w:tr>
      <w:tr w:rsidR="00027751" w:rsidRPr="00503A09">
        <w:trPr>
          <w:trHeight w:val="1030"/>
          <w:tblHeader/>
        </w:trPr>
        <w:tc>
          <w:tcPr>
            <w:tcW w:w="0" w:type="auto"/>
            <w:vMerge/>
            <w:vAlign w:val="center"/>
          </w:tcPr>
          <w:p w:rsidR="00027751" w:rsidRPr="000B47C1" w:rsidRDefault="00027751" w:rsidP="000B47C1">
            <w:pPr>
              <w:jc w:val="center"/>
              <w:rPr>
                <w:rFonts w:ascii="Times New Roman" w:hAnsi="Times New Roman" w:cs="Times New Roman"/>
                <w:b/>
                <w:bCs/>
                <w:sz w:val="26"/>
                <w:szCs w:val="26"/>
              </w:rPr>
            </w:pPr>
          </w:p>
        </w:tc>
        <w:tc>
          <w:tcPr>
            <w:tcW w:w="0" w:type="auto"/>
            <w:vMerge/>
            <w:vAlign w:val="center"/>
          </w:tcPr>
          <w:p w:rsidR="00027751" w:rsidRPr="000B47C1" w:rsidRDefault="00027751" w:rsidP="000B47C1">
            <w:pPr>
              <w:jc w:val="center"/>
              <w:rPr>
                <w:rFonts w:ascii="Times New Roman" w:hAnsi="Times New Roman" w:cs="Times New Roman"/>
                <w:b/>
                <w:bCs/>
                <w:sz w:val="26"/>
                <w:szCs w:val="26"/>
              </w:rPr>
            </w:pPr>
          </w:p>
        </w:tc>
        <w:tc>
          <w:tcPr>
            <w:tcW w:w="850" w:type="dxa"/>
            <w:vAlign w:val="center"/>
          </w:tcPr>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Tổng</w:t>
            </w:r>
          </w:p>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số</w:t>
            </w:r>
          </w:p>
        </w:tc>
        <w:tc>
          <w:tcPr>
            <w:tcW w:w="993" w:type="dxa"/>
            <w:vAlign w:val="center"/>
          </w:tcPr>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Lý thuyết</w:t>
            </w:r>
          </w:p>
        </w:tc>
        <w:tc>
          <w:tcPr>
            <w:tcW w:w="1907" w:type="dxa"/>
            <w:vAlign w:val="center"/>
          </w:tcPr>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Thực hành / thực tập/ thí nghiệm/ bài tập/ thảo luận</w:t>
            </w:r>
          </w:p>
        </w:tc>
        <w:tc>
          <w:tcPr>
            <w:tcW w:w="1015" w:type="dxa"/>
            <w:vAlign w:val="center"/>
          </w:tcPr>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Kiểm</w:t>
            </w:r>
          </w:p>
          <w:p w:rsidR="00027751" w:rsidRPr="000B47C1" w:rsidRDefault="00027751" w:rsidP="000B47C1">
            <w:pPr>
              <w:jc w:val="center"/>
              <w:rPr>
                <w:rFonts w:ascii="Times New Roman" w:hAnsi="Times New Roman" w:cs="Times New Roman"/>
                <w:b/>
                <w:bCs/>
                <w:sz w:val="26"/>
                <w:szCs w:val="26"/>
              </w:rPr>
            </w:pPr>
            <w:r w:rsidRPr="000B47C1">
              <w:rPr>
                <w:rFonts w:ascii="Times New Roman" w:hAnsi="Times New Roman" w:cs="Times New Roman"/>
                <w:b/>
                <w:bCs/>
                <w:sz w:val="26"/>
                <w:szCs w:val="26"/>
              </w:rPr>
              <w:t>tra</w:t>
            </w:r>
          </w:p>
          <w:p w:rsidR="00027751" w:rsidRPr="000B47C1" w:rsidRDefault="00027751" w:rsidP="000B47C1">
            <w:pPr>
              <w:jc w:val="center"/>
              <w:rPr>
                <w:rFonts w:ascii="Times New Roman" w:hAnsi="Times New Roman" w:cs="Times New Roman"/>
                <w:b/>
                <w:bCs/>
                <w:sz w:val="26"/>
                <w:szCs w:val="26"/>
              </w:rPr>
            </w:pPr>
          </w:p>
        </w:tc>
      </w:tr>
      <w:tr w:rsidR="00027751" w:rsidRPr="00503A09">
        <w:trPr>
          <w:trHeight w:val="1045"/>
        </w:trPr>
        <w:tc>
          <w:tcPr>
            <w:tcW w:w="621" w:type="dxa"/>
          </w:tcPr>
          <w:p w:rsidR="00027751" w:rsidRPr="00503A09" w:rsidRDefault="00027751">
            <w:pPr>
              <w:spacing w:before="120"/>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pPr>
              <w:spacing w:before="120"/>
              <w:rPr>
                <w:rFonts w:ascii="Times New Roman" w:hAnsi="Times New Roman" w:cs="Times New Roman"/>
                <w:sz w:val="26"/>
                <w:szCs w:val="26"/>
              </w:rPr>
            </w:pPr>
          </w:p>
          <w:p w:rsidR="00027751" w:rsidRPr="00503A09" w:rsidRDefault="00027751" w:rsidP="00D2776E">
            <w:pPr>
              <w:spacing w:before="120"/>
              <w:rPr>
                <w:rFonts w:ascii="Times New Roman" w:hAnsi="Times New Roman" w:cs="Times New Roman"/>
                <w:sz w:val="26"/>
                <w:szCs w:val="26"/>
              </w:rPr>
            </w:pPr>
          </w:p>
        </w:tc>
        <w:tc>
          <w:tcPr>
            <w:tcW w:w="4214" w:type="dxa"/>
          </w:tcPr>
          <w:p w:rsidR="00027751" w:rsidRPr="00503A09" w:rsidRDefault="00027751" w:rsidP="00D2776E">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 xml:space="preserve">Bài thứ 1: </w:t>
            </w:r>
            <w:r w:rsidRPr="00503A09">
              <w:rPr>
                <w:rFonts w:ascii="Times New Roman" w:hAnsi="Times New Roman" w:cs="Times New Roman"/>
                <w:b/>
                <w:bCs/>
                <w:i/>
                <w:iCs/>
                <w:caps/>
                <w:sz w:val="26"/>
                <w:szCs w:val="26"/>
              </w:rPr>
              <w:t>Unit 1: Engineering –</w:t>
            </w:r>
            <w:r w:rsidRPr="00503A09">
              <w:rPr>
                <w:rFonts w:ascii="Times New Roman" w:hAnsi="Times New Roman" w:cs="Times New Roman"/>
                <w:b/>
                <w:bCs/>
                <w:i/>
                <w:iCs/>
                <w:caps/>
                <w:sz w:val="26"/>
                <w:szCs w:val="26"/>
                <w:lang w:val="vi-VN"/>
              </w:rPr>
              <w:t xml:space="preserve"> </w:t>
            </w:r>
            <w:r w:rsidRPr="00503A09">
              <w:rPr>
                <w:rFonts w:ascii="Times New Roman" w:hAnsi="Times New Roman" w:cs="Times New Roman"/>
                <w:b/>
                <w:bCs/>
                <w:i/>
                <w:iCs/>
                <w:caps/>
                <w:sz w:val="26"/>
                <w:szCs w:val="26"/>
              </w:rPr>
              <w:t>What’s it all about?</w:t>
            </w:r>
          </w:p>
        </w:tc>
        <w:tc>
          <w:tcPr>
            <w:tcW w:w="850" w:type="dxa"/>
          </w:tcPr>
          <w:p w:rsidR="00027751" w:rsidRPr="00503A09" w:rsidRDefault="00027751">
            <w:pPr>
              <w:spacing w:before="120"/>
              <w:jc w:val="center"/>
              <w:rPr>
                <w:rFonts w:ascii="Times New Roman" w:hAnsi="Times New Roman" w:cs="Times New Roman"/>
                <w:sz w:val="26"/>
                <w:szCs w:val="26"/>
              </w:rPr>
            </w:pPr>
            <w:r w:rsidRPr="00503A09">
              <w:rPr>
                <w:rFonts w:ascii="Times New Roman" w:hAnsi="Times New Roman" w:cs="Times New Roman"/>
                <w:sz w:val="26"/>
                <w:szCs w:val="26"/>
              </w:rPr>
              <w:t>4</w:t>
            </w:r>
          </w:p>
          <w:p w:rsidR="00027751" w:rsidRPr="00503A09" w:rsidRDefault="00027751">
            <w:pPr>
              <w:spacing w:before="120"/>
              <w:jc w:val="center"/>
              <w:rPr>
                <w:rFonts w:ascii="Times New Roman" w:hAnsi="Times New Roman" w:cs="Times New Roman"/>
                <w:sz w:val="26"/>
                <w:szCs w:val="26"/>
              </w:rPr>
            </w:pPr>
          </w:p>
          <w:p w:rsidR="00027751" w:rsidRPr="00503A09" w:rsidRDefault="00027751" w:rsidP="00D2776E">
            <w:pPr>
              <w:spacing w:before="120"/>
              <w:jc w:val="center"/>
              <w:rPr>
                <w:rFonts w:ascii="Times New Roman" w:hAnsi="Times New Roman" w:cs="Times New Roman"/>
                <w:sz w:val="26"/>
                <w:szCs w:val="26"/>
              </w:rPr>
            </w:pPr>
          </w:p>
        </w:tc>
        <w:tc>
          <w:tcPr>
            <w:tcW w:w="993" w:type="dxa"/>
          </w:tcPr>
          <w:p w:rsidR="00027751" w:rsidRPr="00503A09" w:rsidRDefault="00027751">
            <w:pPr>
              <w:spacing w:before="120"/>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pPr>
              <w:spacing w:before="120"/>
              <w:jc w:val="center"/>
              <w:rPr>
                <w:rFonts w:ascii="Times New Roman" w:hAnsi="Times New Roman" w:cs="Times New Roman"/>
                <w:sz w:val="26"/>
                <w:szCs w:val="26"/>
              </w:rPr>
            </w:pPr>
          </w:p>
          <w:p w:rsidR="00027751" w:rsidRPr="00503A09" w:rsidRDefault="00027751" w:rsidP="00D2776E">
            <w:pPr>
              <w:spacing w:before="120"/>
              <w:jc w:val="center"/>
              <w:rPr>
                <w:rFonts w:ascii="Times New Roman" w:hAnsi="Times New Roman" w:cs="Times New Roman"/>
                <w:sz w:val="26"/>
                <w:szCs w:val="26"/>
              </w:rPr>
            </w:pPr>
          </w:p>
        </w:tc>
        <w:tc>
          <w:tcPr>
            <w:tcW w:w="1907" w:type="dxa"/>
          </w:tcPr>
          <w:p w:rsidR="00027751" w:rsidRPr="00503A09" w:rsidRDefault="00027751">
            <w:pPr>
              <w:spacing w:before="120"/>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rsidP="00D2776E">
            <w:pPr>
              <w:spacing w:before="120"/>
              <w:jc w:val="center"/>
              <w:rPr>
                <w:rFonts w:ascii="Times New Roman" w:hAnsi="Times New Roman" w:cs="Times New Roman"/>
                <w:sz w:val="26"/>
                <w:szCs w:val="26"/>
              </w:rPr>
            </w:pPr>
          </w:p>
        </w:tc>
        <w:tc>
          <w:tcPr>
            <w:tcW w:w="1015" w:type="dxa"/>
          </w:tcPr>
          <w:p w:rsidR="00027751" w:rsidRPr="00503A09" w:rsidRDefault="00027751">
            <w:pPr>
              <w:spacing w:before="120"/>
              <w:jc w:val="center"/>
              <w:rPr>
                <w:rFonts w:ascii="Times New Roman" w:hAnsi="Times New Roman" w:cs="Times New Roman"/>
                <w:sz w:val="26"/>
                <w:szCs w:val="26"/>
              </w:rPr>
            </w:pPr>
          </w:p>
          <w:p w:rsidR="00027751" w:rsidRPr="00503A09" w:rsidRDefault="00027751">
            <w:pPr>
              <w:spacing w:before="120"/>
              <w:jc w:val="center"/>
              <w:rPr>
                <w:rFonts w:ascii="Times New Roman" w:hAnsi="Times New Roman" w:cs="Times New Roman"/>
                <w:sz w:val="26"/>
                <w:szCs w:val="26"/>
              </w:rPr>
            </w:pPr>
          </w:p>
          <w:p w:rsidR="00027751" w:rsidRPr="00503A09" w:rsidRDefault="00027751">
            <w:pPr>
              <w:spacing w:before="120"/>
              <w:jc w:val="center"/>
              <w:rPr>
                <w:rFonts w:ascii="Times New Roman" w:hAnsi="Times New Roman" w:cs="Times New Roman"/>
                <w:sz w:val="26"/>
                <w:szCs w:val="26"/>
              </w:rPr>
            </w:pPr>
          </w:p>
        </w:tc>
      </w:tr>
      <w:tr w:rsidR="00027751" w:rsidRPr="00503A09">
        <w:trPr>
          <w:trHeight w:val="870"/>
        </w:trPr>
        <w:tc>
          <w:tcPr>
            <w:tcW w:w="621" w:type="dxa"/>
          </w:tcPr>
          <w:p w:rsidR="00027751" w:rsidRPr="00503A09" w:rsidRDefault="00027751" w:rsidP="00D2776E">
            <w:pPr>
              <w:spacing w:before="120"/>
              <w:rPr>
                <w:rFonts w:ascii="Times New Roman" w:hAnsi="Times New Roman" w:cs="Times New Roman"/>
                <w:sz w:val="26"/>
                <w:szCs w:val="26"/>
              </w:rPr>
            </w:pPr>
            <w:r w:rsidRPr="00503A09">
              <w:rPr>
                <w:rFonts w:ascii="Times New Roman" w:hAnsi="Times New Roman" w:cs="Times New Roman"/>
                <w:sz w:val="26"/>
                <w:szCs w:val="26"/>
              </w:rPr>
              <w:t>2</w:t>
            </w:r>
          </w:p>
        </w:tc>
        <w:tc>
          <w:tcPr>
            <w:tcW w:w="4214" w:type="dxa"/>
          </w:tcPr>
          <w:p w:rsidR="00027751" w:rsidRPr="00503A09" w:rsidRDefault="00027751" w:rsidP="00D2776E">
            <w:pPr>
              <w:spacing w:before="120"/>
              <w:jc w:val="both"/>
              <w:rPr>
                <w:rFonts w:ascii="Times New Roman" w:hAnsi="Times New Roman" w:cs="Times New Roman"/>
                <w:sz w:val="26"/>
                <w:szCs w:val="26"/>
              </w:rPr>
            </w:pPr>
            <w:r w:rsidRPr="00503A09">
              <w:rPr>
                <w:rFonts w:ascii="Times New Roman" w:hAnsi="Times New Roman" w:cs="Times New Roman"/>
                <w:sz w:val="26"/>
                <w:szCs w:val="26"/>
              </w:rPr>
              <w:t xml:space="preserve">Bài thứ 2: </w:t>
            </w:r>
            <w:r w:rsidRPr="00503A09">
              <w:rPr>
                <w:rFonts w:ascii="Times New Roman" w:hAnsi="Times New Roman" w:cs="Times New Roman"/>
                <w:b/>
                <w:bCs/>
                <w:i/>
                <w:iCs/>
                <w:sz w:val="26"/>
                <w:szCs w:val="26"/>
              </w:rPr>
              <w:t>UNIT 2: CENTRAL HEATING</w:t>
            </w:r>
          </w:p>
        </w:tc>
        <w:tc>
          <w:tcPr>
            <w:tcW w:w="850" w:type="dxa"/>
          </w:tcPr>
          <w:p w:rsidR="00027751" w:rsidRPr="00503A09" w:rsidRDefault="00027751" w:rsidP="00D2776E">
            <w:pPr>
              <w:spacing w:before="120"/>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93" w:type="dxa"/>
          </w:tcPr>
          <w:p w:rsidR="00027751" w:rsidRPr="00503A09" w:rsidRDefault="00027751" w:rsidP="00D2776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1907" w:type="dxa"/>
          </w:tcPr>
          <w:p w:rsidR="00027751" w:rsidRPr="00503A09" w:rsidRDefault="00027751" w:rsidP="00D2776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1015" w:type="dxa"/>
          </w:tcPr>
          <w:p w:rsidR="00027751" w:rsidRPr="00503A09" w:rsidRDefault="00027751" w:rsidP="00D2776E">
            <w:pPr>
              <w:spacing w:before="120"/>
              <w:jc w:val="center"/>
              <w:rPr>
                <w:rFonts w:ascii="Times New Roman" w:hAnsi="Times New Roman" w:cs="Times New Roman"/>
                <w:sz w:val="26"/>
                <w:szCs w:val="26"/>
              </w:rPr>
            </w:pPr>
          </w:p>
        </w:tc>
      </w:tr>
      <w:tr w:rsidR="00027751" w:rsidRPr="00503A09">
        <w:trPr>
          <w:trHeight w:val="585"/>
        </w:trPr>
        <w:tc>
          <w:tcPr>
            <w:tcW w:w="621" w:type="dxa"/>
          </w:tcPr>
          <w:p w:rsidR="00027751" w:rsidRPr="00503A09" w:rsidRDefault="00027751" w:rsidP="00D2776E">
            <w:pPr>
              <w:spacing w:before="120"/>
              <w:rPr>
                <w:rFonts w:ascii="Times New Roman" w:hAnsi="Times New Roman" w:cs="Times New Roman"/>
                <w:sz w:val="26"/>
                <w:szCs w:val="26"/>
              </w:rPr>
            </w:pPr>
            <w:r w:rsidRPr="00503A09">
              <w:rPr>
                <w:rFonts w:ascii="Times New Roman" w:hAnsi="Times New Roman" w:cs="Times New Roman"/>
                <w:sz w:val="26"/>
                <w:szCs w:val="26"/>
              </w:rPr>
              <w:t>3</w:t>
            </w:r>
          </w:p>
        </w:tc>
        <w:tc>
          <w:tcPr>
            <w:tcW w:w="4214" w:type="dxa"/>
          </w:tcPr>
          <w:p w:rsidR="00027751" w:rsidRPr="00503A09" w:rsidRDefault="00027751">
            <w:pPr>
              <w:spacing w:before="120"/>
              <w:jc w:val="both"/>
              <w:rPr>
                <w:rFonts w:ascii="Times New Roman" w:hAnsi="Times New Roman" w:cs="Times New Roman"/>
                <w:b/>
                <w:bCs/>
                <w:i/>
                <w:iCs/>
                <w:sz w:val="26"/>
                <w:szCs w:val="26"/>
              </w:rPr>
            </w:pPr>
            <w:r w:rsidRPr="00503A09">
              <w:rPr>
                <w:rFonts w:ascii="Times New Roman" w:hAnsi="Times New Roman" w:cs="Times New Roman"/>
                <w:sz w:val="26"/>
                <w:szCs w:val="26"/>
              </w:rPr>
              <w:t xml:space="preserve">Bài thứ 3: </w:t>
            </w:r>
            <w:r w:rsidRPr="00503A09">
              <w:rPr>
                <w:rFonts w:ascii="Times New Roman" w:hAnsi="Times New Roman" w:cs="Times New Roman"/>
                <w:b/>
                <w:bCs/>
                <w:i/>
                <w:iCs/>
                <w:sz w:val="26"/>
                <w:szCs w:val="26"/>
              </w:rPr>
              <w:t>REFRIGERATOR</w:t>
            </w:r>
          </w:p>
          <w:p w:rsidR="00027751" w:rsidRPr="00503A09" w:rsidRDefault="00027751" w:rsidP="00D2776E">
            <w:pPr>
              <w:spacing w:before="120"/>
              <w:jc w:val="both"/>
              <w:rPr>
                <w:rFonts w:ascii="Times New Roman" w:hAnsi="Times New Roman" w:cs="Times New Roman"/>
                <w:sz w:val="26"/>
                <w:szCs w:val="26"/>
              </w:rPr>
            </w:pPr>
            <w:r w:rsidRPr="00503A09">
              <w:rPr>
                <w:rFonts w:ascii="Times New Roman" w:hAnsi="Times New Roman" w:cs="Times New Roman"/>
                <w:sz w:val="26"/>
                <w:szCs w:val="26"/>
              </w:rPr>
              <w:t xml:space="preserve">Bài thứ 4: </w:t>
            </w:r>
            <w:r w:rsidRPr="00503A09">
              <w:rPr>
                <w:rFonts w:ascii="Times New Roman" w:hAnsi="Times New Roman" w:cs="Times New Roman"/>
                <w:b/>
                <w:bCs/>
                <w:i/>
                <w:iCs/>
                <w:sz w:val="26"/>
                <w:szCs w:val="26"/>
              </w:rPr>
              <w:t>REVIEW – MID</w:t>
            </w:r>
          </w:p>
        </w:tc>
        <w:tc>
          <w:tcPr>
            <w:tcW w:w="850"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93"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1907"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1015" w:type="dxa"/>
          </w:tcPr>
          <w:p w:rsidR="00027751" w:rsidRPr="00503A09" w:rsidRDefault="00027751" w:rsidP="00D2776E">
            <w:pPr>
              <w:spacing w:before="120"/>
              <w:jc w:val="center"/>
              <w:rPr>
                <w:rFonts w:ascii="Times New Roman" w:hAnsi="Times New Roman" w:cs="Times New Roman"/>
                <w:sz w:val="26"/>
                <w:szCs w:val="26"/>
              </w:rPr>
            </w:pPr>
          </w:p>
        </w:tc>
      </w:tr>
      <w:tr w:rsidR="00027751" w:rsidRPr="00503A09">
        <w:trPr>
          <w:trHeight w:val="450"/>
        </w:trPr>
        <w:tc>
          <w:tcPr>
            <w:tcW w:w="621" w:type="dxa"/>
          </w:tcPr>
          <w:p w:rsidR="00027751" w:rsidRPr="00503A09" w:rsidRDefault="00027751" w:rsidP="00D2776E">
            <w:pPr>
              <w:spacing w:before="120"/>
              <w:rPr>
                <w:rFonts w:ascii="Times New Roman" w:hAnsi="Times New Roman" w:cs="Times New Roman"/>
                <w:sz w:val="26"/>
                <w:szCs w:val="26"/>
              </w:rPr>
            </w:pPr>
            <w:r w:rsidRPr="00503A09">
              <w:rPr>
                <w:rFonts w:ascii="Times New Roman" w:hAnsi="Times New Roman" w:cs="Times New Roman"/>
                <w:sz w:val="26"/>
                <w:szCs w:val="26"/>
              </w:rPr>
              <w:t>4</w:t>
            </w:r>
          </w:p>
        </w:tc>
        <w:tc>
          <w:tcPr>
            <w:tcW w:w="4214" w:type="dxa"/>
          </w:tcPr>
          <w:p w:rsidR="00027751" w:rsidRPr="00503A09" w:rsidRDefault="00027751" w:rsidP="00D2776E">
            <w:pPr>
              <w:spacing w:before="120"/>
              <w:jc w:val="both"/>
              <w:rPr>
                <w:rFonts w:ascii="Times New Roman" w:hAnsi="Times New Roman" w:cs="Times New Roman"/>
                <w:sz w:val="26"/>
                <w:szCs w:val="26"/>
              </w:rPr>
            </w:pPr>
            <w:r w:rsidRPr="00503A09">
              <w:rPr>
                <w:rFonts w:ascii="Times New Roman" w:hAnsi="Times New Roman" w:cs="Times New Roman"/>
                <w:b/>
                <w:bCs/>
                <w:i/>
                <w:iCs/>
                <w:sz w:val="26"/>
                <w:szCs w:val="26"/>
              </w:rPr>
              <w:t>-TERM TEST</w:t>
            </w:r>
          </w:p>
        </w:tc>
        <w:tc>
          <w:tcPr>
            <w:tcW w:w="850"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p w:rsidR="00027751" w:rsidRPr="00503A09" w:rsidRDefault="00027751" w:rsidP="00933B9E">
            <w:pPr>
              <w:spacing w:before="120"/>
              <w:jc w:val="center"/>
              <w:rPr>
                <w:rFonts w:ascii="Times New Roman" w:hAnsi="Times New Roman" w:cs="Times New Roman"/>
                <w:sz w:val="26"/>
                <w:szCs w:val="26"/>
              </w:rPr>
            </w:pPr>
          </w:p>
        </w:tc>
        <w:tc>
          <w:tcPr>
            <w:tcW w:w="993" w:type="dxa"/>
          </w:tcPr>
          <w:p w:rsidR="00027751" w:rsidRPr="00503A09" w:rsidRDefault="00027751" w:rsidP="00933B9E">
            <w:pPr>
              <w:spacing w:before="120"/>
              <w:jc w:val="center"/>
              <w:rPr>
                <w:rFonts w:ascii="Times New Roman" w:hAnsi="Times New Roman" w:cs="Times New Roman"/>
                <w:sz w:val="26"/>
                <w:szCs w:val="26"/>
              </w:rPr>
            </w:pPr>
          </w:p>
        </w:tc>
        <w:tc>
          <w:tcPr>
            <w:tcW w:w="1907"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933B9E">
            <w:pPr>
              <w:spacing w:before="120"/>
              <w:jc w:val="center"/>
              <w:rPr>
                <w:rFonts w:ascii="Times New Roman" w:hAnsi="Times New Roman" w:cs="Times New Roman"/>
                <w:sz w:val="26"/>
                <w:szCs w:val="26"/>
              </w:rPr>
            </w:pPr>
          </w:p>
        </w:tc>
        <w:tc>
          <w:tcPr>
            <w:tcW w:w="1015"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2</w:t>
            </w:r>
          </w:p>
        </w:tc>
      </w:tr>
      <w:tr w:rsidR="00027751" w:rsidRPr="00503A09">
        <w:trPr>
          <w:trHeight w:val="630"/>
        </w:trPr>
        <w:tc>
          <w:tcPr>
            <w:tcW w:w="621" w:type="dxa"/>
          </w:tcPr>
          <w:p w:rsidR="00027751" w:rsidRPr="00503A09" w:rsidRDefault="00027751">
            <w:pPr>
              <w:spacing w:before="120"/>
              <w:rPr>
                <w:rFonts w:ascii="Times New Roman" w:hAnsi="Times New Roman" w:cs="Times New Roman"/>
                <w:sz w:val="26"/>
                <w:szCs w:val="26"/>
              </w:rPr>
            </w:pPr>
            <w:r w:rsidRPr="00503A09">
              <w:rPr>
                <w:rFonts w:ascii="Times New Roman" w:hAnsi="Times New Roman" w:cs="Times New Roman"/>
                <w:sz w:val="26"/>
                <w:szCs w:val="26"/>
              </w:rPr>
              <w:t>5</w:t>
            </w:r>
          </w:p>
          <w:p w:rsidR="00027751" w:rsidRPr="00503A09" w:rsidRDefault="00027751" w:rsidP="00D2776E">
            <w:pPr>
              <w:spacing w:before="120"/>
              <w:rPr>
                <w:rFonts w:ascii="Times New Roman" w:hAnsi="Times New Roman" w:cs="Times New Roman"/>
                <w:sz w:val="26"/>
                <w:szCs w:val="26"/>
              </w:rPr>
            </w:pPr>
          </w:p>
        </w:tc>
        <w:tc>
          <w:tcPr>
            <w:tcW w:w="4214" w:type="dxa"/>
          </w:tcPr>
          <w:p w:rsidR="00027751" w:rsidRPr="00503A09" w:rsidRDefault="00027751">
            <w:pPr>
              <w:spacing w:before="120"/>
              <w:jc w:val="both"/>
              <w:rPr>
                <w:rFonts w:ascii="Times New Roman" w:hAnsi="Times New Roman" w:cs="Times New Roman"/>
                <w:b/>
                <w:bCs/>
                <w:i/>
                <w:iCs/>
                <w:sz w:val="26"/>
                <w:szCs w:val="26"/>
              </w:rPr>
            </w:pPr>
            <w:r w:rsidRPr="00503A09">
              <w:rPr>
                <w:rFonts w:ascii="Times New Roman" w:hAnsi="Times New Roman" w:cs="Times New Roman"/>
                <w:sz w:val="26"/>
                <w:szCs w:val="26"/>
              </w:rPr>
              <w:t xml:space="preserve">Bài thứ 5: </w:t>
            </w:r>
            <w:r w:rsidRPr="00503A09">
              <w:rPr>
                <w:rFonts w:ascii="Times New Roman" w:hAnsi="Times New Roman" w:cs="Times New Roman"/>
                <w:b/>
                <w:bCs/>
                <w:i/>
                <w:iCs/>
                <w:sz w:val="26"/>
                <w:szCs w:val="26"/>
              </w:rPr>
              <w:t>WASHING MACHINE</w:t>
            </w:r>
          </w:p>
          <w:p w:rsidR="00027751" w:rsidRPr="00503A09" w:rsidRDefault="00027751" w:rsidP="00D2776E">
            <w:pPr>
              <w:spacing w:before="120"/>
              <w:jc w:val="both"/>
              <w:rPr>
                <w:rFonts w:ascii="Times New Roman" w:hAnsi="Times New Roman" w:cs="Times New Roman"/>
                <w:b/>
                <w:bCs/>
                <w:i/>
                <w:iCs/>
                <w:sz w:val="26"/>
                <w:szCs w:val="26"/>
              </w:rPr>
            </w:pPr>
          </w:p>
        </w:tc>
        <w:tc>
          <w:tcPr>
            <w:tcW w:w="850"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5</w:t>
            </w:r>
          </w:p>
        </w:tc>
        <w:tc>
          <w:tcPr>
            <w:tcW w:w="993"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1907"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1015" w:type="dxa"/>
          </w:tcPr>
          <w:p w:rsidR="00027751" w:rsidRPr="00503A09" w:rsidRDefault="00027751" w:rsidP="00D2776E">
            <w:pPr>
              <w:spacing w:before="120"/>
              <w:jc w:val="center"/>
              <w:rPr>
                <w:rFonts w:ascii="Times New Roman" w:hAnsi="Times New Roman" w:cs="Times New Roman"/>
                <w:sz w:val="26"/>
                <w:szCs w:val="26"/>
              </w:rPr>
            </w:pPr>
          </w:p>
        </w:tc>
      </w:tr>
      <w:tr w:rsidR="00027751" w:rsidRPr="00503A09">
        <w:trPr>
          <w:trHeight w:val="765"/>
        </w:trPr>
        <w:tc>
          <w:tcPr>
            <w:tcW w:w="621" w:type="dxa"/>
          </w:tcPr>
          <w:p w:rsidR="00027751" w:rsidRPr="00503A09" w:rsidRDefault="00027751" w:rsidP="00D2776E">
            <w:pPr>
              <w:spacing w:before="120"/>
              <w:rPr>
                <w:rFonts w:ascii="Times New Roman" w:hAnsi="Times New Roman" w:cs="Times New Roman"/>
                <w:sz w:val="26"/>
                <w:szCs w:val="26"/>
              </w:rPr>
            </w:pPr>
            <w:r w:rsidRPr="00503A09">
              <w:rPr>
                <w:rFonts w:ascii="Times New Roman" w:hAnsi="Times New Roman" w:cs="Times New Roman"/>
                <w:sz w:val="26"/>
                <w:szCs w:val="26"/>
              </w:rPr>
              <w:t>6</w:t>
            </w:r>
          </w:p>
        </w:tc>
        <w:tc>
          <w:tcPr>
            <w:tcW w:w="4214" w:type="dxa"/>
          </w:tcPr>
          <w:p w:rsidR="00027751" w:rsidRPr="00503A09" w:rsidRDefault="00027751" w:rsidP="00D2776E">
            <w:pPr>
              <w:spacing w:before="120"/>
              <w:jc w:val="both"/>
              <w:rPr>
                <w:rFonts w:ascii="Times New Roman" w:hAnsi="Times New Roman" w:cs="Times New Roman"/>
                <w:sz w:val="26"/>
                <w:szCs w:val="26"/>
              </w:rPr>
            </w:pPr>
            <w:r w:rsidRPr="00503A09">
              <w:rPr>
                <w:rFonts w:ascii="Times New Roman" w:hAnsi="Times New Roman" w:cs="Times New Roman"/>
                <w:sz w:val="26"/>
                <w:szCs w:val="26"/>
              </w:rPr>
              <w:t xml:space="preserve">Bài thứ 6: </w:t>
            </w:r>
            <w:r w:rsidRPr="00503A09">
              <w:rPr>
                <w:rFonts w:ascii="Times New Roman" w:hAnsi="Times New Roman" w:cs="Times New Roman"/>
                <w:b/>
                <w:bCs/>
                <w:i/>
                <w:iCs/>
                <w:sz w:val="26"/>
                <w:szCs w:val="26"/>
              </w:rPr>
              <w:t>HEAT TRANSFER</w:t>
            </w:r>
          </w:p>
        </w:tc>
        <w:tc>
          <w:tcPr>
            <w:tcW w:w="850"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93"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1907" w:type="dxa"/>
          </w:tcPr>
          <w:p w:rsidR="00027751" w:rsidRPr="00503A09" w:rsidRDefault="00027751" w:rsidP="00933B9E">
            <w:pPr>
              <w:spacing w:before="120"/>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1015" w:type="dxa"/>
          </w:tcPr>
          <w:p w:rsidR="00027751" w:rsidRPr="00503A09" w:rsidRDefault="00027751" w:rsidP="00D2776E">
            <w:pPr>
              <w:spacing w:before="120"/>
              <w:jc w:val="center"/>
              <w:rPr>
                <w:rFonts w:ascii="Times New Roman" w:hAnsi="Times New Roman" w:cs="Times New Roman"/>
                <w:sz w:val="26"/>
                <w:szCs w:val="26"/>
              </w:rPr>
            </w:pPr>
          </w:p>
        </w:tc>
      </w:tr>
      <w:tr w:rsidR="00027751" w:rsidRPr="00503A09">
        <w:trPr>
          <w:trHeight w:val="454"/>
        </w:trPr>
        <w:tc>
          <w:tcPr>
            <w:tcW w:w="4835" w:type="dxa"/>
            <w:gridSpan w:val="2"/>
            <w:vAlign w:val="center"/>
          </w:tcPr>
          <w:p w:rsidR="00027751" w:rsidRPr="00503A09" w:rsidRDefault="00027751">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850" w:type="dxa"/>
            <w:vAlign w:val="center"/>
          </w:tcPr>
          <w:p w:rsidR="00027751" w:rsidRPr="00503A09" w:rsidRDefault="00027751">
            <w:pPr>
              <w:jc w:val="center"/>
              <w:rPr>
                <w:rFonts w:ascii="Times New Roman" w:hAnsi="Times New Roman" w:cs="Times New Roman"/>
                <w:b/>
                <w:bCs/>
                <w:sz w:val="26"/>
                <w:szCs w:val="26"/>
              </w:rPr>
            </w:pPr>
            <w:r w:rsidRPr="00503A09">
              <w:rPr>
                <w:rFonts w:ascii="Times New Roman" w:hAnsi="Times New Roman" w:cs="Times New Roman"/>
                <w:b/>
                <w:bCs/>
                <w:sz w:val="26"/>
                <w:szCs w:val="26"/>
              </w:rPr>
              <w:t>30</w:t>
            </w:r>
          </w:p>
        </w:tc>
        <w:tc>
          <w:tcPr>
            <w:tcW w:w="993" w:type="dxa"/>
            <w:vAlign w:val="center"/>
          </w:tcPr>
          <w:p w:rsidR="00027751" w:rsidRPr="00503A09" w:rsidRDefault="00027751">
            <w:pPr>
              <w:jc w:val="center"/>
              <w:rPr>
                <w:rFonts w:ascii="Times New Roman" w:hAnsi="Times New Roman" w:cs="Times New Roman"/>
                <w:b/>
                <w:bCs/>
                <w:sz w:val="26"/>
                <w:szCs w:val="26"/>
              </w:rPr>
            </w:pPr>
            <w:r w:rsidRPr="00503A09">
              <w:rPr>
                <w:rFonts w:ascii="Times New Roman" w:hAnsi="Times New Roman" w:cs="Times New Roman"/>
                <w:b/>
                <w:bCs/>
                <w:sz w:val="26"/>
                <w:szCs w:val="26"/>
              </w:rPr>
              <w:t>14</w:t>
            </w:r>
          </w:p>
        </w:tc>
        <w:tc>
          <w:tcPr>
            <w:tcW w:w="1907" w:type="dxa"/>
            <w:vAlign w:val="center"/>
          </w:tcPr>
          <w:p w:rsidR="00027751" w:rsidRPr="00503A09" w:rsidRDefault="00027751">
            <w:pPr>
              <w:jc w:val="center"/>
              <w:rPr>
                <w:rFonts w:ascii="Times New Roman" w:hAnsi="Times New Roman" w:cs="Times New Roman"/>
                <w:b/>
                <w:bCs/>
                <w:sz w:val="26"/>
                <w:szCs w:val="26"/>
              </w:rPr>
            </w:pPr>
            <w:r w:rsidRPr="00503A09">
              <w:rPr>
                <w:rFonts w:ascii="Times New Roman" w:hAnsi="Times New Roman" w:cs="Times New Roman"/>
                <w:b/>
                <w:bCs/>
                <w:sz w:val="26"/>
                <w:szCs w:val="26"/>
              </w:rPr>
              <w:t>14</w:t>
            </w:r>
          </w:p>
        </w:tc>
        <w:tc>
          <w:tcPr>
            <w:tcW w:w="1015" w:type="dxa"/>
            <w:vAlign w:val="center"/>
          </w:tcPr>
          <w:p w:rsidR="00027751" w:rsidRPr="00503A09" w:rsidRDefault="00027751">
            <w:pPr>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D2776E">
      <w:pPr>
        <w:tabs>
          <w:tab w:val="right" w:pos="426"/>
        </w:tabs>
        <w:spacing w:before="120" w:line="276"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D2776E">
      <w:p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sv-SE"/>
        </w:rPr>
        <w:t xml:space="preserve">Bài thứ 1: </w:t>
      </w:r>
      <w:r w:rsidRPr="00503A09">
        <w:rPr>
          <w:rFonts w:ascii="Times New Roman" w:hAnsi="Times New Roman" w:cs="Times New Roman"/>
          <w:b/>
          <w:bCs/>
          <w:i/>
          <w:iCs/>
          <w:caps/>
          <w:sz w:val="26"/>
          <w:szCs w:val="26"/>
        </w:rPr>
        <w:t xml:space="preserve">Engineering –What’s it all about?        </w:t>
      </w:r>
      <w:r w:rsidRPr="00503A09">
        <w:rPr>
          <w:rFonts w:ascii="Times New Roman" w:hAnsi="Times New Roman" w:cs="Times New Roman"/>
          <w:sz w:val="26"/>
          <w:szCs w:val="26"/>
          <w:lang w:val="pt-BR"/>
        </w:rPr>
        <w:t>Thời gian: 4 giờ</w:t>
      </w:r>
    </w:p>
    <w:p w:rsidR="00027751" w:rsidRPr="00503A09" w:rsidRDefault="00027751" w:rsidP="00D2776E">
      <w:pPr>
        <w:spacing w:before="120" w:line="276"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1. Mục tiêu: </w:t>
      </w:r>
    </w:p>
    <w:p w:rsidR="00027751" w:rsidRPr="00503A09" w:rsidRDefault="00027751" w:rsidP="00D2776E">
      <w:p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503A09">
        <w:rPr>
          <w:rFonts w:ascii="Times New Roman" w:hAnsi="Times New Roman" w:cs="Times New Roman"/>
          <w:i/>
          <w:iCs/>
          <w:sz w:val="26"/>
          <w:szCs w:val="26"/>
          <w:lang w:val="pt-BR"/>
        </w:rPr>
        <w:t>deal(s) with/ be concerned with/ be the concern of</w:t>
      </w:r>
      <w:r w:rsidRPr="00503A09">
        <w:rPr>
          <w:rFonts w:ascii="Times New Roman" w:hAnsi="Times New Roman" w:cs="Times New Roman"/>
          <w:sz w:val="26"/>
          <w:szCs w:val="26"/>
          <w:lang w:val="pt-BR"/>
        </w:rPr>
        <w:t xml:space="preserve"> trong văn nói và văn viết.</w:t>
      </w:r>
    </w:p>
    <w:p w:rsidR="00027751" w:rsidRPr="00503A09" w:rsidRDefault="00027751" w:rsidP="00D2776E">
      <w:pPr>
        <w:tabs>
          <w:tab w:val="right" w:leader="dot" w:pos="3331"/>
        </w:tabs>
        <w:spacing w:before="120" w:line="276" w:lineRule="auto"/>
        <w:rPr>
          <w:rFonts w:ascii="Times New Roman" w:hAnsi="Times New Roman" w:cs="Times New Roman"/>
          <w:sz w:val="26"/>
          <w:szCs w:val="26"/>
        </w:rPr>
      </w:pPr>
      <w:r w:rsidRPr="00503A09">
        <w:rPr>
          <w:rFonts w:ascii="Times New Roman" w:hAnsi="Times New Roman" w:cs="Times New Roman"/>
          <w:sz w:val="26"/>
          <w:szCs w:val="26"/>
          <w:lang w:val="pt-BR"/>
        </w:rPr>
        <w:t xml:space="preserve">          </w:t>
      </w:r>
      <w:r w:rsidRPr="00503A09">
        <w:rPr>
          <w:rFonts w:ascii="Times New Roman" w:hAnsi="Times New Roman" w:cs="Times New Roman"/>
          <w:sz w:val="26"/>
          <w:szCs w:val="26"/>
        </w:rPr>
        <w:t>2. Nội dung bài:</w:t>
      </w:r>
    </w:p>
    <w:p w:rsidR="00027751" w:rsidRPr="00503A09" w:rsidRDefault="00027751" w:rsidP="00D2776E">
      <w:pPr>
        <w:spacing w:line="276" w:lineRule="auto"/>
        <w:ind w:left="720"/>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1. Tuning-in</w:t>
      </w:r>
    </w:p>
    <w:p w:rsidR="00027751" w:rsidRPr="00503A09" w:rsidRDefault="00027751" w:rsidP="00D2776E">
      <w:pPr>
        <w:spacing w:line="276" w:lineRule="auto"/>
        <w:ind w:left="720"/>
        <w:rPr>
          <w:rFonts w:ascii="Times New Roman" w:hAnsi="Times New Roman" w:cs="Times New Roman"/>
          <w:sz w:val="26"/>
          <w:szCs w:val="26"/>
        </w:rPr>
      </w:pPr>
      <w:r w:rsidRPr="00503A09">
        <w:rPr>
          <w:rFonts w:ascii="Times New Roman" w:hAnsi="Times New Roman" w:cs="Times New Roman"/>
          <w:sz w:val="26"/>
          <w:szCs w:val="26"/>
        </w:rPr>
        <w:t xml:space="preserve">2. Reading: </w:t>
      </w:r>
      <w:r w:rsidRPr="00503A09">
        <w:rPr>
          <w:rFonts w:ascii="Times New Roman" w:hAnsi="Times New Roman" w:cs="Times New Roman"/>
          <w:i/>
          <w:iCs/>
          <w:sz w:val="26"/>
          <w:szCs w:val="26"/>
        </w:rPr>
        <w:t>Introduction</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3. Language study: </w:t>
      </w:r>
      <w:r w:rsidRPr="00503A09">
        <w:rPr>
          <w:rFonts w:ascii="Times New Roman" w:hAnsi="Times New Roman" w:cs="Times New Roman"/>
          <w:i/>
          <w:iCs/>
          <w:sz w:val="26"/>
          <w:szCs w:val="26"/>
        </w:rPr>
        <w:t>Deals with/ be concerned with</w:t>
      </w:r>
    </w:p>
    <w:p w:rsidR="00027751" w:rsidRPr="00503A09" w:rsidRDefault="00027751" w:rsidP="00D2776E">
      <w:pPr>
        <w:spacing w:line="276" w:lineRule="auto"/>
        <w:ind w:left="720"/>
        <w:rPr>
          <w:rFonts w:ascii="Times New Roman" w:hAnsi="Times New Roman" w:cs="Times New Roman"/>
          <w:sz w:val="26"/>
          <w:szCs w:val="26"/>
        </w:rPr>
      </w:pPr>
      <w:r w:rsidRPr="00503A09">
        <w:rPr>
          <w:rFonts w:ascii="Times New Roman" w:hAnsi="Times New Roman" w:cs="Times New Roman"/>
          <w:sz w:val="26"/>
          <w:szCs w:val="26"/>
        </w:rPr>
        <w:t xml:space="preserve">4. Word study : </w:t>
      </w:r>
      <w:r w:rsidRPr="00503A09">
        <w:rPr>
          <w:rFonts w:ascii="Times New Roman" w:hAnsi="Times New Roman" w:cs="Times New Roman"/>
          <w:i/>
          <w:iCs/>
          <w:sz w:val="26"/>
          <w:szCs w:val="26"/>
        </w:rPr>
        <w:t>Word stress</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5. Writing</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6. Listening</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7. Exercise</w:t>
      </w:r>
    </w:p>
    <w:p w:rsidR="00027751" w:rsidRPr="00503A09" w:rsidRDefault="00027751" w:rsidP="00D2776E">
      <w:pPr>
        <w:spacing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rPr>
        <w:t xml:space="preserve">Bài thứ 2: </w:t>
      </w:r>
      <w:r w:rsidRPr="00503A09">
        <w:rPr>
          <w:rFonts w:ascii="Times New Roman" w:hAnsi="Times New Roman" w:cs="Times New Roman"/>
          <w:b/>
          <w:bCs/>
          <w:i/>
          <w:iCs/>
          <w:sz w:val="26"/>
          <w:szCs w:val="26"/>
        </w:rPr>
        <w:t xml:space="preserve">UNIT 2: CENTRAL HEATING       </w:t>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sz w:val="26"/>
          <w:szCs w:val="26"/>
          <w:lang w:val="pt-BR"/>
        </w:rPr>
        <w:t>Thời gian: 6 giờ</w:t>
      </w:r>
    </w:p>
    <w:p w:rsidR="00027751" w:rsidRPr="00503A09" w:rsidRDefault="00027751" w:rsidP="00D2776E">
      <w:pPr>
        <w:spacing w:line="276"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1. Mục tiêu: </w:t>
      </w:r>
    </w:p>
    <w:p w:rsidR="00027751" w:rsidRPr="00503A09" w:rsidRDefault="00027751" w:rsidP="00D2776E">
      <w:pPr>
        <w:spacing w:line="276" w:lineRule="auto"/>
        <w:jc w:val="both"/>
        <w:rPr>
          <w:rFonts w:ascii="Times New Roman" w:hAnsi="Times New Roman" w:cs="Times New Roman"/>
          <w:b/>
          <w:bCs/>
          <w:i/>
          <w:iCs/>
          <w:sz w:val="26"/>
          <w:szCs w:val="26"/>
          <w:lang w:val="pt-BR"/>
        </w:rPr>
      </w:pPr>
      <w:r w:rsidRPr="00503A09">
        <w:rPr>
          <w:rFonts w:ascii="Times New Roman" w:hAnsi="Times New Roman" w:cs="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503A09">
        <w:rPr>
          <w:rFonts w:ascii="Times New Roman" w:hAnsi="Times New Roman" w:cs="Times New Roman"/>
          <w:i/>
          <w:iCs/>
          <w:sz w:val="26"/>
          <w:szCs w:val="26"/>
          <w:lang w:val="pt-BR"/>
        </w:rPr>
        <w:t>when, as, until va after</w:t>
      </w:r>
      <w:r w:rsidRPr="00503A09">
        <w:rPr>
          <w:rFonts w:ascii="Times New Roman" w:hAnsi="Times New Roman" w:cs="Times New Roman"/>
          <w:sz w:val="26"/>
          <w:szCs w:val="26"/>
          <w:lang w:val="pt-BR"/>
        </w:rPr>
        <w:t xml:space="preserve"> khi diễn các chuỗi hành động diễn ra trong hệ thống sưởi ấm trung tâm.</w:t>
      </w:r>
    </w:p>
    <w:p w:rsidR="00027751" w:rsidRPr="00503A09" w:rsidRDefault="00027751" w:rsidP="00D2776E">
      <w:pPr>
        <w:spacing w:line="276"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2. Nội dung bài: </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1. Tunning</w:t>
      </w:r>
    </w:p>
    <w:p w:rsidR="00027751" w:rsidRPr="00503A09" w:rsidRDefault="00027751" w:rsidP="00D2776E">
      <w:pPr>
        <w:spacing w:line="276" w:lineRule="auto"/>
        <w:ind w:left="720"/>
        <w:jc w:val="both"/>
        <w:rPr>
          <w:rFonts w:ascii="Times New Roman" w:hAnsi="Times New Roman" w:cs="Times New Roman"/>
          <w:i/>
          <w:iCs/>
          <w:sz w:val="26"/>
          <w:szCs w:val="26"/>
        </w:rPr>
      </w:pPr>
      <w:r w:rsidRPr="00503A09">
        <w:rPr>
          <w:rFonts w:ascii="Times New Roman" w:hAnsi="Times New Roman" w:cs="Times New Roman"/>
          <w:sz w:val="26"/>
          <w:szCs w:val="26"/>
        </w:rPr>
        <w:t xml:space="preserve">2. Reading: </w:t>
      </w:r>
      <w:r w:rsidRPr="00503A09">
        <w:rPr>
          <w:rFonts w:ascii="Times New Roman" w:hAnsi="Times New Roman" w:cs="Times New Roman"/>
          <w:i/>
          <w:iCs/>
          <w:sz w:val="26"/>
          <w:szCs w:val="26"/>
        </w:rPr>
        <w:t xml:space="preserve">Predicting </w:t>
      </w:r>
    </w:p>
    <w:p w:rsidR="00027751" w:rsidRPr="00503A09" w:rsidRDefault="00027751" w:rsidP="00D2776E">
      <w:pPr>
        <w:spacing w:line="276" w:lineRule="auto"/>
        <w:ind w:left="720"/>
        <w:jc w:val="both"/>
        <w:rPr>
          <w:rFonts w:ascii="Times New Roman" w:hAnsi="Times New Roman" w:cs="Times New Roman"/>
          <w:i/>
          <w:iCs/>
          <w:sz w:val="26"/>
          <w:szCs w:val="26"/>
        </w:rPr>
      </w:pPr>
      <w:r w:rsidRPr="00503A09">
        <w:rPr>
          <w:rFonts w:ascii="Times New Roman" w:hAnsi="Times New Roman" w:cs="Times New Roman"/>
          <w:sz w:val="26"/>
          <w:szCs w:val="26"/>
        </w:rPr>
        <w:t xml:space="preserve">3. Language study: </w:t>
      </w:r>
      <w:r w:rsidRPr="00503A09">
        <w:rPr>
          <w:rFonts w:ascii="Times New Roman" w:hAnsi="Times New Roman" w:cs="Times New Roman"/>
          <w:i/>
          <w:iCs/>
          <w:sz w:val="26"/>
          <w:szCs w:val="26"/>
        </w:rPr>
        <w:t>Time</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4. Word study</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5. More reading</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6. Exercise</w:t>
      </w:r>
    </w:p>
    <w:p w:rsidR="00027751" w:rsidRPr="00503A09" w:rsidRDefault="00027751" w:rsidP="00D2776E">
      <w:pPr>
        <w:spacing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rPr>
        <w:t xml:space="preserve">Bài thứ 3: </w:t>
      </w:r>
      <w:r w:rsidRPr="00503A09">
        <w:rPr>
          <w:rFonts w:ascii="Times New Roman" w:hAnsi="Times New Roman" w:cs="Times New Roman"/>
          <w:b/>
          <w:bCs/>
          <w:i/>
          <w:iCs/>
          <w:sz w:val="26"/>
          <w:szCs w:val="26"/>
        </w:rPr>
        <w:t>REFRIGERATOR</w:t>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sz w:val="26"/>
          <w:szCs w:val="26"/>
          <w:lang w:val="pt-BR"/>
        </w:rPr>
        <w:t>Thời gian: 6 giờ</w:t>
      </w:r>
    </w:p>
    <w:p w:rsidR="00027751" w:rsidRPr="00503A09" w:rsidRDefault="00027751" w:rsidP="00D2776E">
      <w:pPr>
        <w:spacing w:line="276"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1. Mục tiêu: </w:t>
      </w:r>
    </w:p>
    <w:p w:rsidR="00027751" w:rsidRPr="00503A09" w:rsidRDefault="00027751" w:rsidP="00D2776E">
      <w:pPr>
        <w:spacing w:line="276" w:lineRule="auto"/>
        <w:jc w:val="both"/>
        <w:rPr>
          <w:rFonts w:ascii="Times New Roman" w:hAnsi="Times New Roman" w:cs="Times New Roman"/>
          <w:b/>
          <w:bCs/>
          <w:i/>
          <w:iCs/>
          <w:sz w:val="26"/>
          <w:szCs w:val="26"/>
          <w:lang w:val="pt-BR"/>
        </w:rPr>
      </w:pPr>
      <w:r w:rsidRPr="00503A09">
        <w:rPr>
          <w:rFonts w:ascii="Times New Roman" w:hAnsi="Times New Roman" w:cs="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lý cơ bản khác. </w:t>
      </w:r>
    </w:p>
    <w:p w:rsidR="00027751" w:rsidRPr="00503A09" w:rsidRDefault="00027751" w:rsidP="00D2776E">
      <w:pPr>
        <w:spacing w:line="276"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2. Nội dung bài:</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1. Tunning</w:t>
      </w:r>
    </w:p>
    <w:p w:rsidR="00027751" w:rsidRPr="00503A09" w:rsidRDefault="00027751" w:rsidP="00D2776E">
      <w:pPr>
        <w:spacing w:line="276" w:lineRule="auto"/>
        <w:ind w:left="720"/>
        <w:jc w:val="both"/>
        <w:rPr>
          <w:rFonts w:ascii="Times New Roman" w:hAnsi="Times New Roman" w:cs="Times New Roman"/>
          <w:i/>
          <w:iCs/>
          <w:sz w:val="26"/>
          <w:szCs w:val="26"/>
        </w:rPr>
      </w:pPr>
      <w:r w:rsidRPr="00503A09">
        <w:rPr>
          <w:rFonts w:ascii="Times New Roman" w:hAnsi="Times New Roman" w:cs="Times New Roman"/>
          <w:sz w:val="26"/>
          <w:szCs w:val="26"/>
        </w:rPr>
        <w:t xml:space="preserve">2. Reading: </w:t>
      </w:r>
      <w:r w:rsidRPr="00503A09">
        <w:rPr>
          <w:rFonts w:ascii="Times New Roman" w:hAnsi="Times New Roman" w:cs="Times New Roman"/>
          <w:i/>
          <w:iCs/>
          <w:sz w:val="26"/>
          <w:szCs w:val="26"/>
        </w:rPr>
        <w:t xml:space="preserve">Fridge </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3. Language study: </w:t>
      </w:r>
      <w:r w:rsidRPr="00503A09">
        <w:rPr>
          <w:rFonts w:ascii="Times New Roman" w:hAnsi="Times New Roman" w:cs="Times New Roman"/>
          <w:i/>
          <w:iCs/>
          <w:sz w:val="26"/>
          <w:szCs w:val="26"/>
        </w:rPr>
        <w:t>Principles and laws</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 xml:space="preserve">4. Word study: </w:t>
      </w:r>
      <w:r w:rsidRPr="00503A09">
        <w:rPr>
          <w:rFonts w:ascii="Times New Roman" w:hAnsi="Times New Roman" w:cs="Times New Roman"/>
          <w:i/>
          <w:iCs/>
          <w:sz w:val="26"/>
          <w:szCs w:val="26"/>
        </w:rPr>
        <w:t>Verbs and Related Nouns</w:t>
      </w:r>
    </w:p>
    <w:p w:rsidR="00027751" w:rsidRPr="00503A09" w:rsidRDefault="00027751" w:rsidP="00D2776E">
      <w:pPr>
        <w:spacing w:line="276" w:lineRule="auto"/>
        <w:ind w:left="720"/>
        <w:rPr>
          <w:rFonts w:ascii="Times New Roman" w:hAnsi="Times New Roman" w:cs="Times New Roman"/>
          <w:sz w:val="26"/>
          <w:szCs w:val="26"/>
        </w:rPr>
      </w:pPr>
      <w:r w:rsidRPr="00503A09">
        <w:rPr>
          <w:rFonts w:ascii="Times New Roman" w:hAnsi="Times New Roman" w:cs="Times New Roman"/>
          <w:sz w:val="26"/>
          <w:szCs w:val="26"/>
        </w:rPr>
        <w:t xml:space="preserve">5. Writing: </w:t>
      </w:r>
      <w:r w:rsidRPr="00503A09">
        <w:rPr>
          <w:rFonts w:ascii="Times New Roman" w:hAnsi="Times New Roman" w:cs="Times New Roman"/>
          <w:i/>
          <w:iCs/>
          <w:sz w:val="26"/>
          <w:szCs w:val="26"/>
        </w:rPr>
        <w:t>Describing a process 2: Location</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6. More Reading: </w:t>
      </w:r>
      <w:r w:rsidRPr="00503A09">
        <w:rPr>
          <w:rFonts w:ascii="Times New Roman" w:hAnsi="Times New Roman" w:cs="Times New Roman"/>
          <w:i/>
          <w:iCs/>
          <w:sz w:val="26"/>
          <w:szCs w:val="26"/>
        </w:rPr>
        <w:t>Curriculum Vitae</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7. Exercise</w:t>
      </w:r>
    </w:p>
    <w:p w:rsidR="00027751" w:rsidRPr="00503A09" w:rsidRDefault="00027751" w:rsidP="00D2776E">
      <w:pPr>
        <w:spacing w:line="276" w:lineRule="auto"/>
        <w:jc w:val="both"/>
        <w:rPr>
          <w:rFonts w:ascii="Times New Roman" w:hAnsi="Times New Roman" w:cs="Times New Roman"/>
          <w:b/>
          <w:bCs/>
          <w:i/>
          <w:iCs/>
          <w:sz w:val="26"/>
          <w:szCs w:val="26"/>
        </w:rPr>
      </w:pPr>
      <w:r w:rsidRPr="00503A09">
        <w:rPr>
          <w:rFonts w:ascii="Times New Roman" w:hAnsi="Times New Roman" w:cs="Times New Roman"/>
          <w:sz w:val="26"/>
          <w:szCs w:val="26"/>
        </w:rPr>
        <w:t xml:space="preserve">Bài thứ 4: </w:t>
      </w:r>
      <w:r w:rsidRPr="00503A09">
        <w:rPr>
          <w:rFonts w:ascii="Times New Roman" w:hAnsi="Times New Roman" w:cs="Times New Roman"/>
          <w:b/>
          <w:bCs/>
          <w:i/>
          <w:iCs/>
          <w:sz w:val="26"/>
          <w:szCs w:val="26"/>
        </w:rPr>
        <w:t>REVIEW – MID-TERM TEST</w:t>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sz w:val="26"/>
          <w:szCs w:val="26"/>
          <w:lang w:val="pt-BR"/>
        </w:rPr>
        <w:t>Thời gian: 3 giờ</w:t>
      </w:r>
      <w:r w:rsidRPr="00503A09">
        <w:rPr>
          <w:rFonts w:ascii="Times New Roman" w:hAnsi="Times New Roman" w:cs="Times New Roman"/>
          <w:b/>
          <w:bCs/>
          <w:i/>
          <w:iCs/>
          <w:sz w:val="26"/>
          <w:szCs w:val="26"/>
        </w:rPr>
        <w:tab/>
      </w:r>
    </w:p>
    <w:p w:rsidR="00027751" w:rsidRPr="00503A09" w:rsidRDefault="00027751" w:rsidP="00D2776E">
      <w:pPr>
        <w:spacing w:line="276"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ml:space="preserve">1. Mục tiêu: </w:t>
      </w:r>
    </w:p>
    <w:p w:rsidR="00027751" w:rsidRPr="00503A09" w:rsidRDefault="00027751" w:rsidP="00D2776E">
      <w:pPr>
        <w:spacing w:line="276" w:lineRule="auto"/>
        <w:jc w:val="both"/>
        <w:rPr>
          <w:rFonts w:ascii="Times New Roman" w:hAnsi="Times New Roman" w:cs="Times New Roman"/>
          <w:sz w:val="26"/>
          <w:szCs w:val="26"/>
        </w:rPr>
      </w:pPr>
      <w:r w:rsidRPr="00503A09">
        <w:rPr>
          <w:rFonts w:ascii="Times New Roman" w:hAnsi="Times New Roman" w:cs="Times New Roman"/>
          <w:sz w:val="26"/>
          <w:szCs w:val="26"/>
        </w:rPr>
        <w:t>Kiểm tra kiến thức người học đã học cũng như khả năng hiểu và vận dụng sau khi học từ bài thứ 1 đến bài thứ 3.</w:t>
      </w:r>
    </w:p>
    <w:p w:rsidR="00027751" w:rsidRPr="00503A09" w:rsidRDefault="00027751" w:rsidP="00D2776E">
      <w:pPr>
        <w:spacing w:line="276"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2. Nội dung bài:</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1. Ôn tập kiến thức đã học từ bài 1 đến bài 3</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2. Học thuộc từ vựng kĩ thuật Nhiệt lạnh</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3. Nắm kỹ năng làm bài kiểm tra.</w:t>
      </w:r>
    </w:p>
    <w:p w:rsidR="00027751" w:rsidRPr="00503A09" w:rsidRDefault="00027751" w:rsidP="00D2776E">
      <w:pPr>
        <w:spacing w:line="276" w:lineRule="auto"/>
        <w:jc w:val="both"/>
        <w:rPr>
          <w:rFonts w:ascii="Times New Roman" w:hAnsi="Times New Roman" w:cs="Times New Roman"/>
          <w:b/>
          <w:bCs/>
          <w:i/>
          <w:iCs/>
          <w:sz w:val="26"/>
          <w:szCs w:val="26"/>
        </w:rPr>
      </w:pPr>
      <w:r w:rsidRPr="00503A09">
        <w:rPr>
          <w:rFonts w:ascii="Times New Roman" w:hAnsi="Times New Roman" w:cs="Times New Roman"/>
          <w:sz w:val="26"/>
          <w:szCs w:val="26"/>
        </w:rPr>
        <w:t xml:space="preserve">Bài thứ 5: </w:t>
      </w:r>
      <w:r w:rsidRPr="00503A09">
        <w:rPr>
          <w:rFonts w:ascii="Times New Roman" w:hAnsi="Times New Roman" w:cs="Times New Roman"/>
          <w:b/>
          <w:bCs/>
          <w:i/>
          <w:iCs/>
          <w:sz w:val="26"/>
          <w:szCs w:val="26"/>
        </w:rPr>
        <w:t>WASHING MACHINE</w:t>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sz w:val="26"/>
          <w:szCs w:val="26"/>
          <w:lang w:val="pt-BR"/>
        </w:rPr>
        <w:t>Thời gian: 5 giờ</w:t>
      </w:r>
    </w:p>
    <w:p w:rsidR="00027751" w:rsidRPr="00503A09" w:rsidRDefault="00027751" w:rsidP="00D2776E">
      <w:pPr>
        <w:spacing w:line="276"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ml:space="preserve">1. Mục tiêu: </w:t>
      </w:r>
    </w:p>
    <w:p w:rsidR="00027751" w:rsidRPr="00503A09" w:rsidRDefault="00027751" w:rsidP="00D2776E">
      <w:pPr>
        <w:spacing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rPr>
        <w:t>Sau khi học bài xong,</w:t>
      </w:r>
      <w:r w:rsidRPr="00503A09">
        <w:rPr>
          <w:rFonts w:ascii="Times New Roman" w:hAnsi="Times New Roman" w:cs="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503A09">
        <w:rPr>
          <w:rFonts w:ascii="Times New Roman" w:hAnsi="Times New Roman" w:cs="Times New Roman"/>
          <w:i/>
          <w:iCs/>
          <w:sz w:val="26"/>
          <w:szCs w:val="26"/>
          <w:lang w:val="pt-BR"/>
        </w:rPr>
        <w:t>If</w:t>
      </w:r>
      <w:r w:rsidRPr="00503A09">
        <w:rPr>
          <w:rFonts w:ascii="Times New Roman" w:hAnsi="Times New Roman" w:cs="Times New Roman"/>
          <w:sz w:val="26"/>
          <w:szCs w:val="26"/>
          <w:lang w:val="pt-BR"/>
        </w:rPr>
        <w:t xml:space="preserve"> và </w:t>
      </w:r>
      <w:r w:rsidRPr="00503A09">
        <w:rPr>
          <w:rFonts w:ascii="Times New Roman" w:hAnsi="Times New Roman" w:cs="Times New Roman"/>
          <w:i/>
          <w:iCs/>
          <w:sz w:val="26"/>
          <w:szCs w:val="26"/>
          <w:lang w:val="pt-BR"/>
        </w:rPr>
        <w:t>Unless</w:t>
      </w:r>
      <w:r w:rsidRPr="00503A09">
        <w:rPr>
          <w:rFonts w:ascii="Times New Roman" w:hAnsi="Times New Roman" w:cs="Times New Roman"/>
          <w:sz w:val="26"/>
          <w:szCs w:val="26"/>
          <w:lang w:val="pt-BR"/>
        </w:rPr>
        <w:t xml:space="preserve"> để viết các điều kiện về các hoạt động của quá trình vận hành máy giặt bằng Tiếng Anh dựa trên kiến thức chuyên ngành Nhiệt lạnh. </w:t>
      </w:r>
    </w:p>
    <w:p w:rsidR="00027751" w:rsidRPr="00503A09" w:rsidRDefault="00027751" w:rsidP="00D2776E">
      <w:pPr>
        <w:spacing w:line="276"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2. Nội dung bài:</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1. Tunning</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2. Reading: </w:t>
      </w:r>
      <w:r w:rsidRPr="00503A09">
        <w:rPr>
          <w:rFonts w:ascii="Times New Roman" w:hAnsi="Times New Roman" w:cs="Times New Roman"/>
          <w:i/>
          <w:iCs/>
          <w:sz w:val="26"/>
          <w:szCs w:val="26"/>
        </w:rPr>
        <w:t xml:space="preserve">Reading diagrams </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3. Language study: </w:t>
      </w:r>
      <w:r w:rsidRPr="00503A09">
        <w:rPr>
          <w:rFonts w:ascii="Times New Roman" w:hAnsi="Times New Roman" w:cs="Times New Roman"/>
          <w:i/>
          <w:iCs/>
          <w:sz w:val="26"/>
          <w:szCs w:val="26"/>
        </w:rPr>
        <w:t>If/ Unless sentences</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4. Writing: </w:t>
      </w:r>
      <w:r w:rsidRPr="00503A09">
        <w:rPr>
          <w:rFonts w:ascii="Times New Roman" w:hAnsi="Times New Roman" w:cs="Times New Roman"/>
          <w:i/>
          <w:iCs/>
          <w:sz w:val="26"/>
          <w:szCs w:val="26"/>
        </w:rPr>
        <w:t>Exlainng a diagram</w:t>
      </w:r>
    </w:p>
    <w:p w:rsidR="00027751" w:rsidRPr="00503A09" w:rsidRDefault="00027751" w:rsidP="00D2776E">
      <w:pPr>
        <w:spacing w:line="276" w:lineRule="auto"/>
        <w:ind w:left="720"/>
        <w:rPr>
          <w:rFonts w:ascii="Times New Roman" w:hAnsi="Times New Roman" w:cs="Times New Roman"/>
          <w:sz w:val="26"/>
          <w:szCs w:val="26"/>
        </w:rPr>
      </w:pPr>
      <w:r w:rsidRPr="00503A09">
        <w:rPr>
          <w:rFonts w:ascii="Times New Roman" w:hAnsi="Times New Roman" w:cs="Times New Roman"/>
          <w:sz w:val="26"/>
          <w:szCs w:val="26"/>
        </w:rPr>
        <w:t>5. More reading: A letter of application</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6. Exercise</w:t>
      </w:r>
    </w:p>
    <w:p w:rsidR="00027751" w:rsidRPr="00503A09" w:rsidRDefault="00027751" w:rsidP="00D2776E">
      <w:pPr>
        <w:spacing w:line="276" w:lineRule="auto"/>
        <w:jc w:val="both"/>
        <w:rPr>
          <w:rFonts w:ascii="Times New Roman" w:hAnsi="Times New Roman" w:cs="Times New Roman"/>
          <w:b/>
          <w:bCs/>
          <w:i/>
          <w:iCs/>
          <w:sz w:val="26"/>
          <w:szCs w:val="26"/>
        </w:rPr>
      </w:pPr>
      <w:r w:rsidRPr="00503A09">
        <w:rPr>
          <w:rFonts w:ascii="Times New Roman" w:hAnsi="Times New Roman" w:cs="Times New Roman"/>
          <w:sz w:val="26"/>
          <w:szCs w:val="26"/>
        </w:rPr>
        <w:t xml:space="preserve">Bài thứ 6: </w:t>
      </w:r>
      <w:r w:rsidRPr="00503A09">
        <w:rPr>
          <w:rFonts w:ascii="Times New Roman" w:hAnsi="Times New Roman" w:cs="Times New Roman"/>
          <w:b/>
          <w:bCs/>
          <w:i/>
          <w:iCs/>
          <w:sz w:val="26"/>
          <w:szCs w:val="26"/>
        </w:rPr>
        <w:t>HEAT TRANSFER</w:t>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b/>
          <w:bCs/>
          <w:i/>
          <w:iCs/>
          <w:sz w:val="26"/>
          <w:szCs w:val="26"/>
        </w:rPr>
        <w:tab/>
      </w:r>
      <w:r w:rsidRPr="00503A09">
        <w:rPr>
          <w:rFonts w:ascii="Times New Roman" w:hAnsi="Times New Roman" w:cs="Times New Roman"/>
          <w:sz w:val="26"/>
          <w:szCs w:val="26"/>
          <w:lang w:val="pt-BR"/>
        </w:rPr>
        <w:t>Thời gian: 6 giờ</w:t>
      </w:r>
    </w:p>
    <w:p w:rsidR="00027751" w:rsidRPr="00503A09" w:rsidRDefault="00027751" w:rsidP="00D2776E">
      <w:pPr>
        <w:spacing w:line="276"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 xml:space="preserve">1. Mục tiêu: </w:t>
      </w:r>
    </w:p>
    <w:p w:rsidR="00027751" w:rsidRPr="00503A09" w:rsidRDefault="00027751" w:rsidP="00D2776E">
      <w:pPr>
        <w:spacing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rPr>
        <w:t xml:space="preserve">Sau khi học xong, </w:t>
      </w:r>
      <w:r w:rsidRPr="00503A09">
        <w:rPr>
          <w:rFonts w:ascii="Times New Roman" w:hAnsi="Times New Roman" w:cs="Times New Roman"/>
          <w:sz w:val="26"/>
          <w:szCs w:val="26"/>
          <w:lang w:val="pt-BR"/>
        </w:rPr>
        <w:t xml:space="preserve">người học biết được 3 quá trình truyền nhiệt và phân biệt được sự khác biệt giữa 3 quá trình này. </w:t>
      </w:r>
    </w:p>
    <w:p w:rsidR="00027751" w:rsidRPr="00503A09" w:rsidRDefault="00027751" w:rsidP="00D2776E">
      <w:pPr>
        <w:spacing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027751" w:rsidRPr="00503A09" w:rsidRDefault="00027751" w:rsidP="00D2776E">
      <w:pPr>
        <w:spacing w:line="276"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2. Nội dung bài: </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1. Demonstration</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2. The second law of thermodynamics</w:t>
      </w:r>
      <w:r w:rsidRPr="00503A09">
        <w:rPr>
          <w:rFonts w:ascii="Times New Roman" w:hAnsi="Times New Roman" w:cs="Times New Roman"/>
          <w:i/>
          <w:iCs/>
          <w:sz w:val="26"/>
          <w:szCs w:val="26"/>
        </w:rPr>
        <w:t xml:space="preserve"> </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3. Answer the questions</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4. Language study: </w:t>
      </w:r>
      <w:r w:rsidRPr="00503A09">
        <w:rPr>
          <w:rFonts w:ascii="Times New Roman" w:hAnsi="Times New Roman" w:cs="Times New Roman"/>
          <w:i/>
          <w:iCs/>
          <w:sz w:val="26"/>
          <w:szCs w:val="26"/>
        </w:rPr>
        <w:t>Active or Passive</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5. Practice: </w:t>
      </w:r>
      <w:r w:rsidRPr="00503A09">
        <w:rPr>
          <w:rFonts w:ascii="Times New Roman" w:hAnsi="Times New Roman" w:cs="Times New Roman"/>
          <w:i/>
          <w:iCs/>
          <w:sz w:val="26"/>
          <w:szCs w:val="26"/>
        </w:rPr>
        <w:t>Sentences</w:t>
      </w:r>
    </w:p>
    <w:p w:rsidR="00027751" w:rsidRPr="00503A09" w:rsidRDefault="00027751" w:rsidP="00D2776E">
      <w:pPr>
        <w:spacing w:line="276" w:lineRule="auto"/>
        <w:ind w:left="720"/>
        <w:rPr>
          <w:rFonts w:ascii="Times New Roman" w:hAnsi="Times New Roman" w:cs="Times New Roman"/>
          <w:i/>
          <w:iCs/>
          <w:sz w:val="26"/>
          <w:szCs w:val="26"/>
        </w:rPr>
      </w:pPr>
      <w:r w:rsidRPr="00503A09">
        <w:rPr>
          <w:rFonts w:ascii="Times New Roman" w:hAnsi="Times New Roman" w:cs="Times New Roman"/>
          <w:sz w:val="26"/>
          <w:szCs w:val="26"/>
        </w:rPr>
        <w:t xml:space="preserve">6. More reading: </w:t>
      </w:r>
      <w:r w:rsidRPr="00503A09">
        <w:rPr>
          <w:rFonts w:ascii="Times New Roman" w:hAnsi="Times New Roman" w:cs="Times New Roman"/>
          <w:i/>
          <w:iCs/>
          <w:sz w:val="26"/>
          <w:szCs w:val="26"/>
        </w:rPr>
        <w:t>Temperature</w:t>
      </w:r>
    </w:p>
    <w:p w:rsidR="00027751" w:rsidRPr="00503A09" w:rsidRDefault="00027751" w:rsidP="00D2776E">
      <w:pPr>
        <w:spacing w:line="276" w:lineRule="auto"/>
        <w:ind w:left="720"/>
        <w:jc w:val="both"/>
        <w:rPr>
          <w:rFonts w:ascii="Times New Roman" w:hAnsi="Times New Roman" w:cs="Times New Roman"/>
          <w:sz w:val="26"/>
          <w:szCs w:val="26"/>
        </w:rPr>
      </w:pPr>
      <w:r w:rsidRPr="00503A09">
        <w:rPr>
          <w:rFonts w:ascii="Times New Roman" w:hAnsi="Times New Roman" w:cs="Times New Roman"/>
          <w:sz w:val="26"/>
          <w:szCs w:val="26"/>
        </w:rPr>
        <w:t>7. Exercise</w:t>
      </w:r>
    </w:p>
    <w:p w:rsidR="00027751" w:rsidRPr="00503A09" w:rsidRDefault="00027751" w:rsidP="00D2776E">
      <w:pPr>
        <w:spacing w:before="120" w:line="276"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D2776E">
      <w:pPr>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 phòng học lý thuyết có sức chứa đủ lượng người học trong lớp, âm thanh tốt.</w:t>
      </w:r>
    </w:p>
    <w:p w:rsidR="00027751" w:rsidRPr="00503A09" w:rsidRDefault="00027751" w:rsidP="00D2776E">
      <w:pPr>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 máy chiếu, loa, bảng, phấn, micro</w:t>
      </w:r>
    </w:p>
    <w:p w:rsidR="00027751" w:rsidRPr="00503A09" w:rsidRDefault="00027751" w:rsidP="00D2776E">
      <w:pPr>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Học liệu, dụng cụ, nguyên vật liệu: tranh ảnh, bài tập thêm</w:t>
      </w:r>
    </w:p>
    <w:p w:rsidR="00027751" w:rsidRPr="00503A09" w:rsidRDefault="00027751" w:rsidP="00D2776E">
      <w:pPr>
        <w:spacing w:before="120" w:line="276" w:lineRule="auto"/>
        <w:rPr>
          <w:rFonts w:ascii="Times New Roman" w:hAnsi="Times New Roman" w:cs="Times New Roman"/>
          <w:sz w:val="26"/>
          <w:szCs w:val="26"/>
          <w:lang w:val="vi-VN"/>
        </w:rPr>
      </w:pPr>
      <w:r w:rsidRPr="00503A09">
        <w:rPr>
          <w:rFonts w:ascii="Times New Roman" w:hAnsi="Times New Roman" w:cs="Times New Roman"/>
          <w:sz w:val="26"/>
          <w:szCs w:val="26"/>
          <w:lang w:val="de-DE"/>
        </w:rPr>
        <w:t xml:space="preserve">Eric H. Glendinning &amp; John Mc Ewan (2002). </w:t>
      </w:r>
      <w:r w:rsidRPr="00503A09">
        <w:rPr>
          <w:rFonts w:ascii="Times New Roman" w:hAnsi="Times New Roman" w:cs="Times New Roman"/>
          <w:i/>
          <w:iCs/>
          <w:sz w:val="26"/>
          <w:szCs w:val="26"/>
          <w:lang w:val="de-DE"/>
        </w:rPr>
        <w:t xml:space="preserve">Oxford English </w:t>
      </w:r>
      <w:r w:rsidRPr="00503A09">
        <w:rPr>
          <w:rFonts w:ascii="Times New Roman" w:hAnsi="Times New Roman" w:cs="Times New Roman"/>
          <w:i/>
          <w:iCs/>
          <w:sz w:val="26"/>
          <w:szCs w:val="26"/>
          <w:lang w:val="vi-VN"/>
        </w:rPr>
        <w:t>f</w:t>
      </w:r>
      <w:r w:rsidRPr="00503A09">
        <w:rPr>
          <w:rFonts w:ascii="Times New Roman" w:hAnsi="Times New Roman" w:cs="Times New Roman"/>
          <w:i/>
          <w:iCs/>
          <w:sz w:val="26"/>
          <w:szCs w:val="26"/>
          <w:lang w:val="de-DE"/>
        </w:rPr>
        <w:t xml:space="preserve">or Electrical </w:t>
      </w:r>
      <w:r w:rsidRPr="00503A09">
        <w:rPr>
          <w:rFonts w:ascii="Times New Roman" w:hAnsi="Times New Roman" w:cs="Times New Roman"/>
          <w:i/>
          <w:iCs/>
          <w:sz w:val="26"/>
          <w:szCs w:val="26"/>
          <w:lang w:val="vi-VN"/>
        </w:rPr>
        <w:t>a</w:t>
      </w:r>
      <w:r w:rsidRPr="00503A09">
        <w:rPr>
          <w:rFonts w:ascii="Times New Roman" w:hAnsi="Times New Roman" w:cs="Times New Roman"/>
          <w:i/>
          <w:iCs/>
          <w:sz w:val="26"/>
          <w:szCs w:val="26"/>
          <w:lang w:val="de-DE"/>
        </w:rPr>
        <w:t>nd Mechanical Engineering.</w:t>
      </w:r>
      <w:r w:rsidRPr="00503A09">
        <w:rPr>
          <w:rFonts w:ascii="Times New Roman" w:hAnsi="Times New Roman" w:cs="Times New Roman"/>
          <w:sz w:val="26"/>
          <w:szCs w:val="26"/>
          <w:lang w:val="de-DE"/>
        </w:rPr>
        <w:t xml:space="preserve"> OXFORD University Press.</w:t>
      </w:r>
    </w:p>
    <w:p w:rsidR="00027751" w:rsidRPr="00503A09" w:rsidRDefault="00027751" w:rsidP="00D2776E">
      <w:pPr>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Các điều kiện khác:</w:t>
      </w:r>
    </w:p>
    <w:p w:rsidR="00027751" w:rsidRPr="00503A09" w:rsidRDefault="00027751" w:rsidP="00D2776E">
      <w:pPr>
        <w:spacing w:before="120" w:line="276"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D2776E">
      <w:pPr>
        <w:spacing w:before="120" w:line="276"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2B1B3A">
      <w:pPr>
        <w:pStyle w:val="ListParagraph"/>
        <w:numPr>
          <w:ilvl w:val="0"/>
          <w:numId w:val="63"/>
        </w:num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sv-SE"/>
        </w:rPr>
        <w:t xml:space="preserve">Kiến thức: </w:t>
      </w:r>
    </w:p>
    <w:p w:rsidR="00027751" w:rsidRPr="00503A09" w:rsidRDefault="00027751" w:rsidP="00D2776E">
      <w:p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Từ vựng về chuyên ngành kỹ thuật tổng thể , mô tả các nguyên lý kỹ thuật.. Mô tả quá trình 2, sự định vị.</w:t>
      </w:r>
    </w:p>
    <w:p w:rsidR="00027751" w:rsidRPr="00503A09" w:rsidRDefault="00027751" w:rsidP="00503A09">
      <w:pPr>
        <w:pStyle w:val="ListParagraph"/>
        <w:numPr>
          <w:ilvl w:val="0"/>
          <w:numId w:val="62"/>
        </w:numPr>
        <w:tabs>
          <w:tab w:val="left" w:pos="709"/>
        </w:tabs>
        <w:spacing w:before="120" w:line="276"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năng:</w:t>
      </w:r>
    </w:p>
    <w:p w:rsidR="00027751" w:rsidRPr="00503A09" w:rsidRDefault="00027751" w:rsidP="00D2776E">
      <w:pPr>
        <w:tabs>
          <w:tab w:val="left" w:pos="709"/>
        </w:tabs>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Nghe âm nhấn của từ, nghe và nhận định được nghề nghiệp của người nói.</w:t>
      </w:r>
    </w:p>
    <w:p w:rsidR="00027751" w:rsidRPr="00503A09" w:rsidRDefault="00027751" w:rsidP="00D2776E">
      <w:p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Thực hành việc ghi chép thông tin từ một bài nói, bài viết, mô tả chức năng của thiết bị truyền nhiệt. Viết bài mô tả sơ đồ của bloc máy. </w:t>
      </w:r>
    </w:p>
    <w:p w:rsidR="00027751" w:rsidRPr="00503A09" w:rsidRDefault="00027751" w:rsidP="00D2776E">
      <w:p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Dựa vào sơ đồ để dự đóan, sử dụng mệnh đề thời gian. Diễn tả các thuật ngữ được dùng để mô tả các chất trong các nhà máy kỹ thuật.</w:t>
      </w:r>
    </w:p>
    <w:p w:rsidR="00027751" w:rsidRPr="00503A09" w:rsidRDefault="00027751" w:rsidP="00D2776E">
      <w:pPr>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Thực hành đặt và ứng dụng các thông tin kỹ thuật từ biểu bảng. Viết bài mô tả tính năng của transistor. Viết thư đặt mua các thiết bị.</w:t>
      </w:r>
    </w:p>
    <w:p w:rsidR="00027751" w:rsidRPr="00503A09" w:rsidRDefault="00027751" w:rsidP="00503A09">
      <w:pPr>
        <w:pStyle w:val="ListParagraph"/>
        <w:numPr>
          <w:ilvl w:val="0"/>
          <w:numId w:val="62"/>
        </w:numPr>
        <w:tabs>
          <w:tab w:val="left" w:pos="709"/>
        </w:tabs>
        <w:spacing w:before="120" w:line="276"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w:t>
      </w:r>
    </w:p>
    <w:p w:rsidR="00027751" w:rsidRPr="00503A09" w:rsidRDefault="00027751" w:rsidP="00D2776E">
      <w:pPr>
        <w:tabs>
          <w:tab w:val="left" w:pos="709"/>
        </w:tabs>
        <w:spacing w:before="120" w:line="276"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Giúp người học tích cực, năng động và sáng tạo trong học tập, yêu quý ngành học, phát triển và vận dụng hiệu quả được chuyên ngành đang học vào cuộc sống thực tế.</w:t>
      </w:r>
    </w:p>
    <w:p w:rsidR="00027751" w:rsidRPr="00503A09" w:rsidRDefault="00027751" w:rsidP="00D2776E">
      <w:pPr>
        <w:spacing w:before="120" w:line="276"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Phương pháp: </w:t>
      </w:r>
    </w:p>
    <w:p w:rsidR="00027751" w:rsidRPr="00503A09" w:rsidRDefault="00027751" w:rsidP="00D2776E">
      <w:pPr>
        <w:spacing w:before="120" w:line="276"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Sử dụng dụng cụ dạy học trực quan như tranh ảnh, video, phương pháp dịch Ngữ pháp, </w:t>
      </w:r>
    </w:p>
    <w:p w:rsidR="00027751" w:rsidRPr="00503A09" w:rsidRDefault="00027751" w:rsidP="00D2776E">
      <w:pPr>
        <w:spacing w:before="120" w:line="276"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D2776E">
      <w:pPr>
        <w:keepNext/>
        <w:keepLines/>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Phạm vi áp dụng môn học: Cho Người học chuyên ngành Công nghệ Kỹ thuật Nhiệt lạnh sau khi đã tham gia học phần Anh văn 2.</w:t>
      </w:r>
    </w:p>
    <w:p w:rsidR="00027751" w:rsidRPr="00503A09" w:rsidRDefault="00027751" w:rsidP="00D2776E">
      <w:pPr>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D2776E">
      <w:pPr>
        <w:spacing w:before="120" w:line="276"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Đối với giáo viên, giảng viên: </w:t>
      </w:r>
    </w:p>
    <w:p w:rsidR="00027751" w:rsidRPr="00503A09" w:rsidRDefault="00027751" w:rsidP="00D2776E">
      <w:pPr>
        <w:spacing w:before="120" w:line="276"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Sử dụng kết hợp linh động nhiều phương pháp dạy học khác nhau, chuẩn bị nhiều bài tập giúp các em hiểu và nắm rõ bài học. Kết hợp nhiếu kỹ thuật khác nhau trong khi giảng dạy từ vựng Nhiệt lạnh. Dạy ngữ pháp kết hợp với nhiều ví dụ minh họa và bài tập vận dụng</w:t>
      </w:r>
    </w:p>
    <w:p w:rsidR="00027751" w:rsidRPr="00503A09" w:rsidRDefault="00027751" w:rsidP="00D2776E">
      <w:pPr>
        <w:tabs>
          <w:tab w:val="left" w:pos="3143"/>
        </w:tabs>
        <w:spacing w:before="120" w:line="276"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r>
    </w:p>
    <w:p w:rsidR="00027751" w:rsidRPr="00503A09" w:rsidRDefault="00027751" w:rsidP="00D2776E">
      <w:pPr>
        <w:tabs>
          <w:tab w:val="left" w:pos="3143"/>
        </w:tabs>
        <w:spacing w:before="120" w:line="276"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027751" w:rsidRPr="00503A09" w:rsidRDefault="00027751" w:rsidP="00D2776E">
      <w:pPr>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D2776E">
      <w:pPr>
        <w:tabs>
          <w:tab w:val="left" w:pos="3143"/>
        </w:tabs>
        <w:spacing w:before="120" w:line="276"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Giúp người học nhớ và vận dụng từ vựng kỹ thuật Nhiệt lạnh, đọc hiểu nội dung kiến thức lĩnh vực Nhiệt lạnh bằng Tiếng Anh</w:t>
      </w:r>
    </w:p>
    <w:p w:rsidR="00027751" w:rsidRPr="00503A09" w:rsidRDefault="00027751" w:rsidP="00D2776E">
      <w:pPr>
        <w:spacing w:before="120" w:line="276"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D2776E">
      <w:pPr>
        <w:spacing w:line="276" w:lineRule="auto"/>
        <w:rPr>
          <w:rFonts w:ascii="Times New Roman" w:hAnsi="Times New Roman" w:cs="Times New Roman"/>
          <w:sz w:val="26"/>
          <w:szCs w:val="26"/>
        </w:rPr>
      </w:pPr>
      <w:r w:rsidRPr="00503A09">
        <w:rPr>
          <w:rFonts w:ascii="Times New Roman" w:hAnsi="Times New Roman" w:cs="Times New Roman"/>
          <w:sz w:val="26"/>
          <w:szCs w:val="26"/>
        </w:rPr>
        <w:t xml:space="preserve">Raymond Murphy (2010). </w:t>
      </w:r>
      <w:r w:rsidRPr="00503A09">
        <w:rPr>
          <w:rFonts w:ascii="Times New Roman" w:hAnsi="Times New Roman" w:cs="Times New Roman"/>
          <w:i/>
          <w:iCs/>
          <w:sz w:val="26"/>
          <w:szCs w:val="26"/>
        </w:rPr>
        <w:t>English Grammar in Use</w:t>
      </w:r>
      <w:r w:rsidRPr="00503A09">
        <w:rPr>
          <w:rFonts w:ascii="Times New Roman" w:hAnsi="Times New Roman" w:cs="Times New Roman"/>
          <w:sz w:val="26"/>
          <w:szCs w:val="26"/>
        </w:rPr>
        <w:t>, Cambridge University Press.</w:t>
      </w:r>
    </w:p>
    <w:p w:rsidR="00027751" w:rsidRPr="00503A09" w:rsidRDefault="00027751" w:rsidP="00053795">
      <w:pPr>
        <w:spacing w:before="120" w:line="276" w:lineRule="auto"/>
        <w:ind w:firstLine="426"/>
        <w:rPr>
          <w:rFonts w:ascii="Times New Roman" w:hAnsi="Times New Roman" w:cs="Times New Roman"/>
          <w:sz w:val="26"/>
          <w:szCs w:val="26"/>
        </w:rPr>
      </w:pPr>
      <w:r w:rsidRPr="00503A09">
        <w:rPr>
          <w:rFonts w:ascii="Times New Roman" w:hAnsi="Times New Roman" w:cs="Times New Roman"/>
          <w:sz w:val="26"/>
          <w:szCs w:val="26"/>
          <w:lang w:val="sv-SE"/>
        </w:rPr>
        <w:t>5. Ghi chú và giải thích (nếu có):</w:t>
      </w: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59598D">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59598D">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59598D">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59598D">
      <w:pPr>
        <w:jc w:val="center"/>
        <w:rPr>
          <w:rFonts w:ascii="Times New Roman" w:hAnsi="Times New Roman" w:cs="Times New Roman"/>
          <w:i/>
          <w:iCs/>
          <w:sz w:val="26"/>
          <w:szCs w:val="26"/>
          <w:lang w:val="pt-BR"/>
        </w:rPr>
      </w:pPr>
    </w:p>
    <w:p w:rsidR="00027751" w:rsidRPr="00503A09" w:rsidRDefault="00027751" w:rsidP="0059598D">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rPr>
        <w:t>KỸ THUẬT ÐIỀU HÒA KHỐNG KHÍ</w:t>
      </w:r>
    </w:p>
    <w:p w:rsidR="00027751" w:rsidRPr="00503A09" w:rsidRDefault="00027751" w:rsidP="0059598D">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17</w:t>
      </w:r>
    </w:p>
    <w:p w:rsidR="00027751" w:rsidRPr="00503A09" w:rsidRDefault="00027751" w:rsidP="0059598D">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45</w:t>
      </w:r>
      <w:r w:rsidRPr="00503A09">
        <w:rPr>
          <w:rFonts w:ascii="Times New Roman" w:hAnsi="Times New Roman" w:cs="Times New Roman"/>
          <w:sz w:val="26"/>
          <w:szCs w:val="26"/>
          <w:lang w:val="pt-BR"/>
        </w:rPr>
        <w:t xml:space="preserve"> giờ; (Lý thuyết: 43 giờ; Kiểm tra: 2 giờ)</w:t>
      </w:r>
    </w:p>
    <w:p w:rsidR="00027751" w:rsidRPr="00503A09" w:rsidRDefault="00027751" w:rsidP="002B1B3A">
      <w:pPr>
        <w:pStyle w:val="ListParagraph"/>
        <w:numPr>
          <w:ilvl w:val="0"/>
          <w:numId w:val="11"/>
        </w:numPr>
        <w:tabs>
          <w:tab w:val="left" w:pos="397"/>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59598D">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w:t>
      </w:r>
      <w:r w:rsidRPr="00503A09">
        <w:rPr>
          <w:sz w:val="26"/>
          <w:szCs w:val="26"/>
        </w:rPr>
        <w:t xml:space="preserve"> </w:t>
      </w:r>
      <w:r w:rsidRPr="00503A09">
        <w:rPr>
          <w:rFonts w:ascii="Times New Roman" w:hAnsi="Times New Roman" w:cs="Times New Roman"/>
          <w:sz w:val="26"/>
          <w:szCs w:val="26"/>
          <w:lang w:val="pt-BR"/>
        </w:rPr>
        <w:t>Môn học ðýợc bố trí sau khi học xong Kỹ thuật ðiện.</w:t>
      </w:r>
    </w:p>
    <w:p w:rsidR="00027751" w:rsidRPr="00503A09" w:rsidRDefault="00027751" w:rsidP="0059598D">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Là mô ðun kỹ thuật chuyên môn ðào tạo nghề bắt buộc.</w:t>
      </w:r>
    </w:p>
    <w:p w:rsidR="00027751" w:rsidRPr="00503A09" w:rsidRDefault="00027751" w:rsidP="002B1B3A">
      <w:pPr>
        <w:pStyle w:val="ListParagraph"/>
        <w:numPr>
          <w:ilvl w:val="0"/>
          <w:numId w:val="11"/>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C10CC4">
      <w:pPr>
        <w:pStyle w:val="ListParagraph"/>
        <w:numPr>
          <w:ilvl w:val="0"/>
          <w:numId w:val="2"/>
        </w:numPr>
        <w:tabs>
          <w:tab w:val="left" w:pos="709"/>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Kiến thức:  </w:t>
      </w:r>
    </w:p>
    <w:p w:rsidR="00027751" w:rsidRPr="00503A09" w:rsidRDefault="00027751" w:rsidP="002B1B3A">
      <w:pPr>
        <w:pStyle w:val="ListParagraph"/>
        <w:numPr>
          <w:ilvl w:val="0"/>
          <w:numId w:val="64"/>
        </w:numPr>
        <w:tabs>
          <w:tab w:val="left" w:pos="709"/>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Trình bày ðýợc các khái niệm cõ bản  ðýợc các hệ thống ðiều hòa không khí.</w:t>
      </w:r>
    </w:p>
    <w:p w:rsidR="00027751" w:rsidRPr="00503A09" w:rsidRDefault="00027751" w:rsidP="002B1B3A">
      <w:pPr>
        <w:pStyle w:val="ListParagraph"/>
        <w:numPr>
          <w:ilvl w:val="0"/>
          <w:numId w:val="64"/>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color w:val="000000"/>
          <w:sz w:val="26"/>
          <w:szCs w:val="26"/>
          <w:lang w:val="pt-BR"/>
        </w:rPr>
        <w:t>Xác ðịnh công suất các thiết bị trong hệ thống.</w:t>
      </w:r>
      <w:r w:rsidRPr="00503A09">
        <w:rPr>
          <w:rFonts w:ascii="Times New Roman" w:hAnsi="Times New Roman" w:cs="Times New Roman"/>
          <w:sz w:val="26"/>
          <w:szCs w:val="26"/>
          <w:lang w:val="pt-BR"/>
        </w:rPr>
        <w:t xml:space="preserve"> </w:t>
      </w:r>
    </w:p>
    <w:p w:rsidR="00027751" w:rsidRPr="00503A09" w:rsidRDefault="00027751" w:rsidP="00C10CC4">
      <w:pPr>
        <w:pStyle w:val="ListParagraph"/>
        <w:tabs>
          <w:tab w:val="left" w:pos="709"/>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năng:  Sử dụng thành thạo các ssơ đồ điều hòavà tính toán phụ tải nhiệt.</w:t>
      </w:r>
    </w:p>
    <w:p w:rsidR="00027751" w:rsidRPr="00503A09" w:rsidRDefault="00027751" w:rsidP="0059598D">
      <w:pPr>
        <w:pStyle w:val="ListParagraph"/>
        <w:numPr>
          <w:ilvl w:val="0"/>
          <w:numId w:val="2"/>
        </w:numPr>
        <w:tabs>
          <w:tab w:val="left" w:pos="709"/>
        </w:tabs>
        <w:spacing w:before="120"/>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 Rèn luyện tính cẩn thận, chính xác trong quá trình làm việc.</w:t>
      </w:r>
    </w:p>
    <w:p w:rsidR="00027751" w:rsidRPr="00503A09" w:rsidRDefault="00027751" w:rsidP="002B1B3A">
      <w:pPr>
        <w:pStyle w:val="ListParagraph"/>
        <w:numPr>
          <w:ilvl w:val="0"/>
          <w:numId w:val="11"/>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59598D">
      <w:pPr>
        <w:pStyle w:val="ListParagraph"/>
        <w:tabs>
          <w:tab w:val="left" w:pos="709"/>
        </w:tabs>
        <w:spacing w:before="120"/>
        <w:ind w:left="0" w:firstLine="42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9"/>
        <w:gridCol w:w="3682"/>
        <w:gridCol w:w="918"/>
        <w:gridCol w:w="979"/>
        <w:gridCol w:w="2376"/>
        <w:gridCol w:w="1015"/>
      </w:tblGrid>
      <w:tr w:rsidR="00027751" w:rsidRPr="00503A09">
        <w:trPr>
          <w:trHeight w:val="454"/>
          <w:tblHeader/>
        </w:trPr>
        <w:tc>
          <w:tcPr>
            <w:tcW w:w="621" w:type="dxa"/>
            <w:vMerge w:val="restart"/>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691" w:type="dxa"/>
            <w:gridSpan w:val="2"/>
            <w:vMerge w:val="restart"/>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5288" w:type="dxa"/>
            <w:gridSpan w:val="4"/>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trHeight w:val="1030"/>
          <w:tblHeader/>
        </w:trPr>
        <w:tc>
          <w:tcPr>
            <w:tcW w:w="621" w:type="dxa"/>
            <w:vMerge/>
            <w:vAlign w:val="center"/>
          </w:tcPr>
          <w:p w:rsidR="00027751" w:rsidRPr="00503A09" w:rsidRDefault="00027751" w:rsidP="00933B9E">
            <w:pPr>
              <w:jc w:val="center"/>
              <w:rPr>
                <w:rFonts w:ascii="Times New Roman" w:hAnsi="Times New Roman" w:cs="Times New Roman"/>
                <w:b/>
                <w:bCs/>
                <w:sz w:val="26"/>
                <w:szCs w:val="26"/>
              </w:rPr>
            </w:pPr>
          </w:p>
        </w:tc>
        <w:tc>
          <w:tcPr>
            <w:tcW w:w="3691" w:type="dxa"/>
            <w:gridSpan w:val="2"/>
            <w:vMerge/>
            <w:vAlign w:val="center"/>
          </w:tcPr>
          <w:p w:rsidR="00027751" w:rsidRPr="00503A09" w:rsidRDefault="00027751" w:rsidP="00933B9E">
            <w:pPr>
              <w:jc w:val="center"/>
              <w:rPr>
                <w:rFonts w:ascii="Times New Roman" w:hAnsi="Times New Roman" w:cs="Times New Roman"/>
                <w:b/>
                <w:bCs/>
                <w:sz w:val="26"/>
                <w:szCs w:val="26"/>
              </w:rPr>
            </w:pPr>
          </w:p>
        </w:tc>
        <w:tc>
          <w:tcPr>
            <w:tcW w:w="918"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c>
          <w:tcPr>
            <w:tcW w:w="979"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2376"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1015"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Kiểm</w:t>
            </w:r>
          </w:p>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tra</w:t>
            </w:r>
          </w:p>
        </w:tc>
      </w:tr>
      <w:tr w:rsidR="00027751" w:rsidRPr="00503A09">
        <w:trPr>
          <w:trHeight w:val="454"/>
        </w:trPr>
        <w:tc>
          <w:tcPr>
            <w:tcW w:w="621" w:type="dxa"/>
          </w:tcPr>
          <w:p w:rsidR="00027751" w:rsidRPr="00503A09" w:rsidRDefault="00027751" w:rsidP="00933B9E">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1</w:t>
            </w:r>
          </w:p>
        </w:tc>
        <w:tc>
          <w:tcPr>
            <w:tcW w:w="3691" w:type="dxa"/>
            <w:gridSpan w:val="2"/>
          </w:tcPr>
          <w:p w:rsidR="00027751" w:rsidRPr="00503A09" w:rsidRDefault="00027751">
            <w:pPr>
              <w:pStyle w:val="BodyText3"/>
              <w:spacing w:line="276" w:lineRule="auto"/>
              <w:ind w:left="144" w:right="144"/>
              <w:jc w:val="both"/>
              <w:rPr>
                <w:color w:val="000000"/>
                <w:sz w:val="26"/>
                <w:szCs w:val="26"/>
              </w:rPr>
            </w:pPr>
            <w:r w:rsidRPr="00503A09">
              <w:rPr>
                <w:color w:val="000000"/>
                <w:sz w:val="26"/>
                <w:szCs w:val="26"/>
              </w:rPr>
              <w:t>Chương 1. Một số vấn đề chung về hệ thống điều hòa không khí</w:t>
            </w:r>
          </w:p>
        </w:tc>
        <w:tc>
          <w:tcPr>
            <w:tcW w:w="918"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2376" w:type="dxa"/>
          </w:tcPr>
          <w:p w:rsidR="00027751" w:rsidRPr="00503A09" w:rsidRDefault="00027751" w:rsidP="00933B9E">
            <w:pPr>
              <w:spacing w:before="120"/>
              <w:rPr>
                <w:rFonts w:ascii="Times New Roman" w:hAnsi="Times New Roman" w:cs="Times New Roman"/>
                <w:sz w:val="26"/>
                <w:szCs w:val="26"/>
              </w:rPr>
            </w:pPr>
          </w:p>
        </w:tc>
        <w:tc>
          <w:tcPr>
            <w:tcW w:w="1015" w:type="dxa"/>
          </w:tcPr>
          <w:p w:rsidR="00027751" w:rsidRPr="00503A09" w:rsidRDefault="00027751" w:rsidP="00933B9E">
            <w:pPr>
              <w:spacing w:before="120"/>
              <w:jc w:val="center"/>
              <w:rPr>
                <w:rFonts w:ascii="Times New Roman" w:hAnsi="Times New Roman" w:cs="Times New Roman"/>
                <w:sz w:val="26"/>
                <w:szCs w:val="26"/>
              </w:rPr>
            </w:pPr>
          </w:p>
        </w:tc>
      </w:tr>
      <w:tr w:rsidR="00027751" w:rsidRPr="00503A09">
        <w:trPr>
          <w:trHeight w:val="454"/>
        </w:trPr>
        <w:tc>
          <w:tcPr>
            <w:tcW w:w="630" w:type="dxa"/>
            <w:gridSpan w:val="2"/>
          </w:tcPr>
          <w:p w:rsidR="00027751" w:rsidRPr="00503A09" w:rsidRDefault="00027751" w:rsidP="00933B9E">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2</w:t>
            </w:r>
          </w:p>
        </w:tc>
        <w:tc>
          <w:tcPr>
            <w:tcW w:w="3682" w:type="dxa"/>
          </w:tcPr>
          <w:p w:rsidR="00027751" w:rsidRPr="00503A09" w:rsidRDefault="00027751">
            <w:pPr>
              <w:pStyle w:val="BodyText3"/>
              <w:spacing w:line="276" w:lineRule="auto"/>
              <w:ind w:left="144" w:right="144"/>
              <w:jc w:val="both"/>
              <w:rPr>
                <w:color w:val="000000"/>
                <w:sz w:val="26"/>
                <w:szCs w:val="26"/>
              </w:rPr>
            </w:pPr>
            <w:r w:rsidRPr="00503A09">
              <w:rPr>
                <w:color w:val="000000"/>
                <w:sz w:val="26"/>
                <w:szCs w:val="26"/>
              </w:rPr>
              <w:t>Chương 2. Cân bằng nhiệt và cân bằng ẩm trong phòng</w:t>
            </w:r>
          </w:p>
        </w:tc>
        <w:tc>
          <w:tcPr>
            <w:tcW w:w="918"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9</w:t>
            </w:r>
          </w:p>
        </w:tc>
        <w:tc>
          <w:tcPr>
            <w:tcW w:w="979"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9</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tcPr>
          <w:p w:rsidR="00027751" w:rsidRPr="00503A09" w:rsidRDefault="00027751" w:rsidP="00933B9E">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3</w:t>
            </w:r>
          </w:p>
        </w:tc>
        <w:tc>
          <w:tcPr>
            <w:tcW w:w="3682" w:type="dxa"/>
            <w:vAlign w:val="center"/>
          </w:tcPr>
          <w:p w:rsidR="00027751" w:rsidRPr="00503A09" w:rsidRDefault="00027751">
            <w:pPr>
              <w:pStyle w:val="BodyText3"/>
              <w:spacing w:line="276" w:lineRule="auto"/>
              <w:ind w:left="144" w:right="144"/>
              <w:rPr>
                <w:color w:val="000000"/>
                <w:sz w:val="26"/>
                <w:szCs w:val="26"/>
              </w:rPr>
            </w:pPr>
            <w:r w:rsidRPr="00503A09">
              <w:rPr>
                <w:color w:val="000000"/>
                <w:sz w:val="26"/>
                <w:szCs w:val="26"/>
              </w:rPr>
              <w:t>Chương 3. Xử lý nhiệt ẩm không khí</w:t>
            </w:r>
          </w:p>
        </w:tc>
        <w:tc>
          <w:tcPr>
            <w:tcW w:w="918"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5</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630" w:type="dxa"/>
            <w:gridSpan w:val="2"/>
          </w:tcPr>
          <w:p w:rsidR="00027751" w:rsidRPr="00503A09" w:rsidRDefault="00027751" w:rsidP="00933B9E">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4</w:t>
            </w:r>
          </w:p>
        </w:tc>
        <w:tc>
          <w:tcPr>
            <w:tcW w:w="3682" w:type="dxa"/>
          </w:tcPr>
          <w:p w:rsidR="00027751" w:rsidRPr="00503A09" w:rsidRDefault="00027751">
            <w:pPr>
              <w:pStyle w:val="BodyText3"/>
              <w:spacing w:line="276" w:lineRule="auto"/>
              <w:ind w:left="144" w:right="144"/>
              <w:jc w:val="both"/>
              <w:rPr>
                <w:color w:val="000000"/>
                <w:sz w:val="26"/>
                <w:szCs w:val="26"/>
              </w:rPr>
            </w:pPr>
            <w:r w:rsidRPr="00503A09">
              <w:rPr>
                <w:color w:val="000000"/>
                <w:sz w:val="26"/>
                <w:szCs w:val="26"/>
              </w:rPr>
              <w:t>Chương 4. Thiết lập và tính toán sơ đồ điều hòa không khí</w:t>
            </w:r>
          </w:p>
        </w:tc>
        <w:tc>
          <w:tcPr>
            <w:tcW w:w="918" w:type="dxa"/>
          </w:tcPr>
          <w:p w:rsidR="00027751" w:rsidRPr="00503A09" w:rsidRDefault="00027751" w:rsidP="00494AB0">
            <w:pPr>
              <w:jc w:val="center"/>
              <w:rPr>
                <w:rFonts w:ascii="Times New Roman" w:hAnsi="Times New Roman" w:cs="Times New Roman"/>
                <w:sz w:val="26"/>
                <w:szCs w:val="26"/>
              </w:rPr>
            </w:pPr>
            <w:r w:rsidRPr="00503A09">
              <w:rPr>
                <w:rFonts w:ascii="Times New Roman" w:hAnsi="Times New Roman" w:cs="Times New Roman"/>
                <w:sz w:val="26"/>
                <w:szCs w:val="26"/>
              </w:rPr>
              <w:t>12</w:t>
            </w:r>
          </w:p>
        </w:tc>
        <w:tc>
          <w:tcPr>
            <w:tcW w:w="979"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12</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tcPr>
          <w:p w:rsidR="00027751" w:rsidRPr="00503A09" w:rsidRDefault="00027751" w:rsidP="00933B9E">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5</w:t>
            </w:r>
          </w:p>
        </w:tc>
        <w:tc>
          <w:tcPr>
            <w:tcW w:w="3682" w:type="dxa"/>
          </w:tcPr>
          <w:p w:rsidR="00027751" w:rsidRPr="00503A09" w:rsidRDefault="00027751">
            <w:pPr>
              <w:spacing w:line="276" w:lineRule="auto"/>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5. Hệ thống vận chuyển và phân phối không khí</w:t>
            </w:r>
          </w:p>
        </w:tc>
        <w:tc>
          <w:tcPr>
            <w:tcW w:w="918"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5</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630" w:type="dxa"/>
            <w:gridSpan w:val="2"/>
          </w:tcPr>
          <w:p w:rsidR="00027751" w:rsidRPr="00503A09" w:rsidRDefault="00027751" w:rsidP="00933B9E">
            <w:pPr>
              <w:tabs>
                <w:tab w:val="right" w:leader="dot" w:pos="3331"/>
              </w:tabs>
              <w:spacing w:before="120"/>
              <w:rPr>
                <w:rFonts w:ascii="Times New Roman" w:hAnsi="Times New Roman" w:cs="Times New Roman"/>
                <w:sz w:val="26"/>
                <w:szCs w:val="26"/>
              </w:rPr>
            </w:pPr>
          </w:p>
        </w:tc>
        <w:tc>
          <w:tcPr>
            <w:tcW w:w="3682" w:type="dxa"/>
          </w:tcPr>
          <w:p w:rsidR="00027751" w:rsidRPr="00503A09" w:rsidRDefault="00027751">
            <w:pPr>
              <w:spacing w:line="276" w:lineRule="auto"/>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6. Tính chọn đường ống trong kỹ thuật điều hòa không khí</w:t>
            </w:r>
          </w:p>
        </w:tc>
        <w:tc>
          <w:tcPr>
            <w:tcW w:w="918"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tcPr>
          <w:p w:rsidR="00027751" w:rsidRPr="00503A09" w:rsidRDefault="00027751" w:rsidP="00932994">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rsidP="00933B9E">
            <w:pPr>
              <w:jc w:val="center"/>
              <w:rPr>
                <w:rFonts w:ascii="Times New Roman" w:hAnsi="Times New Roman" w:cs="Times New Roman"/>
                <w:b/>
                <w:bCs/>
                <w:sz w:val="26"/>
                <w:szCs w:val="26"/>
              </w:rPr>
            </w:pPr>
          </w:p>
        </w:tc>
        <w:tc>
          <w:tcPr>
            <w:tcW w:w="3682"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45</w:t>
            </w:r>
          </w:p>
        </w:tc>
        <w:tc>
          <w:tcPr>
            <w:tcW w:w="979"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43</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59598D">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3E11B5">
      <w:pPr>
        <w:tabs>
          <w:tab w:val="left" w:pos="2201"/>
        </w:tabs>
        <w:spacing w:before="120"/>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Chương:1 MỘT SỐ VẤN ÐỀ CHUNG VỀ HT ÐHKK           </w:t>
      </w:r>
      <w:r w:rsidRPr="00503A09">
        <w:rPr>
          <w:rFonts w:ascii="Times New Roman" w:hAnsi="Times New Roman" w:cs="Times New Roman"/>
          <w:sz w:val="26"/>
          <w:szCs w:val="26"/>
          <w:lang w:val="sv-SE"/>
        </w:rPr>
        <w:t>T</w:t>
      </w:r>
      <w:r w:rsidRPr="00503A09">
        <w:rPr>
          <w:rFonts w:ascii="Times New Roman" w:hAnsi="Times New Roman" w:cs="Times New Roman"/>
          <w:sz w:val="26"/>
          <w:szCs w:val="26"/>
          <w:lang w:val="pt-BR"/>
        </w:rPr>
        <w:t>hời gian:.6giờ</w:t>
      </w:r>
    </w:p>
    <w:p w:rsidR="00027751" w:rsidRPr="00503A09" w:rsidRDefault="00027751" w:rsidP="0059598D">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59598D">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 Trình bày ðýợc các khái niệm về không khí ẩm.</w:t>
      </w:r>
    </w:p>
    <w:p w:rsidR="00027751" w:rsidRPr="00503A09" w:rsidRDefault="00027751" w:rsidP="003E11B5">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sự thay đổi trạng thái không khítrên cá đồ thị</w:t>
      </w:r>
    </w:p>
    <w:p w:rsidR="00027751" w:rsidRPr="00503A09" w:rsidRDefault="00027751" w:rsidP="003E11B5">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3E11B5">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 Không khí ẩm</w:t>
      </w:r>
    </w:p>
    <w:p w:rsidR="00027751" w:rsidRPr="00503A09" w:rsidRDefault="00027751" w:rsidP="003E11B5">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 Ðồ thị I-d, t-d và các quá trình thay ðổi trạng thái không khí</w:t>
      </w:r>
    </w:p>
    <w:p w:rsidR="00027751" w:rsidRPr="00503A09" w:rsidRDefault="00027751" w:rsidP="003E11B5">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1.3 Ảnh hýởng của môi trýờng không khí ðối với con ngýời và sản xuất</w:t>
      </w:r>
    </w:p>
    <w:p w:rsidR="00027751" w:rsidRPr="00503A09" w:rsidRDefault="00027751" w:rsidP="003E11B5">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1.4 Khái niệm và phân loại hệ thống ðiều hòa không khí</w:t>
      </w:r>
    </w:p>
    <w:p w:rsidR="00027751" w:rsidRPr="00503A09" w:rsidRDefault="00027751" w:rsidP="00494AB0">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2</w:t>
      </w:r>
    </w:p>
    <w:p w:rsidR="00027751" w:rsidRPr="00503A09" w:rsidRDefault="00027751" w:rsidP="00494AB0">
      <w:pPr>
        <w:spacing w:before="120"/>
        <w:ind w:firstLine="284"/>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CÂN BẰNG NHIỆT VÀ CÂN BẰNG ẨM TRONG PHÒNG </w:t>
      </w:r>
    </w:p>
    <w:p w:rsidR="00027751" w:rsidRPr="00503A09" w:rsidRDefault="00027751" w:rsidP="00494AB0">
      <w:pPr>
        <w:spacing w:before="120"/>
        <w:ind w:left="6480" w:firstLine="720"/>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 </w:t>
      </w:r>
      <w:r w:rsidRPr="00503A09">
        <w:rPr>
          <w:rFonts w:ascii="Times New Roman" w:hAnsi="Times New Roman" w:cs="Times New Roman"/>
          <w:sz w:val="26"/>
          <w:szCs w:val="26"/>
          <w:lang w:val="sv-SE"/>
        </w:rPr>
        <w:t>T</w:t>
      </w:r>
      <w:r w:rsidRPr="00503A09">
        <w:rPr>
          <w:rFonts w:ascii="Times New Roman" w:hAnsi="Times New Roman" w:cs="Times New Roman"/>
          <w:sz w:val="26"/>
          <w:szCs w:val="26"/>
          <w:lang w:val="pt-BR"/>
        </w:rPr>
        <w:t>hời gian:.9giờ</w:t>
      </w:r>
    </w:p>
    <w:p w:rsidR="00027751" w:rsidRPr="00503A09" w:rsidRDefault="00027751" w:rsidP="00494AB0">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59598D">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phýõng trình cân bằng nhiệt và cân bằng ẩm</w:t>
      </w:r>
    </w:p>
    <w:p w:rsidR="00027751" w:rsidRPr="00503A09" w:rsidRDefault="00027751" w:rsidP="0059598D">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phương pháp tính toán .</w:t>
      </w:r>
    </w:p>
    <w:p w:rsidR="00027751" w:rsidRPr="00503A09" w:rsidRDefault="00027751" w:rsidP="00494AB0">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63643E">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Phýõng trình cân bằng nhiệt và cân bằng ẩm.</w:t>
      </w:r>
    </w:p>
    <w:p w:rsidR="00027751" w:rsidRPr="00503A09" w:rsidRDefault="00027751" w:rsidP="0063643E">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2.2 Tính toán nhiệt thừa </w:t>
      </w:r>
    </w:p>
    <w:p w:rsidR="00027751" w:rsidRPr="00503A09" w:rsidRDefault="00027751" w:rsidP="0063643E">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2.3 Tính toán ẩm thừa.</w:t>
      </w:r>
      <w:r w:rsidRPr="00503A09">
        <w:rPr>
          <w:rFonts w:ascii="Times New Roman" w:hAnsi="Times New Roman" w:cs="Times New Roman"/>
          <w:b/>
          <w:bCs/>
          <w:sz w:val="26"/>
          <w:szCs w:val="26"/>
          <w:lang w:val="sv-SE"/>
        </w:rPr>
        <w:t xml:space="preserve"> </w:t>
      </w:r>
    </w:p>
    <w:p w:rsidR="00027751" w:rsidRPr="00503A09" w:rsidRDefault="00027751" w:rsidP="0063643E">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Chương: 3</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gian:.6..giờ</w:t>
      </w:r>
      <w:r w:rsidRPr="00503A09">
        <w:rPr>
          <w:rFonts w:ascii="Times New Roman" w:hAnsi="Times New Roman" w:cs="Times New Roman"/>
          <w:b/>
          <w:bCs/>
          <w:sz w:val="26"/>
          <w:szCs w:val="26"/>
          <w:lang w:val="sv-SE"/>
        </w:rPr>
        <w:tab/>
      </w:r>
    </w:p>
    <w:p w:rsidR="00027751" w:rsidRPr="00503A09" w:rsidRDefault="00027751" w:rsidP="0059598D">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XỬ LÝ NHIỆT ẨM KHÔNG KHÍ </w:t>
      </w:r>
    </w:p>
    <w:p w:rsidR="00027751" w:rsidRPr="00503A09" w:rsidRDefault="00027751" w:rsidP="0059598D">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1.Mục tiêu:</w:t>
      </w:r>
    </w:p>
    <w:p w:rsidR="00027751" w:rsidRPr="00503A09" w:rsidRDefault="00027751" w:rsidP="0059598D">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quá trình xử lý nhiệt trong không khí.</w:t>
      </w:r>
    </w:p>
    <w:p w:rsidR="00027751" w:rsidRPr="00503A09" w:rsidRDefault="00027751" w:rsidP="00494AB0">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63643E">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3.1 Các quá trình xử lý nhiệt ẩm không khí</w:t>
      </w:r>
    </w:p>
    <w:p w:rsidR="00027751" w:rsidRPr="00503A09" w:rsidRDefault="00027751" w:rsidP="0063643E">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3.2 Các phýõng pháp và thiết bị xử lý nhiệt ẩm không khí</w:t>
      </w:r>
      <w:r w:rsidRPr="00503A09">
        <w:rPr>
          <w:rFonts w:ascii="Times New Roman" w:hAnsi="Times New Roman" w:cs="Times New Roman"/>
          <w:b/>
          <w:bCs/>
          <w:sz w:val="26"/>
          <w:szCs w:val="26"/>
          <w:lang w:val="sv-SE"/>
        </w:rPr>
        <w:t xml:space="preserve"> </w:t>
      </w:r>
    </w:p>
    <w:p w:rsidR="00027751" w:rsidRPr="00503A09" w:rsidRDefault="00027751" w:rsidP="0063643E">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Chương: 4</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12 giờ</w:t>
      </w:r>
      <w:r w:rsidRPr="00503A09">
        <w:rPr>
          <w:rFonts w:ascii="Times New Roman" w:hAnsi="Times New Roman" w:cs="Times New Roman"/>
          <w:sz w:val="26"/>
          <w:szCs w:val="26"/>
          <w:lang w:val="sv-SE"/>
        </w:rPr>
        <w:tab/>
      </w:r>
    </w:p>
    <w:p w:rsidR="00027751" w:rsidRPr="00503A09" w:rsidRDefault="00027751" w:rsidP="0059598D">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THIẾT LẬP VÀ TÍNH TOÁN CÁC SÕ ÐỒ ÐHKK</w:t>
      </w:r>
    </w:p>
    <w:p w:rsidR="00027751" w:rsidRPr="00503A09" w:rsidRDefault="00027751" w:rsidP="00494AB0">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Thành lập các sơ đồ ðiều hòa không khí </w:t>
      </w:r>
    </w:p>
    <w:p w:rsidR="00027751" w:rsidRPr="00503A09" w:rsidRDefault="00027751" w:rsidP="00494AB0">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63643E">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4.1 Cõ sở thiết lập sõ ðồ ðiều hòa không khí</w:t>
      </w:r>
    </w:p>
    <w:p w:rsidR="00027751" w:rsidRPr="00503A09" w:rsidRDefault="00027751" w:rsidP="0063643E">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 Tính toán các sõ ðồ ðiều hòa không khí theo ðồ thị i-d</w:t>
      </w:r>
    </w:p>
    <w:p w:rsidR="00027751" w:rsidRPr="00503A09" w:rsidRDefault="00027751" w:rsidP="0063643E">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4.3 Tính toán các sõ ðồ ðiều hòa không khí theo ðồ thị t-d</w:t>
      </w:r>
    </w:p>
    <w:p w:rsidR="00027751" w:rsidRPr="00503A09" w:rsidRDefault="00027751" w:rsidP="0063643E">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 Chýõng: 5</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gian:.6giờ</w:t>
      </w:r>
      <w:r w:rsidRPr="00503A09">
        <w:rPr>
          <w:rFonts w:ascii="Times New Roman" w:hAnsi="Times New Roman" w:cs="Times New Roman"/>
          <w:sz w:val="26"/>
          <w:szCs w:val="26"/>
          <w:lang w:val="sv-SE"/>
        </w:rPr>
        <w:tab/>
      </w:r>
    </w:p>
    <w:p w:rsidR="00027751" w:rsidRPr="00503A09" w:rsidRDefault="00027751" w:rsidP="0059598D">
      <w:pPr>
        <w:spacing w:before="120"/>
        <w:ind w:firstLine="36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HỆ THỐNG VẬN CHUYỂN VÀ PHÂN PHỐI KHÔNG KHÍ </w:t>
      </w:r>
    </w:p>
    <w:p w:rsidR="00027751" w:rsidRPr="00503A09" w:rsidRDefault="00027751" w:rsidP="0059598D">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63643E">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qúa trình tuần hoàn không khí trong phòng.</w:t>
      </w:r>
    </w:p>
    <w:p w:rsidR="00027751" w:rsidRPr="00503A09" w:rsidRDefault="00027751" w:rsidP="0063643E">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63643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5.1 Tuần hoàn không khí trong phòng</w:t>
      </w:r>
    </w:p>
    <w:p w:rsidR="00027751" w:rsidRPr="00503A09" w:rsidRDefault="00027751" w:rsidP="0063643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5.2 Hệ thống ðýờng ống gió</w:t>
      </w:r>
    </w:p>
    <w:p w:rsidR="00027751" w:rsidRPr="00503A09" w:rsidRDefault="00027751" w:rsidP="0063643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5.3 Các thiết bị phụ ðýờng ống gió</w:t>
      </w:r>
    </w:p>
    <w:p w:rsidR="00027751" w:rsidRPr="00503A09" w:rsidRDefault="00027751" w:rsidP="0063643E">
      <w:pPr>
        <w:spacing w:before="12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5.4 Tính chọn quạt gió</w:t>
      </w:r>
      <w:r w:rsidRPr="00503A09">
        <w:rPr>
          <w:rFonts w:ascii="Times New Roman" w:hAnsi="Times New Roman" w:cs="Times New Roman"/>
          <w:b/>
          <w:bCs/>
          <w:sz w:val="26"/>
          <w:szCs w:val="26"/>
          <w:lang w:val="sv-SE"/>
        </w:rPr>
        <w:t xml:space="preserve"> </w:t>
      </w:r>
    </w:p>
    <w:p w:rsidR="00027751" w:rsidRPr="00503A09" w:rsidRDefault="00027751" w:rsidP="0063643E">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6</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6giờ</w:t>
      </w:r>
      <w:r w:rsidRPr="00503A09">
        <w:rPr>
          <w:rFonts w:ascii="Times New Roman" w:hAnsi="Times New Roman" w:cs="Times New Roman"/>
          <w:sz w:val="26"/>
          <w:szCs w:val="26"/>
          <w:lang w:val="sv-SE"/>
        </w:rPr>
        <w:tab/>
      </w:r>
    </w:p>
    <w:p w:rsidR="00027751" w:rsidRPr="00503A09" w:rsidRDefault="00027751" w:rsidP="0063643E">
      <w:pPr>
        <w:spacing w:before="120"/>
        <w:ind w:firstLine="36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HỆ THỐNG ÐÝỜNG ỐNG TRONG KỸ THUẬT ÐHKK</w:t>
      </w:r>
    </w:p>
    <w:p w:rsidR="00027751" w:rsidRPr="00503A09" w:rsidRDefault="00027751" w:rsidP="0063643E">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63643E">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Sõ ðồ cấp nýớc và phương pháp tính chọn.</w:t>
      </w:r>
    </w:p>
    <w:p w:rsidR="00027751" w:rsidRPr="00503A09" w:rsidRDefault="00027751" w:rsidP="0063643E">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63643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6.1 Hệ thống ðýờng ống dẫn nýớc</w:t>
      </w:r>
    </w:p>
    <w:p w:rsidR="00027751" w:rsidRPr="00503A09" w:rsidRDefault="00027751" w:rsidP="0063643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6.2 Sõ ðồ cấp nýớc cho các thiết bị</w:t>
      </w:r>
    </w:p>
    <w:p w:rsidR="00027751" w:rsidRPr="00503A09" w:rsidRDefault="00027751" w:rsidP="0063643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6.3 Tính toán ðýờng ống dẫn nýớc và chọn bõm</w:t>
      </w:r>
    </w:p>
    <w:p w:rsidR="00027751" w:rsidRPr="00503A09" w:rsidRDefault="00027751" w:rsidP="0063643E">
      <w:pPr>
        <w:spacing w:before="12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6.4 Tháp giải nhiệt và bình giãn nở</w:t>
      </w:r>
    </w:p>
    <w:p w:rsidR="00027751" w:rsidRPr="00503A09" w:rsidRDefault="00027751" w:rsidP="0063643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  Dùng cho một lớp lý thuyết.</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Trang thiết bị, máy móc:  máy chiếu. </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 Dụng cụ, học liệu, </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Các sõ ðồ hệ thống lạnh</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Giáo trình </w:t>
      </w:r>
    </w:p>
    <w:p w:rsidR="00027751" w:rsidRPr="00503A09" w:rsidRDefault="00027751" w:rsidP="0059598D">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59598D">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59598D">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p>
    <w:p w:rsidR="00027751" w:rsidRPr="00503A09" w:rsidRDefault="00027751" w:rsidP="002B1B3A">
      <w:pPr>
        <w:pStyle w:val="ListParagraph"/>
        <w:numPr>
          <w:ilvl w:val="0"/>
          <w:numId w:val="65"/>
        </w:num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Những kiến thức cõ bản về các hệ thống ðiều hòa không khí.</w:t>
      </w:r>
    </w:p>
    <w:p w:rsidR="00027751" w:rsidRPr="00503A09" w:rsidRDefault="00027751" w:rsidP="002B1B3A">
      <w:pPr>
        <w:pStyle w:val="ListParagraph"/>
        <w:numPr>
          <w:ilvl w:val="0"/>
          <w:numId w:val="65"/>
        </w:num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Tính toán phụ tải nhiệt.</w:t>
      </w:r>
    </w:p>
    <w:p w:rsidR="00027751" w:rsidRPr="00503A09" w:rsidRDefault="00027751" w:rsidP="0059598D">
      <w:pPr>
        <w:spacing w:before="120"/>
        <w:ind w:firstLine="624"/>
        <w:jc w:val="both"/>
        <w:rPr>
          <w:sz w:val="26"/>
          <w:szCs w:val="26"/>
        </w:rPr>
      </w:pPr>
      <w:r w:rsidRPr="00503A09">
        <w:rPr>
          <w:rFonts w:ascii="Times New Roman" w:hAnsi="Times New Roman" w:cs="Times New Roman"/>
          <w:sz w:val="26"/>
          <w:szCs w:val="26"/>
          <w:lang w:val="sv-SE"/>
        </w:rPr>
        <w:t>- Kỹ năng:</w:t>
      </w:r>
      <w:r w:rsidRPr="00503A09">
        <w:rPr>
          <w:sz w:val="26"/>
          <w:szCs w:val="26"/>
        </w:rPr>
        <w:t xml:space="preserve"> </w:t>
      </w:r>
    </w:p>
    <w:p w:rsidR="00027751" w:rsidRPr="00503A09" w:rsidRDefault="00027751" w:rsidP="00822A5B">
      <w:pPr>
        <w:spacing w:before="120"/>
        <w:ind w:left="360"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Lập sơ đồ điều hòa thành thạo. </w:t>
      </w:r>
    </w:p>
    <w:p w:rsidR="00027751" w:rsidRPr="00503A09" w:rsidRDefault="00027751" w:rsidP="00822A5B">
      <w:pPr>
        <w:spacing w:before="120"/>
        <w:ind w:left="360"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tính toán, chọn máy và hệ thống phân phối khí phù hợp với một hệ thống ðiều hòa không khí theo yêu cầu ðã ðặt ra.</w:t>
      </w:r>
    </w:p>
    <w:p w:rsidR="00027751" w:rsidRPr="00503A09" w:rsidRDefault="00027751" w:rsidP="0059598D">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w:t>
      </w:r>
    </w:p>
    <w:p w:rsidR="00027751" w:rsidRPr="00503A09" w:rsidRDefault="00027751" w:rsidP="0059598D">
      <w:pPr>
        <w:spacing w:before="120"/>
        <w:ind w:firstLine="624"/>
        <w:jc w:val="both"/>
        <w:rPr>
          <w:rFonts w:ascii="Times New Roman" w:hAnsi="Times New Roman" w:cs="Times New Roman"/>
          <w:sz w:val="26"/>
          <w:szCs w:val="26"/>
          <w:lang w:val="sv-SE"/>
        </w:rPr>
      </w:pPr>
      <w:r w:rsidRPr="00503A09">
        <w:rPr>
          <w:sz w:val="26"/>
          <w:szCs w:val="26"/>
        </w:rPr>
        <w:t xml:space="preserve"> </w:t>
      </w: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w:t>
      </w:r>
    </w:p>
    <w:p w:rsidR="00027751" w:rsidRPr="00503A09" w:rsidRDefault="00027751" w:rsidP="0059598D">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59598D">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59598D">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59598D">
      <w:pPr>
        <w:spacing w:before="120"/>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giáo viên, giảng viên: sử dụng các tư liệu hình ảnh, các video  , thông qua máy chiếu để bài giảng sinh động co tính thực tế cao.</w:t>
      </w:r>
    </w:p>
    <w:p w:rsidR="00027751" w:rsidRPr="00503A09" w:rsidRDefault="00027751" w:rsidP="0059598D">
      <w:pPr>
        <w:tabs>
          <w:tab w:val="left" w:pos="3143"/>
        </w:tabs>
        <w:spacing w:before="120"/>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t>thực hiện tốt các bài tập, cách nhận thức bài học, trao đổi với giảng iên để tiếp thu kiến thúc.</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59598D">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EF18F5">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Hà Ðãng Trung, Nguyễn Quân – CÕ SỞ KỸ THUẬT ÐIỀU HÒA KHÔNG KHÍ, NXBKH&amp;KT 2005</w:t>
      </w:r>
    </w:p>
    <w:p w:rsidR="00027751" w:rsidRPr="00503A09" w:rsidRDefault="00027751" w:rsidP="00EF18F5">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Võ Chí Chính – GIÁO TRÌNH ÐIỀU HÒA KHÔNG KHÍ, NXBKH&amp;KT 2005</w:t>
      </w:r>
    </w:p>
    <w:p w:rsidR="00027751" w:rsidRPr="00503A09" w:rsidRDefault="00027751" w:rsidP="00EF18F5">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Lê Chí Hiệp - KỸ THUẬT ÐIỀU HÒA KHÔNG KHÍ, NXBKH&amp;KT 2001</w:t>
      </w:r>
    </w:p>
    <w:p w:rsidR="00027751" w:rsidRPr="00503A09" w:rsidRDefault="00027751" w:rsidP="00EF18F5">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Trần Ngọc Chấn - ÐIỀU HÒA KHÔNG KHÍ, NXBXD 2002</w:t>
      </w:r>
    </w:p>
    <w:p w:rsidR="00027751" w:rsidRPr="00503A09" w:rsidRDefault="00027751" w:rsidP="00EF18F5">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 Bùi Hải - TÍNH TOÁN THIẾT KẾ HỆ THỐNG ÐIỀU HÒA KHÔNG KHÍ THEO PHÝÕNG PHÁP MỚI, NXBKH&amp;KT 2005 </w:t>
      </w:r>
    </w:p>
    <w:p w:rsidR="00027751" w:rsidRPr="00503A09" w:rsidRDefault="00027751" w:rsidP="00EF18F5">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[6]. Bùi Hải – TỰ ÐỘNG ÐIỀU KHIỂN HỆ THỐNG ÐIỀU HÒA KHÔNG KHÍ, NXBKH&amp;KT 2004 </w:t>
      </w:r>
    </w:p>
    <w:p w:rsidR="00027751" w:rsidRPr="00503A09" w:rsidRDefault="00027751" w:rsidP="00EF18F5">
      <w:pPr>
        <w:spacing w:line="312" w:lineRule="auto"/>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[7]. Nguyễn Duy Ðộng - THÔNG GIÓ VÀ KỸ THUẬT XỬ LÝ KHÍ THẢI, NXBGD 2000</w:t>
      </w: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845AFC">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845AFC">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845AFC">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845AFC">
      <w:pPr>
        <w:jc w:val="center"/>
        <w:rPr>
          <w:rFonts w:ascii="Times New Roman" w:hAnsi="Times New Roman" w:cs="Times New Roman"/>
          <w:i/>
          <w:iCs/>
          <w:sz w:val="26"/>
          <w:szCs w:val="26"/>
          <w:lang w:val="pt-BR"/>
        </w:rPr>
      </w:pPr>
    </w:p>
    <w:p w:rsidR="00027751" w:rsidRPr="00503A09" w:rsidRDefault="00027751" w:rsidP="00845AFC">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rPr>
        <w:t>KỸ THUẬT LẠNH</w:t>
      </w:r>
    </w:p>
    <w:p w:rsidR="00027751" w:rsidRPr="00503A09" w:rsidRDefault="00027751" w:rsidP="00845AFC">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18</w:t>
      </w:r>
    </w:p>
    <w:p w:rsidR="00027751" w:rsidRPr="00503A09" w:rsidRDefault="00027751" w:rsidP="00845AFC">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45</w:t>
      </w:r>
      <w:r w:rsidRPr="00503A09">
        <w:rPr>
          <w:rFonts w:ascii="Times New Roman" w:hAnsi="Times New Roman" w:cs="Times New Roman"/>
          <w:sz w:val="26"/>
          <w:szCs w:val="26"/>
          <w:lang w:val="pt-BR"/>
        </w:rPr>
        <w:t xml:space="preserve"> giờ; (Lý thuyết: 43 giờ; Kiểm tra: 2 giờ)</w:t>
      </w:r>
    </w:p>
    <w:p w:rsidR="00027751" w:rsidRPr="00503A09" w:rsidRDefault="00027751" w:rsidP="00503A09">
      <w:pPr>
        <w:pStyle w:val="ListParagraph"/>
        <w:numPr>
          <w:ilvl w:val="0"/>
          <w:numId w:val="66"/>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845AFC">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w:t>
      </w:r>
      <w:r w:rsidRPr="00503A09">
        <w:rPr>
          <w:sz w:val="26"/>
          <w:szCs w:val="26"/>
        </w:rPr>
        <w:t xml:space="preserve"> </w:t>
      </w:r>
      <w:r w:rsidRPr="00503A09">
        <w:rPr>
          <w:rFonts w:ascii="Times New Roman" w:hAnsi="Times New Roman" w:cs="Times New Roman"/>
          <w:sz w:val="26"/>
          <w:szCs w:val="26"/>
          <w:lang w:val="pt-BR"/>
        </w:rPr>
        <w:t>Môn học ðýợc bố trí sau khi học xong Kỹ thuật ðiện.</w:t>
      </w:r>
    </w:p>
    <w:p w:rsidR="00027751" w:rsidRPr="00503A09" w:rsidRDefault="00027751" w:rsidP="00845AFC">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Là mô ðun kỹ thuật chuyên môn ðào tạo nghề bắt buộc.</w:t>
      </w:r>
    </w:p>
    <w:p w:rsidR="00027751" w:rsidRPr="00503A09" w:rsidRDefault="00027751" w:rsidP="00503A09">
      <w:pPr>
        <w:pStyle w:val="ListParagraph"/>
        <w:numPr>
          <w:ilvl w:val="0"/>
          <w:numId w:val="66"/>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9B50AF">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r w:rsidRPr="00503A09">
        <w:rPr>
          <w:rFonts w:ascii="Times New Roman" w:hAnsi="Times New Roman" w:cs="Times New Roman"/>
          <w:color w:val="000000"/>
          <w:sz w:val="26"/>
          <w:szCs w:val="26"/>
          <w:lang w:val="pt-BR"/>
        </w:rPr>
        <w:t xml:space="preserve">Trình bày ðýợc các khái niệm cõ bản về nguyên lyì laÌm viêòc, sõ ðồ của hệ thống lạnh.        </w:t>
      </w:r>
    </w:p>
    <w:p w:rsidR="00027751" w:rsidRPr="00503A09" w:rsidRDefault="00027751" w:rsidP="009B50AF">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sz w:val="26"/>
          <w:szCs w:val="26"/>
          <w:lang w:val="pt-BR"/>
        </w:rPr>
        <w:t xml:space="preserve">Kỹ năng:   tính toán và thiết kế các thiết bị lạnh cho phù hợp với yêu cầu thực tế. </w:t>
      </w:r>
    </w:p>
    <w:p w:rsidR="00027751" w:rsidRPr="00503A09" w:rsidRDefault="00027751" w:rsidP="009B50AF">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 Rèn luyện tính cẩn thận, chính xác trong quá trình làm việc.</w:t>
      </w:r>
    </w:p>
    <w:p w:rsidR="00027751" w:rsidRPr="00503A09" w:rsidRDefault="00027751" w:rsidP="00503A09">
      <w:pPr>
        <w:pStyle w:val="ListParagraph"/>
        <w:numPr>
          <w:ilvl w:val="0"/>
          <w:numId w:val="66"/>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845AFC">
      <w:pPr>
        <w:pStyle w:val="ListParagraph"/>
        <w:tabs>
          <w:tab w:val="left" w:pos="709"/>
        </w:tabs>
        <w:spacing w:before="120"/>
        <w:ind w:left="0" w:firstLine="42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9"/>
        <w:gridCol w:w="3682"/>
        <w:gridCol w:w="918"/>
        <w:gridCol w:w="979"/>
        <w:gridCol w:w="2376"/>
        <w:gridCol w:w="1015"/>
      </w:tblGrid>
      <w:tr w:rsidR="00027751" w:rsidRPr="00503A09">
        <w:trPr>
          <w:trHeight w:val="454"/>
          <w:tblHeader/>
        </w:trPr>
        <w:tc>
          <w:tcPr>
            <w:tcW w:w="621" w:type="dxa"/>
            <w:vMerge w:val="restart"/>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691" w:type="dxa"/>
            <w:gridSpan w:val="2"/>
            <w:vMerge w:val="restart"/>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5288" w:type="dxa"/>
            <w:gridSpan w:val="4"/>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trHeight w:val="1030"/>
          <w:tblHeader/>
        </w:trPr>
        <w:tc>
          <w:tcPr>
            <w:tcW w:w="621" w:type="dxa"/>
            <w:vMerge/>
            <w:vAlign w:val="center"/>
          </w:tcPr>
          <w:p w:rsidR="00027751" w:rsidRPr="00503A09" w:rsidRDefault="00027751" w:rsidP="00933B9E">
            <w:pPr>
              <w:jc w:val="center"/>
              <w:rPr>
                <w:rFonts w:ascii="Times New Roman" w:hAnsi="Times New Roman" w:cs="Times New Roman"/>
                <w:b/>
                <w:bCs/>
                <w:sz w:val="26"/>
                <w:szCs w:val="26"/>
              </w:rPr>
            </w:pPr>
          </w:p>
        </w:tc>
        <w:tc>
          <w:tcPr>
            <w:tcW w:w="3691" w:type="dxa"/>
            <w:gridSpan w:val="2"/>
            <w:vMerge/>
            <w:vAlign w:val="center"/>
          </w:tcPr>
          <w:p w:rsidR="00027751" w:rsidRPr="00503A09" w:rsidRDefault="00027751" w:rsidP="00933B9E">
            <w:pPr>
              <w:jc w:val="center"/>
              <w:rPr>
                <w:rFonts w:ascii="Times New Roman" w:hAnsi="Times New Roman" w:cs="Times New Roman"/>
                <w:b/>
                <w:bCs/>
                <w:sz w:val="26"/>
                <w:szCs w:val="26"/>
              </w:rPr>
            </w:pPr>
          </w:p>
        </w:tc>
        <w:tc>
          <w:tcPr>
            <w:tcW w:w="918"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c>
          <w:tcPr>
            <w:tcW w:w="979"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2376"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1015"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Kiểm</w:t>
            </w:r>
          </w:p>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tra</w:t>
            </w:r>
          </w:p>
        </w:tc>
      </w:tr>
      <w:tr w:rsidR="00027751" w:rsidRPr="00503A09">
        <w:trPr>
          <w:trHeight w:val="454"/>
        </w:trPr>
        <w:tc>
          <w:tcPr>
            <w:tcW w:w="621" w:type="dxa"/>
            <w:vAlign w:val="center"/>
          </w:tcPr>
          <w:p w:rsidR="00027751" w:rsidRPr="00503A09" w:rsidRDefault="00027751">
            <w:pPr>
              <w:tabs>
                <w:tab w:val="left" w:pos="1080"/>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1</w:t>
            </w:r>
          </w:p>
        </w:tc>
        <w:tc>
          <w:tcPr>
            <w:tcW w:w="3691" w:type="dxa"/>
            <w:gridSpan w:val="2"/>
            <w:vAlign w:val="center"/>
          </w:tcPr>
          <w:p w:rsidR="00027751" w:rsidRPr="00503A09" w:rsidRDefault="00027751">
            <w:pPr>
              <w:tabs>
                <w:tab w:val="left" w:pos="1080"/>
              </w:tabs>
              <w:spacing w:line="276" w:lineRule="auto"/>
              <w:ind w:left="57" w:right="57"/>
              <w:jc w:val="both"/>
              <w:rPr>
                <w:rFonts w:ascii="Times New Roman" w:hAnsi="Times New Roman" w:cs="Times New Roman"/>
                <w:sz w:val="26"/>
                <w:szCs w:val="26"/>
              </w:rPr>
            </w:pPr>
            <w:r w:rsidRPr="00503A09">
              <w:rPr>
                <w:rFonts w:ascii="Times New Roman" w:hAnsi="Times New Roman" w:cs="Times New Roman"/>
                <w:sz w:val="26"/>
                <w:szCs w:val="26"/>
              </w:rPr>
              <w:t>Chương 1. Cơ sở nhiệt động của hệ thống lạnh</w:t>
            </w:r>
          </w:p>
        </w:tc>
        <w:tc>
          <w:tcPr>
            <w:tcW w:w="918" w:type="dxa"/>
            <w:vAlign w:val="center"/>
          </w:tcPr>
          <w:p w:rsidR="00027751" w:rsidRPr="00503A09" w:rsidRDefault="00027751" w:rsidP="00933B9E">
            <w:pPr>
              <w:tabs>
                <w:tab w:val="left" w:pos="1080"/>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979" w:type="dxa"/>
            <w:vAlign w:val="center"/>
          </w:tcPr>
          <w:p w:rsidR="00027751" w:rsidRPr="00503A09" w:rsidRDefault="00027751" w:rsidP="00933B9E">
            <w:pPr>
              <w:tabs>
                <w:tab w:val="left" w:pos="1080"/>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2376" w:type="dxa"/>
          </w:tcPr>
          <w:p w:rsidR="00027751" w:rsidRPr="00503A09" w:rsidRDefault="00027751" w:rsidP="00933B9E">
            <w:pPr>
              <w:spacing w:before="120"/>
              <w:rPr>
                <w:rFonts w:ascii="Times New Roman" w:hAnsi="Times New Roman" w:cs="Times New Roman"/>
                <w:sz w:val="26"/>
                <w:szCs w:val="26"/>
              </w:rPr>
            </w:pPr>
          </w:p>
        </w:tc>
        <w:tc>
          <w:tcPr>
            <w:tcW w:w="1015" w:type="dxa"/>
          </w:tcPr>
          <w:p w:rsidR="00027751" w:rsidRPr="00503A09" w:rsidRDefault="00027751" w:rsidP="00933B9E">
            <w:pPr>
              <w:spacing w:before="120"/>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pPr>
              <w:tabs>
                <w:tab w:val="left" w:pos="1080"/>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3682" w:type="dxa"/>
            <w:vAlign w:val="center"/>
          </w:tcPr>
          <w:p w:rsidR="00027751" w:rsidRPr="00503A09" w:rsidRDefault="00027751">
            <w:pPr>
              <w:tabs>
                <w:tab w:val="left" w:pos="1080"/>
              </w:tabs>
              <w:spacing w:line="276" w:lineRule="auto"/>
              <w:ind w:left="57" w:right="57"/>
              <w:rPr>
                <w:rFonts w:ascii="Times New Roman" w:hAnsi="Times New Roman" w:cs="Times New Roman"/>
                <w:sz w:val="26"/>
                <w:szCs w:val="26"/>
              </w:rPr>
            </w:pPr>
            <w:r w:rsidRPr="00503A09">
              <w:rPr>
                <w:rFonts w:ascii="Times New Roman" w:hAnsi="Times New Roman" w:cs="Times New Roman"/>
                <w:sz w:val="26"/>
                <w:szCs w:val="26"/>
              </w:rPr>
              <w:t>Chương 2. Chu trình lạnh một cấp nén</w:t>
            </w:r>
          </w:p>
        </w:tc>
        <w:tc>
          <w:tcPr>
            <w:tcW w:w="918" w:type="dxa"/>
            <w:vAlign w:val="center"/>
          </w:tcPr>
          <w:p w:rsidR="00027751" w:rsidRPr="00503A09" w:rsidRDefault="00027751" w:rsidP="00933B9E">
            <w:pPr>
              <w:tabs>
                <w:tab w:val="left" w:pos="1080"/>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9</w:t>
            </w:r>
          </w:p>
        </w:tc>
        <w:tc>
          <w:tcPr>
            <w:tcW w:w="979" w:type="dxa"/>
            <w:vAlign w:val="center"/>
          </w:tcPr>
          <w:p w:rsidR="00027751" w:rsidRPr="00503A09" w:rsidRDefault="00027751" w:rsidP="00933B9E">
            <w:pPr>
              <w:tabs>
                <w:tab w:val="left" w:pos="1080"/>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9</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pPr>
              <w:pStyle w:val="Heading2"/>
              <w:spacing w:line="276" w:lineRule="auto"/>
              <w:jc w:val="center"/>
              <w:rPr>
                <w:b w:val="0"/>
                <w:bCs w:val="0"/>
                <w:sz w:val="26"/>
                <w:szCs w:val="26"/>
              </w:rPr>
            </w:pPr>
            <w:r w:rsidRPr="00503A09">
              <w:rPr>
                <w:b w:val="0"/>
                <w:bCs w:val="0"/>
                <w:sz w:val="26"/>
                <w:szCs w:val="26"/>
              </w:rPr>
              <w:t>3</w:t>
            </w:r>
          </w:p>
        </w:tc>
        <w:tc>
          <w:tcPr>
            <w:tcW w:w="3682" w:type="dxa"/>
            <w:vAlign w:val="center"/>
          </w:tcPr>
          <w:p w:rsidR="00027751" w:rsidRPr="00503A09" w:rsidRDefault="00027751">
            <w:pPr>
              <w:pStyle w:val="Heading2"/>
              <w:spacing w:line="276" w:lineRule="auto"/>
              <w:ind w:left="57" w:right="57"/>
              <w:rPr>
                <w:b w:val="0"/>
                <w:bCs w:val="0"/>
                <w:sz w:val="26"/>
                <w:szCs w:val="26"/>
              </w:rPr>
            </w:pPr>
            <w:r w:rsidRPr="00503A09">
              <w:rPr>
                <w:b w:val="0"/>
                <w:bCs w:val="0"/>
                <w:sz w:val="26"/>
                <w:szCs w:val="26"/>
              </w:rPr>
              <w:t>Chương 3. Chu trình máy lạnh nhiều cấp</w:t>
            </w:r>
          </w:p>
        </w:tc>
        <w:tc>
          <w:tcPr>
            <w:tcW w:w="918" w:type="dxa"/>
            <w:vAlign w:val="center"/>
          </w:tcPr>
          <w:p w:rsidR="00027751" w:rsidRPr="00503A09" w:rsidRDefault="00027751" w:rsidP="00933B9E">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9</w:t>
            </w:r>
          </w:p>
        </w:tc>
        <w:tc>
          <w:tcPr>
            <w:tcW w:w="979" w:type="dxa"/>
            <w:vAlign w:val="center"/>
          </w:tcPr>
          <w:p w:rsidR="00027751" w:rsidRPr="00503A09" w:rsidRDefault="00027751" w:rsidP="00933B9E">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630" w:type="dxa"/>
            <w:gridSpan w:val="2"/>
            <w:vAlign w:val="center"/>
          </w:tcPr>
          <w:p w:rsidR="00027751" w:rsidRPr="00503A09" w:rsidRDefault="00027751">
            <w:pPr>
              <w:pStyle w:val="Heading2"/>
              <w:spacing w:line="276" w:lineRule="auto"/>
              <w:jc w:val="center"/>
              <w:rPr>
                <w:b w:val="0"/>
                <w:bCs w:val="0"/>
                <w:sz w:val="26"/>
                <w:szCs w:val="26"/>
              </w:rPr>
            </w:pPr>
            <w:r w:rsidRPr="00503A09">
              <w:rPr>
                <w:b w:val="0"/>
                <w:bCs w:val="0"/>
                <w:sz w:val="26"/>
                <w:szCs w:val="26"/>
              </w:rPr>
              <w:t>4</w:t>
            </w:r>
          </w:p>
        </w:tc>
        <w:tc>
          <w:tcPr>
            <w:tcW w:w="3682" w:type="dxa"/>
            <w:vAlign w:val="center"/>
          </w:tcPr>
          <w:p w:rsidR="00027751" w:rsidRPr="00503A09" w:rsidRDefault="00027751" w:rsidP="00227C12">
            <w:pPr>
              <w:pStyle w:val="Heading2"/>
              <w:spacing w:line="276" w:lineRule="auto"/>
              <w:ind w:left="57" w:right="57"/>
              <w:rPr>
                <w:b w:val="0"/>
                <w:bCs w:val="0"/>
                <w:sz w:val="26"/>
                <w:szCs w:val="26"/>
              </w:rPr>
            </w:pPr>
            <w:r w:rsidRPr="00503A09">
              <w:rPr>
                <w:b w:val="0"/>
                <w:bCs w:val="0"/>
                <w:sz w:val="26"/>
                <w:szCs w:val="26"/>
              </w:rPr>
              <w:t>Chương 4. Thiết bị ngưng tụ</w:t>
            </w:r>
          </w:p>
        </w:tc>
        <w:tc>
          <w:tcPr>
            <w:tcW w:w="918"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pPr>
              <w:tabs>
                <w:tab w:val="left" w:pos="3255"/>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5</w:t>
            </w:r>
          </w:p>
        </w:tc>
        <w:tc>
          <w:tcPr>
            <w:tcW w:w="3682" w:type="dxa"/>
            <w:vAlign w:val="center"/>
          </w:tcPr>
          <w:p w:rsidR="00027751" w:rsidRPr="00503A09" w:rsidRDefault="00027751" w:rsidP="00227C12">
            <w:pPr>
              <w:tabs>
                <w:tab w:val="left" w:pos="3255"/>
              </w:tabs>
              <w:spacing w:line="276" w:lineRule="auto"/>
              <w:ind w:left="57" w:right="57"/>
              <w:rPr>
                <w:rFonts w:ascii="Times New Roman" w:hAnsi="Times New Roman" w:cs="Times New Roman"/>
                <w:sz w:val="26"/>
                <w:szCs w:val="26"/>
              </w:rPr>
            </w:pPr>
            <w:r w:rsidRPr="00503A09">
              <w:rPr>
                <w:rFonts w:ascii="Times New Roman" w:hAnsi="Times New Roman" w:cs="Times New Roman"/>
                <w:sz w:val="26"/>
                <w:szCs w:val="26"/>
              </w:rPr>
              <w:t>Chương 5. Thiết bị bay hơi.</w:t>
            </w:r>
          </w:p>
        </w:tc>
        <w:tc>
          <w:tcPr>
            <w:tcW w:w="918"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pPr>
              <w:tabs>
                <w:tab w:val="left" w:pos="3255"/>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3682" w:type="dxa"/>
            <w:vAlign w:val="center"/>
          </w:tcPr>
          <w:p w:rsidR="00027751" w:rsidRPr="00503A09" w:rsidRDefault="00027751" w:rsidP="00227C12">
            <w:pPr>
              <w:tabs>
                <w:tab w:val="left" w:pos="3255"/>
              </w:tabs>
              <w:spacing w:line="276" w:lineRule="auto"/>
              <w:ind w:left="57" w:right="57"/>
              <w:rPr>
                <w:rFonts w:ascii="Times New Roman" w:hAnsi="Times New Roman" w:cs="Times New Roman"/>
                <w:sz w:val="26"/>
                <w:szCs w:val="26"/>
              </w:rPr>
            </w:pPr>
            <w:r w:rsidRPr="00503A09">
              <w:rPr>
                <w:rFonts w:ascii="Times New Roman" w:hAnsi="Times New Roman" w:cs="Times New Roman"/>
                <w:sz w:val="26"/>
                <w:szCs w:val="26"/>
              </w:rPr>
              <w:t>Chương 6. Thiết bị tiết lưu</w:t>
            </w:r>
          </w:p>
        </w:tc>
        <w:tc>
          <w:tcPr>
            <w:tcW w:w="918"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979"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pPr>
              <w:tabs>
                <w:tab w:val="left" w:pos="3255"/>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7</w:t>
            </w:r>
          </w:p>
        </w:tc>
        <w:tc>
          <w:tcPr>
            <w:tcW w:w="3682" w:type="dxa"/>
            <w:vAlign w:val="center"/>
          </w:tcPr>
          <w:p w:rsidR="00027751" w:rsidRPr="00503A09" w:rsidRDefault="00027751" w:rsidP="00227C12">
            <w:pPr>
              <w:tabs>
                <w:tab w:val="left" w:pos="3255"/>
              </w:tabs>
              <w:spacing w:line="276" w:lineRule="auto"/>
              <w:ind w:left="57" w:right="57"/>
              <w:rPr>
                <w:rFonts w:ascii="Times New Roman" w:hAnsi="Times New Roman" w:cs="Times New Roman"/>
                <w:sz w:val="26"/>
                <w:szCs w:val="26"/>
              </w:rPr>
            </w:pPr>
            <w:r w:rsidRPr="00503A09">
              <w:rPr>
                <w:rFonts w:ascii="Times New Roman" w:hAnsi="Times New Roman" w:cs="Times New Roman"/>
                <w:sz w:val="26"/>
                <w:szCs w:val="26"/>
              </w:rPr>
              <w:t>Chương 7. Các thiết bị phụ.</w:t>
            </w:r>
          </w:p>
        </w:tc>
        <w:tc>
          <w:tcPr>
            <w:tcW w:w="918"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979" w:type="dxa"/>
            <w:vAlign w:val="center"/>
          </w:tcPr>
          <w:p w:rsidR="00027751" w:rsidRPr="00503A09" w:rsidRDefault="00027751" w:rsidP="00025C19">
            <w:pPr>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pPr>
              <w:tabs>
                <w:tab w:val="left" w:pos="3255"/>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8</w:t>
            </w:r>
          </w:p>
        </w:tc>
        <w:tc>
          <w:tcPr>
            <w:tcW w:w="3682" w:type="dxa"/>
            <w:vAlign w:val="center"/>
          </w:tcPr>
          <w:p w:rsidR="00027751" w:rsidRPr="00503A09" w:rsidRDefault="00027751" w:rsidP="00227C12">
            <w:pPr>
              <w:tabs>
                <w:tab w:val="left" w:pos="3255"/>
              </w:tabs>
              <w:spacing w:line="276" w:lineRule="auto"/>
              <w:ind w:left="57" w:right="57"/>
              <w:rPr>
                <w:rFonts w:ascii="Times New Roman" w:hAnsi="Times New Roman" w:cs="Times New Roman"/>
                <w:sz w:val="26"/>
                <w:szCs w:val="26"/>
              </w:rPr>
            </w:pPr>
            <w:r w:rsidRPr="00503A09">
              <w:rPr>
                <w:rFonts w:ascii="Times New Roman" w:hAnsi="Times New Roman" w:cs="Times New Roman"/>
                <w:sz w:val="26"/>
                <w:szCs w:val="26"/>
              </w:rPr>
              <w:t>Chương 8. Sơ đồ hệ thống lạnh</w:t>
            </w:r>
          </w:p>
        </w:tc>
        <w:tc>
          <w:tcPr>
            <w:tcW w:w="918" w:type="dxa"/>
            <w:vAlign w:val="center"/>
          </w:tcPr>
          <w:p w:rsidR="00027751" w:rsidRPr="00503A09" w:rsidRDefault="00027751" w:rsidP="00025C19">
            <w:pPr>
              <w:tabs>
                <w:tab w:val="left" w:pos="3255"/>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vAlign w:val="center"/>
          </w:tcPr>
          <w:p w:rsidR="00027751" w:rsidRPr="00503A09" w:rsidRDefault="00027751" w:rsidP="00025C19">
            <w:pPr>
              <w:tabs>
                <w:tab w:val="left" w:pos="3255"/>
              </w:tabs>
              <w:spacing w:line="276" w:lineRule="auto"/>
              <w:jc w:val="center"/>
              <w:rPr>
                <w:rFonts w:ascii="Times New Roman" w:hAnsi="Times New Roman" w:cs="Times New Roman"/>
                <w:sz w:val="26"/>
                <w:szCs w:val="26"/>
              </w:rPr>
            </w:pPr>
            <w:r w:rsidRPr="00503A09">
              <w:rPr>
                <w:rFonts w:ascii="Times New Roman" w:hAnsi="Times New Roman" w:cs="Times New Roman"/>
                <w:sz w:val="26"/>
                <w:szCs w:val="26"/>
              </w:rPr>
              <w:t>5</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630" w:type="dxa"/>
            <w:gridSpan w:val="2"/>
            <w:vAlign w:val="center"/>
          </w:tcPr>
          <w:p w:rsidR="00027751" w:rsidRPr="00503A09" w:rsidRDefault="00027751" w:rsidP="00933B9E">
            <w:pPr>
              <w:jc w:val="center"/>
              <w:rPr>
                <w:rFonts w:ascii="Times New Roman" w:hAnsi="Times New Roman" w:cs="Times New Roman"/>
                <w:b/>
                <w:bCs/>
                <w:sz w:val="26"/>
                <w:szCs w:val="26"/>
              </w:rPr>
            </w:pPr>
          </w:p>
        </w:tc>
        <w:tc>
          <w:tcPr>
            <w:tcW w:w="3682"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45</w:t>
            </w:r>
          </w:p>
        </w:tc>
        <w:tc>
          <w:tcPr>
            <w:tcW w:w="979"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43</w:t>
            </w:r>
          </w:p>
        </w:tc>
        <w:tc>
          <w:tcPr>
            <w:tcW w:w="2376" w:type="dxa"/>
            <w:vAlign w:val="center"/>
          </w:tcPr>
          <w:p w:rsidR="00027751" w:rsidRPr="00503A09" w:rsidRDefault="00027751" w:rsidP="00933B9E">
            <w:pPr>
              <w:rPr>
                <w:rFonts w:ascii="Times New Roman" w:hAnsi="Times New Roman" w:cs="Times New Roman"/>
                <w:sz w:val="26"/>
                <w:szCs w:val="26"/>
              </w:rPr>
            </w:pPr>
          </w:p>
        </w:tc>
        <w:tc>
          <w:tcPr>
            <w:tcW w:w="1015" w:type="dxa"/>
            <w:vAlign w:val="center"/>
          </w:tcPr>
          <w:p w:rsidR="00027751" w:rsidRPr="00503A09" w:rsidRDefault="00027751" w:rsidP="00933B9E">
            <w:pPr>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845AFC">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933B9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Chýõng:1 CÕ  SÕÒ  NHIỆT ÐÔòNG CỦA MÁY LẠNH</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3giờ</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 Trình bày ðýợc các khái niệm về cơ sở nhiệt động.</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giản đồ.</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BD50CB">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 Khái niệm về nóng và lạnh</w:t>
      </w:r>
      <w:r w:rsidRPr="00503A09">
        <w:rPr>
          <w:rFonts w:ascii="Times New Roman" w:hAnsi="Times New Roman" w:cs="Times New Roman"/>
          <w:sz w:val="26"/>
          <w:szCs w:val="26"/>
          <w:lang w:val="sv-SE"/>
        </w:rPr>
        <w:tab/>
      </w:r>
    </w:p>
    <w:p w:rsidR="00027751" w:rsidRPr="00503A09" w:rsidRDefault="00027751" w:rsidP="00BD50CB">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 Phýõng pháp tạo ra nhiệt ðôò thấp</w:t>
      </w:r>
    </w:p>
    <w:p w:rsidR="00027751" w:rsidRPr="00503A09" w:rsidRDefault="00027751" w:rsidP="00BD50CB">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1.3 Các giản ðôÌ</w:t>
      </w:r>
      <w:r w:rsidRPr="00503A09">
        <w:rPr>
          <w:rFonts w:ascii="Times New Roman" w:hAnsi="Times New Roman" w:cs="Times New Roman"/>
          <w:sz w:val="26"/>
          <w:szCs w:val="26"/>
          <w:lang w:val="sv-SE"/>
        </w:rPr>
        <w:tab/>
      </w:r>
    </w:p>
    <w:p w:rsidR="00027751" w:rsidRPr="00503A09" w:rsidRDefault="00027751" w:rsidP="00BD50CB">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1.4 Quá trình nghịch khép kín </w:t>
      </w:r>
    </w:p>
    <w:p w:rsidR="00027751" w:rsidRPr="00503A09" w:rsidRDefault="00027751" w:rsidP="00BD50CB">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2</w:t>
      </w:r>
    </w:p>
    <w:p w:rsidR="00027751" w:rsidRPr="00503A09" w:rsidRDefault="00027751" w:rsidP="00933B9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CHU TRÌNH LẠNH MỘT CẤP NÉN</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 xml:space="preserve"> Thời gian:.9giờ</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chu trình hệ thống lạnh.</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Chu trình Carnot.</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Chu trình khô.</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Chu trình quá lạnh quá nhiệt.</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Chu trình hồi nhiệt.</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Tính toán chu trình một cấp.</w:t>
      </w:r>
    </w:p>
    <w:p w:rsidR="00027751" w:rsidRPr="00503A09" w:rsidRDefault="00027751" w:rsidP="00933B9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3</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9giờ</w:t>
      </w:r>
      <w:r w:rsidRPr="00503A09">
        <w:rPr>
          <w:rFonts w:ascii="Times New Roman" w:hAnsi="Times New Roman" w:cs="Times New Roman"/>
          <w:sz w:val="26"/>
          <w:szCs w:val="26"/>
          <w:lang w:val="sv-SE"/>
        </w:rPr>
        <w:tab/>
      </w:r>
    </w:p>
    <w:p w:rsidR="00027751" w:rsidRPr="00503A09" w:rsidRDefault="00027751" w:rsidP="00933B9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CHU TRÌNH LẠNH NHIỀU CẤP  </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1.Mục tiêu:</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chu trình 2 cấp hệ thống lạnh.</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3.1 Chu trình hai cấp, một tiết lýu, làm mát trung gian một phần.</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  Chu trình hai cấp, hai tiết lýu, làm mát trung gian một phần.</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3.3  Chu trình hai cấp, hai tiết lýu, làm mát trung gian tòan phần.</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3.4  Chu trình hai cấp bình trung gian có ống xoắn.</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3.5  Chu trình hồi nhiệt hai cấp nén.</w:t>
      </w:r>
    </w:p>
    <w:p w:rsidR="00027751" w:rsidRPr="00503A09" w:rsidRDefault="00027751" w:rsidP="00227C12">
      <w:pPr>
        <w:spacing w:before="12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3.6  Tính toán chu trình hai cấp.</w:t>
      </w:r>
      <w:r w:rsidRPr="00503A09">
        <w:rPr>
          <w:rFonts w:ascii="Times New Roman" w:hAnsi="Times New Roman" w:cs="Times New Roman"/>
          <w:b/>
          <w:bCs/>
          <w:sz w:val="26"/>
          <w:szCs w:val="26"/>
          <w:lang w:val="sv-SE"/>
        </w:rPr>
        <w:t xml:space="preserve"> </w:t>
      </w:r>
    </w:p>
    <w:p w:rsidR="00027751" w:rsidRPr="00503A09" w:rsidRDefault="00027751" w:rsidP="00227C12">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4</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6 giờ</w:t>
      </w:r>
      <w:r w:rsidRPr="00503A09">
        <w:rPr>
          <w:rFonts w:ascii="Times New Roman" w:hAnsi="Times New Roman" w:cs="Times New Roman"/>
          <w:sz w:val="26"/>
          <w:szCs w:val="26"/>
          <w:lang w:val="sv-SE"/>
        </w:rPr>
        <w:tab/>
      </w:r>
    </w:p>
    <w:p w:rsidR="00027751" w:rsidRPr="00503A09" w:rsidRDefault="00027751" w:rsidP="00933B9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THIẾT BỊ NGÝNG TỤ</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 - Trình bày ðýợc các thiết bị ngưng tụ trong hệ thống lạnh.</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4.1  Ðặc ðiểm của thiết bị trao ðổi nhiệt trong hệ thống lạnh.</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4.2  Khái niệm và phân loại thiết bị ngýng tụ. </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4.3  Thiết bị ngýng tụ làm mát bằng nýớc.</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4.4  Thiết bị ngýng tụ làm mát bằng không khí.</w:t>
      </w:r>
    </w:p>
    <w:p w:rsidR="00027751" w:rsidRPr="00503A09" w:rsidRDefault="00027751" w:rsidP="00227C12">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4.5  Thiết bị ngýng tụ làm mát bằng nýớc và không khí.</w:t>
      </w:r>
    </w:p>
    <w:p w:rsidR="00027751" w:rsidRPr="00503A09" w:rsidRDefault="00027751" w:rsidP="00227C12">
      <w:pPr>
        <w:spacing w:before="12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4.6  Tính chọn thiết bị ngýng tụ.</w:t>
      </w:r>
      <w:r w:rsidRPr="00503A09">
        <w:rPr>
          <w:rFonts w:ascii="Times New Roman" w:hAnsi="Times New Roman" w:cs="Times New Roman"/>
          <w:b/>
          <w:bCs/>
          <w:sz w:val="26"/>
          <w:szCs w:val="26"/>
          <w:lang w:val="sv-SE"/>
        </w:rPr>
        <w:t xml:space="preserve"> </w:t>
      </w:r>
    </w:p>
    <w:p w:rsidR="00027751" w:rsidRPr="00503A09" w:rsidRDefault="00027751" w:rsidP="00227C12">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5</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6giờ</w:t>
      </w:r>
      <w:r w:rsidRPr="00503A09">
        <w:rPr>
          <w:rFonts w:ascii="Times New Roman" w:hAnsi="Times New Roman" w:cs="Times New Roman"/>
          <w:sz w:val="26"/>
          <w:szCs w:val="26"/>
          <w:lang w:val="sv-SE"/>
        </w:rPr>
        <w:tab/>
      </w:r>
    </w:p>
    <w:p w:rsidR="00027751" w:rsidRPr="00503A09" w:rsidRDefault="00027751" w:rsidP="00933B9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THIẾT BỊ BAY HÕI</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thiết bị ngưng tụ bay hơi trong hệ thống lạnh.</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5.1  Khái niệm và phân loại thiết bị bay hõi. </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5.2  Thiết bị bay hõi làm lạnh chất lỏng.</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5.3  Thiết bị bay hõi làm lạnh không khí.</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5.4  Thiết bị bay hõi làm lạnh không khí bằng nýớc và nýớc muối.</w:t>
      </w:r>
    </w:p>
    <w:p w:rsidR="00027751" w:rsidRPr="00503A09" w:rsidRDefault="00027751" w:rsidP="00437F66">
      <w:pPr>
        <w:spacing w:before="12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5.5  Tính chọn thiết bị bay hõi.</w:t>
      </w:r>
      <w:r w:rsidRPr="00503A09">
        <w:rPr>
          <w:rFonts w:ascii="Times New Roman" w:hAnsi="Times New Roman" w:cs="Times New Roman"/>
          <w:b/>
          <w:bCs/>
          <w:sz w:val="26"/>
          <w:szCs w:val="26"/>
          <w:lang w:val="sv-SE"/>
        </w:rPr>
        <w:t xml:space="preserve"> </w:t>
      </w:r>
    </w:p>
    <w:p w:rsidR="00027751" w:rsidRPr="00503A09" w:rsidRDefault="00027751" w:rsidP="00437F66">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6</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3giờ</w:t>
      </w:r>
      <w:r w:rsidRPr="00503A09">
        <w:rPr>
          <w:rFonts w:ascii="Times New Roman" w:hAnsi="Times New Roman" w:cs="Times New Roman"/>
          <w:sz w:val="26"/>
          <w:szCs w:val="26"/>
          <w:lang w:val="sv-SE"/>
        </w:rPr>
        <w:tab/>
      </w:r>
    </w:p>
    <w:p w:rsidR="00027751" w:rsidRPr="00503A09" w:rsidRDefault="00027751" w:rsidP="00933B9E">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THIẾT BỊ TIẾT LÝU</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loại và công dụng của các van tiết lưu.</w:t>
      </w:r>
    </w:p>
    <w:p w:rsidR="00027751" w:rsidRPr="00503A09" w:rsidRDefault="00027751" w:rsidP="00933B9E">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6.1  Van tiết lýu tay.</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6.2  Van tiết lýu nhiệt.</w:t>
      </w:r>
    </w:p>
    <w:p w:rsidR="00027751" w:rsidRPr="00503A09" w:rsidRDefault="00027751" w:rsidP="00437F66">
      <w:pPr>
        <w:spacing w:before="12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6.3  Van tiết lýu ðiện tử.</w:t>
      </w:r>
      <w:r w:rsidRPr="00503A09">
        <w:rPr>
          <w:rFonts w:ascii="Times New Roman" w:hAnsi="Times New Roman" w:cs="Times New Roman"/>
          <w:b/>
          <w:bCs/>
          <w:sz w:val="26"/>
          <w:szCs w:val="26"/>
          <w:lang w:val="sv-SE"/>
        </w:rPr>
        <w:t xml:space="preserve"> </w:t>
      </w:r>
    </w:p>
    <w:p w:rsidR="00027751" w:rsidRPr="00503A09" w:rsidRDefault="00027751" w:rsidP="00437F66">
      <w:pPr>
        <w:spacing w:before="120"/>
        <w:jc w:val="both"/>
        <w:rPr>
          <w:rFonts w:ascii="Times New Roman" w:hAnsi="Times New Roman" w:cs="Times New Roman"/>
          <w:b/>
          <w:bCs/>
          <w:sz w:val="26"/>
          <w:szCs w:val="26"/>
          <w:lang w:val="sv-SE"/>
        </w:rPr>
      </w:pPr>
    </w:p>
    <w:p w:rsidR="00027751" w:rsidRPr="00503A09" w:rsidRDefault="00027751" w:rsidP="00437F66">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7</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3giờ</w:t>
      </w:r>
      <w:r w:rsidRPr="00503A09">
        <w:rPr>
          <w:rFonts w:ascii="Times New Roman" w:hAnsi="Times New Roman" w:cs="Times New Roman"/>
          <w:sz w:val="26"/>
          <w:szCs w:val="26"/>
          <w:lang w:val="sv-SE"/>
        </w:rPr>
        <w:tab/>
      </w:r>
    </w:p>
    <w:p w:rsidR="00027751" w:rsidRPr="00503A09" w:rsidRDefault="00027751" w:rsidP="00437F66">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CÁC THIẾT BỊ PHỤ</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thiết bị phụ.</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C60A3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7.1  Thiết bị tách lọc.</w:t>
      </w:r>
    </w:p>
    <w:p w:rsidR="00027751" w:rsidRPr="00503A09" w:rsidRDefault="00027751" w:rsidP="00C60A3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7.2  Thiết bị chứa ðựng.</w:t>
      </w:r>
    </w:p>
    <w:p w:rsidR="00027751" w:rsidRPr="00503A09" w:rsidRDefault="00027751" w:rsidP="00C60A3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7.3  Thiết bị ðýờng ống.</w:t>
      </w:r>
    </w:p>
    <w:p w:rsidR="00027751" w:rsidRPr="00503A09" w:rsidRDefault="00027751" w:rsidP="00C60A3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7.4  Các thiết bị phụ  khác.</w:t>
      </w:r>
    </w:p>
    <w:p w:rsidR="00027751" w:rsidRPr="00503A09" w:rsidRDefault="00027751" w:rsidP="00C60A36">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8</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6giờ</w:t>
      </w:r>
      <w:r w:rsidRPr="00503A09">
        <w:rPr>
          <w:rFonts w:ascii="Times New Roman" w:hAnsi="Times New Roman" w:cs="Times New Roman"/>
          <w:sz w:val="26"/>
          <w:szCs w:val="26"/>
          <w:lang w:val="sv-SE"/>
        </w:rPr>
        <w:tab/>
      </w:r>
    </w:p>
    <w:p w:rsidR="00027751" w:rsidRPr="00503A09" w:rsidRDefault="00027751" w:rsidP="00437F66">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SÕ ÐỒ HỆ THỐNG LẠNH</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Trình bày ðýợc các Sõ ðồ hệ thống lạnh </w:t>
      </w:r>
    </w:p>
    <w:p w:rsidR="00027751" w:rsidRPr="00503A09" w:rsidRDefault="00027751" w:rsidP="00437F6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Nội dung bài: </w:t>
      </w:r>
    </w:p>
    <w:p w:rsidR="00027751" w:rsidRPr="00503A09" w:rsidRDefault="00027751" w:rsidP="00C60A3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8.1  Khái niệm chung. </w:t>
      </w:r>
    </w:p>
    <w:p w:rsidR="00027751" w:rsidRPr="00503A09" w:rsidRDefault="00027751" w:rsidP="00C60A36">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8.2  Sõ ðồ hệ thống lạnh một cấp.</w:t>
      </w:r>
    </w:p>
    <w:p w:rsidR="00027751" w:rsidRPr="00503A09" w:rsidRDefault="00027751" w:rsidP="00C60A36">
      <w:pPr>
        <w:spacing w:before="12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8.3  Sõ ðồ hệ thống lạnh hai cấp.</w:t>
      </w:r>
    </w:p>
    <w:p w:rsidR="00027751" w:rsidRPr="00503A09" w:rsidRDefault="00027751" w:rsidP="00437F66">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  Dùng cho một lớp lý thuyết.</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Trang thiết bị, máy móc:  máy chiếu. </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 Dụng cụ, học liệu, </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Các sõ ðồ hệ thống lạnh</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Giáo trình </w:t>
      </w:r>
    </w:p>
    <w:p w:rsidR="00027751" w:rsidRPr="00503A09" w:rsidRDefault="00027751" w:rsidP="00845AFC">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845AFC">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845AFC">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p>
    <w:p w:rsidR="00027751" w:rsidRPr="00503A09" w:rsidRDefault="00027751" w:rsidP="00845AFC">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Những kiến thức cõ bản về sơ đồ nhiệt của hệ thống lạnh 1 và 2 cấp thýờng dùng trong ngành hệ thống lạnh,</w:t>
      </w:r>
    </w:p>
    <w:p w:rsidR="00027751" w:rsidRPr="00503A09" w:rsidRDefault="00027751" w:rsidP="00845AFC">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Những kiến thức cõ bản về nguyên lý làm việc và cấu tạo của thiết bị lạnh.</w:t>
      </w:r>
    </w:p>
    <w:p w:rsidR="00027751" w:rsidRPr="00503A09" w:rsidRDefault="00027751" w:rsidP="00845AFC">
      <w:pPr>
        <w:spacing w:before="120"/>
        <w:ind w:firstLine="624"/>
        <w:jc w:val="both"/>
        <w:rPr>
          <w:sz w:val="26"/>
          <w:szCs w:val="26"/>
        </w:rPr>
      </w:pPr>
      <w:r w:rsidRPr="00503A09">
        <w:rPr>
          <w:rFonts w:ascii="Times New Roman" w:hAnsi="Times New Roman" w:cs="Times New Roman"/>
          <w:sz w:val="26"/>
          <w:szCs w:val="26"/>
          <w:lang w:val="sv-SE"/>
        </w:rPr>
        <w:t>- Kỹ năng:</w:t>
      </w:r>
      <w:r w:rsidRPr="00503A09">
        <w:rPr>
          <w:sz w:val="26"/>
          <w:szCs w:val="26"/>
        </w:rPr>
        <w:t xml:space="preserve"> </w:t>
      </w:r>
    </w:p>
    <w:p w:rsidR="00027751" w:rsidRPr="00503A09" w:rsidRDefault="00027751" w:rsidP="00845AFC">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tính toán thiết kế, lãìp ðãòt, vận hành các hệ thống lạnh.</w:t>
      </w:r>
    </w:p>
    <w:p w:rsidR="00027751" w:rsidRPr="00503A09" w:rsidRDefault="00027751" w:rsidP="00845AFC">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Nhận định đúng các bước thực hiện sửa chữa, bảo trì 1 hệ thống lạnh.</w:t>
      </w:r>
    </w:p>
    <w:p w:rsidR="00027751" w:rsidRPr="00503A09" w:rsidRDefault="00027751" w:rsidP="00845AFC">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w:t>
      </w:r>
    </w:p>
    <w:p w:rsidR="00027751" w:rsidRPr="00503A09" w:rsidRDefault="00027751" w:rsidP="00845AFC">
      <w:pPr>
        <w:spacing w:before="120"/>
        <w:ind w:firstLine="624"/>
        <w:jc w:val="both"/>
        <w:rPr>
          <w:rFonts w:ascii="Times New Roman" w:hAnsi="Times New Roman" w:cs="Times New Roman"/>
          <w:sz w:val="26"/>
          <w:szCs w:val="26"/>
          <w:lang w:val="sv-SE"/>
        </w:rPr>
      </w:pPr>
      <w:r w:rsidRPr="00503A09">
        <w:rPr>
          <w:sz w:val="26"/>
          <w:szCs w:val="26"/>
        </w:rPr>
        <w:t xml:space="preserve"> </w:t>
      </w: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w:t>
      </w:r>
    </w:p>
    <w:p w:rsidR="00027751" w:rsidRPr="00503A09" w:rsidRDefault="00027751" w:rsidP="00845AFC">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845AFC">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845AFC">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845AFC">
      <w:pPr>
        <w:spacing w:before="120"/>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giáo viên, giảng viên: sử dụng các tư liệu hình ảnh, các video  , thông qua máy chiếu để bài giảng sinh động co tính thực tế cao.</w:t>
      </w:r>
    </w:p>
    <w:p w:rsidR="00027751" w:rsidRPr="00503A09" w:rsidRDefault="00027751" w:rsidP="00845AFC">
      <w:pPr>
        <w:tabs>
          <w:tab w:val="left" w:pos="3143"/>
        </w:tabs>
        <w:spacing w:before="120"/>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t>thực hiện tốt các bài tập, cách nhận thức bài học, trao đổi với giảng iên để tiếp thu kiến thúc.</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845AFC">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0011D0">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Nguyễn Ðức Lợi - Phạm Vãn Tuỳ, KỸ THUẬT LẠNH  CÕ SỞ.</w:t>
      </w:r>
    </w:p>
    <w:p w:rsidR="00027751" w:rsidRPr="00503A09" w:rsidRDefault="00027751" w:rsidP="000011D0">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Nguyễn Ðức Lợi - Phạm Vãn Tuỳ,  MÁY VÀ THIẾT BỊ LẠNH.</w:t>
      </w:r>
    </w:p>
    <w:p w:rsidR="00027751" w:rsidRPr="00503A09" w:rsidRDefault="00027751" w:rsidP="000011D0">
      <w:pPr>
        <w:spacing w:line="312" w:lineRule="auto"/>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ab/>
        <w:t>[3]. Nguyễn Ðức Lợi - Phạm vãn Tuỳ - Ðinh Vãn Thuận, KỸ THUẬT LẠNH - ỨNG DỤNG.</w:t>
      </w:r>
    </w:p>
    <w:p w:rsidR="00027751" w:rsidRPr="00503A09" w:rsidRDefault="00027751" w:rsidP="00A7352C">
      <w:pPr>
        <w:spacing w:line="312" w:lineRule="auto"/>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ab/>
        <w:t>[4].Nguyễn Ðức Lợi, BÀI TẬP KỸ THUẬT LẠNH.</w:t>
      </w: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rPr>
        <w:t>VẬN HÀNH VÀ BẢO TRÌ HỆ THỐNG LẠNH</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19</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sz w:val="26"/>
          <w:szCs w:val="26"/>
          <w:lang w:val="pt-BR"/>
        </w:rPr>
        <w:t>28 giờ; (Lý thuyết: 28 giờ; Kiểm tra: 2 giờ)</w:t>
      </w:r>
    </w:p>
    <w:p w:rsidR="00027751" w:rsidRPr="00503A09" w:rsidRDefault="00027751" w:rsidP="00503A09">
      <w:pPr>
        <w:pStyle w:val="ListParagraph"/>
        <w:numPr>
          <w:ilvl w:val="0"/>
          <w:numId w:val="67"/>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w:t>
      </w:r>
      <w:r w:rsidRPr="00503A09">
        <w:rPr>
          <w:sz w:val="26"/>
          <w:szCs w:val="26"/>
        </w:rPr>
        <w:t xml:space="preserve"> </w:t>
      </w:r>
      <w:r w:rsidRPr="00503A09">
        <w:rPr>
          <w:rFonts w:ascii="Times New Roman" w:hAnsi="Times New Roman" w:cs="Times New Roman"/>
          <w:sz w:val="26"/>
          <w:szCs w:val="26"/>
          <w:lang w:val="pt-BR"/>
        </w:rPr>
        <w:t>Môn học ðýợc bố trí sau khi học xong Kỹ thuật ðiện, Kỹ thuật lạnh.</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Là mô ðun kỹ thuật chuyên môn ðào tạo nghề bắt buộc.</w:t>
      </w:r>
    </w:p>
    <w:p w:rsidR="00027751" w:rsidRPr="00503A09" w:rsidRDefault="00027751" w:rsidP="00503A09">
      <w:pPr>
        <w:pStyle w:val="ListParagraph"/>
        <w:numPr>
          <w:ilvl w:val="0"/>
          <w:numId w:val="67"/>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tabs>
          <w:tab w:val="left" w:pos="709"/>
        </w:tabs>
        <w:spacing w:before="120"/>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r w:rsidRPr="00503A09">
        <w:rPr>
          <w:rFonts w:ascii="Times New Roman" w:hAnsi="Times New Roman" w:cs="Times New Roman"/>
          <w:color w:val="000000"/>
          <w:sz w:val="26"/>
          <w:szCs w:val="26"/>
          <w:lang w:val="pt-BR"/>
        </w:rPr>
        <w:t>Trình bày ðýợc các khái niệm cõ bản về công tác vận hành  và bảo trì các thiết bị của hệ thống lạnh;</w:t>
      </w:r>
    </w:p>
    <w:p w:rsidR="00027751" w:rsidRPr="00503A09" w:rsidRDefault="00027751" w:rsidP="00A467F4">
      <w:pPr>
        <w:pStyle w:val="ListParagraph"/>
        <w:numPr>
          <w:ilvl w:val="0"/>
          <w:numId w:val="2"/>
        </w:numPr>
        <w:tabs>
          <w:tab w:val="left" w:pos="709"/>
        </w:tabs>
        <w:spacing w:before="120"/>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Kỹ năng:  Sử dụng thành thạo các thiết bị ðo và  xây dưng đươc qui trình vận hành, bảo trì thiết bị của hệ thống lạnh ðảm bảo an toàn ngýời và thiết bị ;</w:t>
      </w:r>
    </w:p>
    <w:p w:rsidR="00027751" w:rsidRPr="00503A09" w:rsidRDefault="00027751" w:rsidP="00A467F4">
      <w:pPr>
        <w:pStyle w:val="ListParagraph"/>
        <w:numPr>
          <w:ilvl w:val="0"/>
          <w:numId w:val="2"/>
        </w:numPr>
        <w:tabs>
          <w:tab w:val="left" w:pos="709"/>
        </w:tabs>
        <w:spacing w:before="120"/>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 Rèn luyện tính cẩn thận, chính xác trong quá trình làm việc.</w:t>
      </w:r>
    </w:p>
    <w:p w:rsidR="00027751" w:rsidRPr="00503A09" w:rsidRDefault="00027751" w:rsidP="00503A09">
      <w:pPr>
        <w:pStyle w:val="ListParagraph"/>
        <w:numPr>
          <w:ilvl w:val="0"/>
          <w:numId w:val="67"/>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A467F4">
      <w:pPr>
        <w:pStyle w:val="ListParagraph"/>
        <w:tabs>
          <w:tab w:val="left" w:pos="709"/>
        </w:tabs>
        <w:spacing w:before="120"/>
        <w:ind w:left="0" w:firstLine="42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9"/>
        <w:gridCol w:w="3682"/>
        <w:gridCol w:w="918"/>
        <w:gridCol w:w="979"/>
        <w:gridCol w:w="2376"/>
        <w:gridCol w:w="1015"/>
      </w:tblGrid>
      <w:tr w:rsidR="00027751" w:rsidRPr="00503A09">
        <w:trPr>
          <w:trHeight w:val="454"/>
          <w:tblHeader/>
        </w:trPr>
        <w:tc>
          <w:tcPr>
            <w:tcW w:w="621"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691" w:type="dxa"/>
            <w:gridSpan w:val="2"/>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5288" w:type="dxa"/>
            <w:gridSpan w:val="4"/>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trHeight w:val="1030"/>
          <w:tblHeader/>
        </w:trPr>
        <w:tc>
          <w:tcPr>
            <w:tcW w:w="621" w:type="dxa"/>
            <w:vMerge/>
            <w:vAlign w:val="center"/>
          </w:tcPr>
          <w:p w:rsidR="00027751" w:rsidRPr="00503A09" w:rsidRDefault="00027751" w:rsidP="00A467F4">
            <w:pPr>
              <w:jc w:val="center"/>
              <w:rPr>
                <w:rFonts w:ascii="Times New Roman" w:hAnsi="Times New Roman" w:cs="Times New Roman"/>
                <w:b/>
                <w:bCs/>
                <w:sz w:val="26"/>
                <w:szCs w:val="26"/>
              </w:rPr>
            </w:pPr>
          </w:p>
        </w:tc>
        <w:tc>
          <w:tcPr>
            <w:tcW w:w="3691" w:type="dxa"/>
            <w:gridSpan w:val="2"/>
            <w:vMerge/>
            <w:vAlign w:val="center"/>
          </w:tcPr>
          <w:p w:rsidR="00027751" w:rsidRPr="00503A09" w:rsidRDefault="00027751" w:rsidP="00A467F4">
            <w:pPr>
              <w:jc w:val="center"/>
              <w:rPr>
                <w:rFonts w:ascii="Times New Roman" w:hAnsi="Times New Roman" w:cs="Times New Roman"/>
                <w:b/>
                <w:bCs/>
                <w:sz w:val="26"/>
                <w:szCs w:val="26"/>
              </w:rPr>
            </w:pPr>
          </w:p>
        </w:tc>
        <w:tc>
          <w:tcPr>
            <w:tcW w:w="918"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c>
          <w:tcPr>
            <w:tcW w:w="979"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2376"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1015"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Kiểm</w:t>
            </w:r>
          </w:p>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tra</w:t>
            </w:r>
          </w:p>
        </w:tc>
      </w:tr>
      <w:tr w:rsidR="00027751" w:rsidRPr="00503A09">
        <w:trPr>
          <w:trHeight w:val="454"/>
        </w:trPr>
        <w:tc>
          <w:tcPr>
            <w:tcW w:w="621" w:type="dxa"/>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1</w:t>
            </w:r>
          </w:p>
        </w:tc>
        <w:tc>
          <w:tcPr>
            <w:tcW w:w="3691" w:type="dxa"/>
            <w:gridSpan w:val="2"/>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Chýõng 1. Sõ ðồ nguyên lý các hệ thống lạnh.</w:t>
            </w:r>
          </w:p>
        </w:tc>
        <w:tc>
          <w:tcPr>
            <w:tcW w:w="918"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979"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2376" w:type="dxa"/>
          </w:tcPr>
          <w:p w:rsidR="00027751" w:rsidRPr="00503A09" w:rsidRDefault="00027751" w:rsidP="00A467F4">
            <w:pPr>
              <w:spacing w:before="120"/>
              <w:rPr>
                <w:rFonts w:ascii="Times New Roman" w:hAnsi="Times New Roman" w:cs="Times New Roman"/>
                <w:sz w:val="26"/>
                <w:szCs w:val="26"/>
              </w:rPr>
            </w:pPr>
          </w:p>
        </w:tc>
        <w:tc>
          <w:tcPr>
            <w:tcW w:w="1015" w:type="dxa"/>
          </w:tcPr>
          <w:p w:rsidR="00027751" w:rsidRPr="00503A09" w:rsidRDefault="00027751" w:rsidP="00A467F4">
            <w:pPr>
              <w:spacing w:before="120"/>
              <w:jc w:val="center"/>
              <w:rPr>
                <w:rFonts w:ascii="Times New Roman" w:hAnsi="Times New Roman" w:cs="Times New Roman"/>
                <w:sz w:val="26"/>
                <w:szCs w:val="26"/>
              </w:rPr>
            </w:pPr>
          </w:p>
        </w:tc>
      </w:tr>
      <w:tr w:rsidR="00027751" w:rsidRPr="00503A09">
        <w:trPr>
          <w:trHeight w:val="454"/>
        </w:trPr>
        <w:tc>
          <w:tcPr>
            <w:tcW w:w="630" w:type="dxa"/>
            <w:gridSpan w:val="2"/>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2</w:t>
            </w:r>
          </w:p>
        </w:tc>
        <w:tc>
          <w:tcPr>
            <w:tcW w:w="3682" w:type="dxa"/>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Chýõng 2. Quy trình vận hành hệ thống lạnh.</w:t>
            </w:r>
          </w:p>
        </w:tc>
        <w:tc>
          <w:tcPr>
            <w:tcW w:w="918"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979"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5</w:t>
            </w:r>
          </w:p>
        </w:tc>
        <w:tc>
          <w:tcPr>
            <w:tcW w:w="2376" w:type="dxa"/>
            <w:vAlign w:val="center"/>
          </w:tcPr>
          <w:p w:rsidR="00027751" w:rsidRPr="00503A09" w:rsidRDefault="00027751" w:rsidP="00A467F4">
            <w:pPr>
              <w:rPr>
                <w:rFonts w:ascii="Times New Roman" w:hAnsi="Times New Roman" w:cs="Times New Roman"/>
                <w:sz w:val="26"/>
                <w:szCs w:val="26"/>
              </w:rPr>
            </w:pPr>
          </w:p>
        </w:tc>
        <w:tc>
          <w:tcPr>
            <w:tcW w:w="1015" w:type="dxa"/>
            <w:vAlign w:val="center"/>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630" w:type="dxa"/>
            <w:gridSpan w:val="2"/>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3</w:t>
            </w:r>
          </w:p>
        </w:tc>
        <w:tc>
          <w:tcPr>
            <w:tcW w:w="3682" w:type="dxa"/>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Chýõng 3. Các dạng sửa chữa hệ thống lạnh.</w:t>
            </w:r>
          </w:p>
        </w:tc>
        <w:tc>
          <w:tcPr>
            <w:tcW w:w="918"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979"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2376" w:type="dxa"/>
            <w:vAlign w:val="center"/>
          </w:tcPr>
          <w:p w:rsidR="00027751" w:rsidRPr="00503A09" w:rsidRDefault="00027751" w:rsidP="00A467F4">
            <w:pPr>
              <w:rPr>
                <w:rFonts w:ascii="Times New Roman" w:hAnsi="Times New Roman" w:cs="Times New Roman"/>
                <w:sz w:val="26"/>
                <w:szCs w:val="26"/>
              </w:rPr>
            </w:pPr>
          </w:p>
        </w:tc>
        <w:tc>
          <w:tcPr>
            <w:tcW w:w="1015" w:type="dxa"/>
            <w:vAlign w:val="center"/>
          </w:tcPr>
          <w:p w:rsidR="00027751" w:rsidRPr="00503A09" w:rsidRDefault="00027751" w:rsidP="00A467F4">
            <w:pPr>
              <w:jc w:val="center"/>
              <w:rPr>
                <w:rFonts w:ascii="Times New Roman" w:hAnsi="Times New Roman" w:cs="Times New Roman"/>
                <w:sz w:val="26"/>
                <w:szCs w:val="26"/>
              </w:rPr>
            </w:pPr>
          </w:p>
        </w:tc>
      </w:tr>
      <w:tr w:rsidR="00027751" w:rsidRPr="00503A09">
        <w:trPr>
          <w:trHeight w:val="454"/>
        </w:trPr>
        <w:tc>
          <w:tcPr>
            <w:tcW w:w="630" w:type="dxa"/>
            <w:gridSpan w:val="2"/>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4</w:t>
            </w:r>
          </w:p>
        </w:tc>
        <w:tc>
          <w:tcPr>
            <w:tcW w:w="3682" w:type="dxa"/>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Chýõng 4. Các dạng sự cố thýờng xảy ra trong hệ thống lạnh.</w:t>
            </w:r>
          </w:p>
        </w:tc>
        <w:tc>
          <w:tcPr>
            <w:tcW w:w="918"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979"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5</w:t>
            </w:r>
          </w:p>
        </w:tc>
        <w:tc>
          <w:tcPr>
            <w:tcW w:w="2376" w:type="dxa"/>
            <w:vAlign w:val="center"/>
          </w:tcPr>
          <w:p w:rsidR="00027751" w:rsidRPr="00503A09" w:rsidRDefault="00027751" w:rsidP="00A467F4">
            <w:pPr>
              <w:rPr>
                <w:rFonts w:ascii="Times New Roman" w:hAnsi="Times New Roman" w:cs="Times New Roman"/>
                <w:sz w:val="26"/>
                <w:szCs w:val="26"/>
              </w:rPr>
            </w:pPr>
          </w:p>
        </w:tc>
        <w:tc>
          <w:tcPr>
            <w:tcW w:w="1015" w:type="dxa"/>
            <w:vAlign w:val="center"/>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630" w:type="dxa"/>
            <w:gridSpan w:val="2"/>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5</w:t>
            </w:r>
          </w:p>
        </w:tc>
        <w:tc>
          <w:tcPr>
            <w:tcW w:w="3682" w:type="dxa"/>
          </w:tcPr>
          <w:p w:rsidR="00027751" w:rsidRPr="00503A09" w:rsidRDefault="00027751" w:rsidP="00A467F4">
            <w:pPr>
              <w:tabs>
                <w:tab w:val="right" w:leader="dot" w:pos="3331"/>
              </w:tabs>
              <w:spacing w:before="120"/>
              <w:rPr>
                <w:rFonts w:ascii="Times New Roman" w:hAnsi="Times New Roman" w:cs="Times New Roman"/>
                <w:sz w:val="26"/>
                <w:szCs w:val="26"/>
              </w:rPr>
            </w:pPr>
            <w:r w:rsidRPr="00503A09">
              <w:rPr>
                <w:rFonts w:ascii="Times New Roman" w:hAnsi="Times New Roman" w:cs="Times New Roman"/>
                <w:sz w:val="26"/>
                <w:szCs w:val="26"/>
              </w:rPr>
              <w:t>Chýõng 5. Tháo lắp máy nén.</w:t>
            </w:r>
          </w:p>
        </w:tc>
        <w:tc>
          <w:tcPr>
            <w:tcW w:w="918"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979" w:type="dxa"/>
            <w:vAlign w:val="center"/>
          </w:tcPr>
          <w:p w:rsidR="00027751" w:rsidRPr="000B47C1" w:rsidRDefault="00027751" w:rsidP="00A467F4">
            <w:pPr>
              <w:jc w:val="center"/>
              <w:rPr>
                <w:rFonts w:ascii="Times New Roman" w:hAnsi="Times New Roman" w:cs="Times New Roman"/>
                <w:sz w:val="26"/>
                <w:szCs w:val="26"/>
              </w:rPr>
            </w:pPr>
            <w:r w:rsidRPr="000B47C1">
              <w:rPr>
                <w:rFonts w:ascii="Times New Roman" w:hAnsi="Times New Roman" w:cs="Times New Roman"/>
                <w:sz w:val="26"/>
                <w:szCs w:val="26"/>
              </w:rPr>
              <w:t>6</w:t>
            </w:r>
          </w:p>
        </w:tc>
        <w:tc>
          <w:tcPr>
            <w:tcW w:w="2376" w:type="dxa"/>
            <w:vAlign w:val="center"/>
          </w:tcPr>
          <w:p w:rsidR="00027751" w:rsidRPr="00503A09" w:rsidRDefault="00027751" w:rsidP="00A467F4">
            <w:pPr>
              <w:rPr>
                <w:rFonts w:ascii="Times New Roman" w:hAnsi="Times New Roman" w:cs="Times New Roman"/>
                <w:sz w:val="26"/>
                <w:szCs w:val="26"/>
              </w:rPr>
            </w:pPr>
          </w:p>
        </w:tc>
        <w:tc>
          <w:tcPr>
            <w:tcW w:w="1015" w:type="dxa"/>
            <w:vAlign w:val="center"/>
          </w:tcPr>
          <w:p w:rsidR="00027751" w:rsidRPr="00503A09" w:rsidRDefault="00027751" w:rsidP="00A467F4">
            <w:pPr>
              <w:jc w:val="center"/>
              <w:rPr>
                <w:rFonts w:ascii="Times New Roman" w:hAnsi="Times New Roman" w:cs="Times New Roman"/>
                <w:sz w:val="26"/>
                <w:szCs w:val="26"/>
              </w:rPr>
            </w:pPr>
          </w:p>
        </w:tc>
      </w:tr>
      <w:tr w:rsidR="00027751" w:rsidRPr="00503A09">
        <w:trPr>
          <w:trHeight w:val="454"/>
        </w:trPr>
        <w:tc>
          <w:tcPr>
            <w:tcW w:w="630" w:type="dxa"/>
            <w:gridSpan w:val="2"/>
            <w:vAlign w:val="center"/>
          </w:tcPr>
          <w:p w:rsidR="00027751" w:rsidRPr="00503A09" w:rsidRDefault="00027751" w:rsidP="00A467F4">
            <w:pPr>
              <w:jc w:val="center"/>
              <w:rPr>
                <w:rFonts w:ascii="Times New Roman" w:hAnsi="Times New Roman" w:cs="Times New Roman"/>
                <w:b/>
                <w:bCs/>
                <w:sz w:val="26"/>
                <w:szCs w:val="26"/>
              </w:rPr>
            </w:pPr>
          </w:p>
        </w:tc>
        <w:tc>
          <w:tcPr>
            <w:tcW w:w="3682"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30</w:t>
            </w:r>
          </w:p>
        </w:tc>
        <w:tc>
          <w:tcPr>
            <w:tcW w:w="979"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28</w:t>
            </w:r>
          </w:p>
        </w:tc>
        <w:tc>
          <w:tcPr>
            <w:tcW w:w="2376" w:type="dxa"/>
            <w:vAlign w:val="center"/>
          </w:tcPr>
          <w:p w:rsidR="00027751" w:rsidRPr="00503A09" w:rsidRDefault="00027751" w:rsidP="00A467F4">
            <w:pPr>
              <w:rPr>
                <w:rFonts w:ascii="Times New Roman" w:hAnsi="Times New Roman" w:cs="Times New Roman"/>
                <w:sz w:val="26"/>
                <w:szCs w:val="26"/>
              </w:rPr>
            </w:pPr>
          </w:p>
        </w:tc>
        <w:tc>
          <w:tcPr>
            <w:tcW w:w="1015"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A467F4">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9258D7">
      <w:pPr>
        <w:tabs>
          <w:tab w:val="left" w:pos="2201"/>
        </w:tabs>
        <w:spacing w:before="120"/>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Chương:  1   SÕ ÐỒ NGUYÊN LÝ CÁC HỆ THỐNG LẠNH</w:t>
      </w:r>
    </w:p>
    <w:p w:rsidR="00027751" w:rsidRPr="00503A09" w:rsidRDefault="00027751" w:rsidP="009258D7">
      <w:pPr>
        <w:tabs>
          <w:tab w:val="left" w:pos="2201"/>
        </w:tabs>
        <w:spacing w:before="120"/>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gian:.6giờ</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 Trình bày ðýợc các sơ đồ nguyên lý của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hoạt động của chu trình lạnh.</w:t>
      </w:r>
    </w:p>
    <w:p w:rsidR="00027751" w:rsidRPr="00503A09" w:rsidRDefault="00027751" w:rsidP="009258D7">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chương:</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Sõ ðồ hệ thống lạnh một cấp.</w:t>
      </w:r>
    </w:p>
    <w:p w:rsidR="00027751" w:rsidRPr="00503A09" w:rsidRDefault="00027751" w:rsidP="00A467F4">
      <w:pPr>
        <w:spacing w:before="120"/>
        <w:ind w:left="45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2.1.1.Sõ ðồ hệ thống máy ðá.</w:t>
      </w:r>
    </w:p>
    <w:p w:rsidR="00027751" w:rsidRPr="00503A09" w:rsidRDefault="00027751" w:rsidP="00A467F4">
      <w:pPr>
        <w:spacing w:before="120"/>
        <w:ind w:left="45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2.1.2.Sõ ðồ hệ thống kho lạnh.</w:t>
      </w:r>
    </w:p>
    <w:p w:rsidR="00027751" w:rsidRPr="00503A09" w:rsidRDefault="00027751" w:rsidP="00A467F4">
      <w:pPr>
        <w:spacing w:before="120"/>
        <w:ind w:left="45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2.1.3.Sõ ðồ hệ thống ðiều hòa không khí.</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 Sõ ðồ hệ thống lạnh hai cấp.</w:t>
      </w:r>
    </w:p>
    <w:p w:rsidR="00027751" w:rsidRPr="00503A09" w:rsidRDefault="00027751" w:rsidP="00A467F4">
      <w:pPr>
        <w:spacing w:before="120"/>
        <w:ind w:left="45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2.2.1.Sõ ðồ hệ thống cấp ðông tiếp xúc.</w:t>
      </w:r>
    </w:p>
    <w:p w:rsidR="00027751" w:rsidRPr="00503A09" w:rsidRDefault="00027751" w:rsidP="00A467F4">
      <w:pPr>
        <w:spacing w:before="120"/>
        <w:ind w:left="45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2.2.2.Sõ ðồ hệ thống cấp ðông gió.</w:t>
      </w:r>
    </w:p>
    <w:p w:rsidR="00027751" w:rsidRPr="00503A09" w:rsidRDefault="00027751" w:rsidP="00A467F4">
      <w:pPr>
        <w:spacing w:before="120"/>
        <w:ind w:left="45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2.2.3.Sõ ðồ hệ thống cấp ðông IQF.</w:t>
      </w:r>
    </w:p>
    <w:p w:rsidR="00027751" w:rsidRPr="00503A09" w:rsidRDefault="00027751" w:rsidP="00A467F4">
      <w:pPr>
        <w:spacing w:before="120"/>
        <w:ind w:firstLine="284"/>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Chương: 2</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gian:6.giờ</w:t>
      </w:r>
    </w:p>
    <w:p w:rsidR="00027751" w:rsidRPr="00503A09" w:rsidRDefault="00027751" w:rsidP="00A467F4">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QUY TRÌNH VẬN HÀNH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quy trình vận hành của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phương pháp bảo dưỡng.</w:t>
      </w:r>
    </w:p>
    <w:p w:rsidR="00027751" w:rsidRPr="00503A09" w:rsidRDefault="00027751" w:rsidP="001968DD">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chương:</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Tổng quan.</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  Quy trình vận hành hệ thống lạnh.</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2.2.1  Hệ thống lạnh một cấp. </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2.2.2  Hệ thống lạnh hai cấp</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2.3  Quy trình bảo dýỡng. </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2.3.1  Quy trình nạp ga, rút ga. </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2.3.2  Quy trình nạp dầu, xả dầu.</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2.3.3  Quy trình xả tuyết.</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2.3.4  Quy trình xả khí không ngýng.</w:t>
      </w:r>
    </w:p>
    <w:p w:rsidR="00027751" w:rsidRPr="00503A09" w:rsidRDefault="00027751" w:rsidP="00A467F4">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Chương: 3</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gian:.6..giờ</w:t>
      </w:r>
      <w:r w:rsidRPr="00503A09">
        <w:rPr>
          <w:rFonts w:ascii="Times New Roman" w:hAnsi="Times New Roman" w:cs="Times New Roman"/>
          <w:b/>
          <w:bCs/>
          <w:sz w:val="26"/>
          <w:szCs w:val="26"/>
          <w:lang w:val="sv-SE"/>
        </w:rPr>
        <w:tab/>
      </w:r>
    </w:p>
    <w:p w:rsidR="00027751" w:rsidRPr="00503A09" w:rsidRDefault="00027751" w:rsidP="00A467F4">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CÁC DẠNG SỬA CHỮA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1.Mục tiêu:</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các dạng sửa chữa của hệ thống lạnh.</w:t>
      </w:r>
    </w:p>
    <w:p w:rsidR="00027751" w:rsidRPr="00503A09" w:rsidRDefault="00027751" w:rsidP="001968DD">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chương:</w:t>
      </w:r>
    </w:p>
    <w:p w:rsidR="00027751" w:rsidRPr="00503A09" w:rsidRDefault="00027751" w:rsidP="00A467F4">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3.1  Khái niệm.</w:t>
      </w:r>
    </w:p>
    <w:p w:rsidR="00027751" w:rsidRPr="00503A09" w:rsidRDefault="00027751" w:rsidP="00A467F4">
      <w:pPr>
        <w:tabs>
          <w:tab w:val="left" w:pos="5670"/>
        </w:tabs>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  Các dạng sửa chữa.</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3.2.1  Sửa chữa lớn.</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3.2.2  Sửa chữa nhỏ.</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3.2.3  Sửa chữa phục hồi </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3.2.4  Sửa chữa dự phòng.</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3.2.5  Sửa chữa ðịnh kỳ.</w:t>
      </w:r>
    </w:p>
    <w:p w:rsidR="00027751" w:rsidRPr="00503A09" w:rsidRDefault="00027751" w:rsidP="00A467F4">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Chương: 4</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 6 giờ</w:t>
      </w:r>
      <w:r w:rsidRPr="00503A09">
        <w:rPr>
          <w:rFonts w:ascii="Times New Roman" w:hAnsi="Times New Roman" w:cs="Times New Roman"/>
          <w:sz w:val="26"/>
          <w:szCs w:val="26"/>
          <w:lang w:val="sv-SE"/>
        </w:rPr>
        <w:tab/>
      </w:r>
    </w:p>
    <w:p w:rsidR="00027751" w:rsidRPr="00503A09" w:rsidRDefault="00027751" w:rsidP="00A467F4">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CÁC DẠNG SỰ CỐ THÝỜNG XẢY RA TRONG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1. Mục tiêu:- Trình bày ðýợc các dạng sự cố của hệ thống lạnh.</w:t>
      </w:r>
    </w:p>
    <w:p w:rsidR="00027751" w:rsidRPr="00503A09" w:rsidRDefault="00027751" w:rsidP="001968DD">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chương:</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4.1  Tổng quan.</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4.2  Phân loại sự cố. </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4.2.1  Sự cố phần ðiện</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4.2.2  Sự cố phần cõ. </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4.2.3  Sự cố phần lạnh.</w:t>
      </w:r>
    </w:p>
    <w:p w:rsidR="00027751" w:rsidRPr="00503A09" w:rsidRDefault="00027751" w:rsidP="00A467F4">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Chýõng: 5</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Thời gian:.6..giờ</w:t>
      </w:r>
      <w:r w:rsidRPr="00503A09">
        <w:rPr>
          <w:rFonts w:ascii="Times New Roman" w:hAnsi="Times New Roman" w:cs="Times New Roman"/>
          <w:sz w:val="26"/>
          <w:szCs w:val="26"/>
          <w:lang w:val="sv-SE"/>
        </w:rPr>
        <w:tab/>
      </w:r>
    </w:p>
    <w:p w:rsidR="00027751" w:rsidRPr="00503A09" w:rsidRDefault="00027751" w:rsidP="00A467F4">
      <w:pPr>
        <w:tabs>
          <w:tab w:val="left" w:pos="5670"/>
        </w:tabs>
        <w:spacing w:before="120"/>
        <w:ind w:firstLine="27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THÁO LẮP MÁY NÉN</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Mục tiêu:</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Trình bày ðýợc quy trình sữa chữa và bảo dưỡng máy nén .</w:t>
      </w:r>
    </w:p>
    <w:p w:rsidR="00027751" w:rsidRPr="00503A09" w:rsidRDefault="00027751" w:rsidP="001968DD">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chương:</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5.1  Tổng quan.</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5.2  Công tác chuẩn bị. </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5.3  Quy trình tháo máy nén.</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5.3.1 Quy trình tháo máy nén.</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5.3.2 Chạy dừng, dồn gas, tháo môi chất.</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5.3.3 Kiểm tra và ðánh giá. </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5.4  Quy trình lắp máy nén. </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5.4.1 Kiểm tra phục hồi và thay thế.</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5.4.2 Quy trình lắp ráp máy nén.</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5.4.3  Kiểm tra.</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5.4.4  Vận hành.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  Dùng cho một lớp lý thuyết.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Trang thiết bị, máy móc:  máy chiếu.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 Dụng cụ, học liệu,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Các sõ ðồ hệ thống lạnh</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Giáo trình vận hành và bảo trì hệ thống lạnh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Những kiến thức cõ bản về sơ đồ nhiệt của hệ thống lạnh 1 và 2 cấp thýờng dùng trong ngành hệ thống lạnh,</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Những kiến thức cõ bản về vận hành và bảo trì hệ thống lạnh.</w:t>
      </w:r>
    </w:p>
    <w:p w:rsidR="00027751" w:rsidRPr="00503A09" w:rsidRDefault="00027751" w:rsidP="00A467F4">
      <w:pPr>
        <w:spacing w:before="120"/>
        <w:ind w:firstLine="624"/>
        <w:jc w:val="both"/>
        <w:rPr>
          <w:sz w:val="26"/>
          <w:szCs w:val="26"/>
        </w:rPr>
      </w:pPr>
      <w:r w:rsidRPr="00503A09">
        <w:rPr>
          <w:rFonts w:ascii="Times New Roman" w:hAnsi="Times New Roman" w:cs="Times New Roman"/>
          <w:sz w:val="26"/>
          <w:szCs w:val="26"/>
          <w:lang w:val="sv-SE"/>
        </w:rPr>
        <w:t>- Kỹ năng:</w:t>
      </w:r>
      <w:r w:rsidRPr="00503A09">
        <w:rPr>
          <w:sz w:val="26"/>
          <w:szCs w:val="26"/>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Lập quy trình vận hành thành thạo.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Nhận định đúng các bước thực hiện sửa chữa, bảo trì 1 hệ thống lạnh.</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sz w:val="26"/>
          <w:szCs w:val="26"/>
        </w:rPr>
        <w:t xml:space="preserve"> </w:t>
      </w: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giáo viên, giảng viên: sử dụng các tư liệu hình ảnh, các video  , thông qua máy chiếu để bài giảng sinh động co tính thực tế cao.</w:t>
      </w:r>
    </w:p>
    <w:p w:rsidR="00027751" w:rsidRPr="00503A09" w:rsidRDefault="00027751" w:rsidP="00A467F4">
      <w:pPr>
        <w:tabs>
          <w:tab w:val="left" w:pos="3143"/>
        </w:tabs>
        <w:spacing w:before="120"/>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t>thực hiện tốt các bài tập, cách nhận thức bài học, trao đổi với giảng iên để tiếp thu kiến thúc.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Cơ sở Kỹ thuật lạnh ứng dụng- Nguyễn Đức Lợi – Phạm Văn Tùy, Đinh Văn Thuận. Nhà xuất bản giáo dục -2000.</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Máy và thiết bị lạnh- Nguyễn Đức Lợi –Phạm Văn Tùy, Nhà xuất bản giáo dục -2000.</w:t>
      </w: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before="120" w:after="120"/>
        <w:jc w:val="both"/>
        <w:rPr>
          <w:rFonts w:ascii="Times New Roman" w:hAnsi="Times New Roman" w:cs="Times New Roman"/>
          <w:color w:val="000000"/>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A467F4">
      <w:pPr>
        <w:tabs>
          <w:tab w:val="center" w:pos="2127"/>
          <w:tab w:val="center" w:pos="6946"/>
        </w:tabs>
        <w:rPr>
          <w:rFonts w:ascii="Times New Roman" w:hAnsi="Times New Roman" w:cs="Times New Roman"/>
          <w:sz w:val="26"/>
          <w:szCs w:val="26"/>
        </w:rPr>
      </w:pPr>
    </w:p>
    <w:p w:rsidR="00027751" w:rsidRPr="00503A09" w:rsidRDefault="00027751" w:rsidP="004B0676">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4B0676">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4B0676">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4B0676">
      <w:pPr>
        <w:jc w:val="center"/>
        <w:rPr>
          <w:rFonts w:ascii="Times New Roman" w:hAnsi="Times New Roman" w:cs="Times New Roman"/>
          <w:i/>
          <w:iCs/>
          <w:sz w:val="26"/>
          <w:szCs w:val="26"/>
          <w:lang w:val="pt-BR"/>
        </w:rPr>
      </w:pPr>
    </w:p>
    <w:p w:rsidR="00027751" w:rsidRPr="00503A09" w:rsidRDefault="00027751" w:rsidP="004B0676">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lang w:val="pt-BR"/>
        </w:rPr>
        <w:t>TRANG BỊ ÐIỆN HỆ THỐNG LẠNH</w:t>
      </w:r>
    </w:p>
    <w:p w:rsidR="00027751" w:rsidRPr="00503A09" w:rsidRDefault="00027751" w:rsidP="004B0676">
      <w:pPr>
        <w:spacing w:line="360" w:lineRule="auto"/>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20</w:t>
      </w:r>
    </w:p>
    <w:p w:rsidR="00027751" w:rsidRPr="00503A09" w:rsidRDefault="00027751" w:rsidP="004B0676">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02 giờ)</w:t>
      </w:r>
      <w:r w:rsidRPr="00503A09">
        <w:rPr>
          <w:rFonts w:ascii="Times New Roman" w:hAnsi="Times New Roman" w:cs="Times New Roman"/>
          <w:color w:val="000000"/>
          <w:sz w:val="26"/>
          <w:szCs w:val="26"/>
        </w:rPr>
        <w:t xml:space="preserve"> </w:t>
      </w:r>
    </w:p>
    <w:p w:rsidR="00027751" w:rsidRPr="00503A09" w:rsidRDefault="00027751" w:rsidP="00503A09">
      <w:pPr>
        <w:pStyle w:val="ListParagraph"/>
        <w:numPr>
          <w:ilvl w:val="0"/>
          <w:numId w:val="49"/>
        </w:numPr>
        <w:tabs>
          <w:tab w:val="left" w:pos="397"/>
        </w:tabs>
        <w:spacing w:line="360" w:lineRule="auto"/>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4B0676">
      <w:pPr>
        <w:pStyle w:val="ListParagraph"/>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w:t>
      </w:r>
      <w:r w:rsidRPr="00503A09">
        <w:rPr>
          <w:rFonts w:ascii="Times New Roman" w:hAnsi="Times New Roman" w:cs="Times New Roman"/>
          <w:color w:val="000000"/>
          <w:sz w:val="26"/>
          <w:szCs w:val="26"/>
        </w:rPr>
        <w:t xml:space="preserve">Môn học được giảng dạy ở học kỳ II của khóa học </w:t>
      </w:r>
    </w:p>
    <w:p w:rsidR="00027751" w:rsidRPr="00503A09" w:rsidRDefault="00027751" w:rsidP="004B0676">
      <w:pPr>
        <w:pStyle w:val="ListParagraph"/>
        <w:numPr>
          <w:ilvl w:val="0"/>
          <w:numId w:val="2"/>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Là môn học thuộc chýõng trình bắt buộc.</w:t>
      </w:r>
    </w:p>
    <w:p w:rsidR="00027751" w:rsidRPr="00503A09" w:rsidRDefault="00027751" w:rsidP="00503A09">
      <w:pPr>
        <w:pStyle w:val="ListParagraph"/>
        <w:numPr>
          <w:ilvl w:val="0"/>
          <w:numId w:val="49"/>
        </w:numPr>
        <w:tabs>
          <w:tab w:val="left" w:pos="397"/>
        </w:tabs>
        <w:spacing w:line="360" w:lineRule="auto"/>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4B0676">
      <w:pPr>
        <w:pStyle w:val="ListParagraph"/>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p>
    <w:p w:rsidR="00027751" w:rsidRPr="00503A09" w:rsidRDefault="00027751" w:rsidP="002B1B3A">
      <w:pPr>
        <w:pStyle w:val="ListParagraph"/>
        <w:numPr>
          <w:ilvl w:val="0"/>
          <w:numId w:val="68"/>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color w:val="000000"/>
          <w:sz w:val="26"/>
          <w:szCs w:val="26"/>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027751" w:rsidRPr="00503A09" w:rsidRDefault="00027751" w:rsidP="002B1B3A">
      <w:pPr>
        <w:pStyle w:val="ListParagraph"/>
        <w:numPr>
          <w:ilvl w:val="0"/>
          <w:numId w:val="68"/>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color w:val="000000"/>
          <w:sz w:val="26"/>
          <w:szCs w:val="26"/>
        </w:rPr>
        <w:t>Trình bày và phân tích được nguyên lý làm việc của các mạch điện.</w:t>
      </w:r>
    </w:p>
    <w:p w:rsidR="00027751" w:rsidRPr="00503A09" w:rsidRDefault="00027751" w:rsidP="004B0676">
      <w:pPr>
        <w:pStyle w:val="ListParagraph"/>
        <w:numPr>
          <w:ilvl w:val="0"/>
          <w:numId w:val="2"/>
        </w:numPr>
        <w:spacing w:line="360" w:lineRule="auto"/>
        <w:ind w:left="0" w:firstLine="349"/>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2B1B3A">
      <w:pPr>
        <w:pStyle w:val="ListParagraph"/>
        <w:numPr>
          <w:ilvl w:val="0"/>
          <w:numId w:val="6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năng  làm  việc  nhóm,  giao  tiếp  và  khả  năng  đọc  hiểu  các  tài liệu trang bị điện.</w:t>
      </w:r>
    </w:p>
    <w:p w:rsidR="00027751" w:rsidRPr="00503A09" w:rsidRDefault="00027751" w:rsidP="002B1B3A">
      <w:pPr>
        <w:pStyle w:val="ListParagraph"/>
        <w:numPr>
          <w:ilvl w:val="0"/>
          <w:numId w:val="6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Lập được quy trình lắp đặt, vận hành và sửa chữa mạch điện.</w:t>
      </w:r>
    </w:p>
    <w:p w:rsidR="00027751" w:rsidRPr="00503A09" w:rsidRDefault="00027751" w:rsidP="002B1B3A">
      <w:pPr>
        <w:pStyle w:val="ListParagraph"/>
        <w:numPr>
          <w:ilvl w:val="0"/>
          <w:numId w:val="6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Sử dụng thành thạo các dụng cụ điện cầm tay dùng trong lắp đặt mạch điện</w:t>
      </w:r>
    </w:p>
    <w:p w:rsidR="00027751" w:rsidRPr="00503A09" w:rsidRDefault="00027751" w:rsidP="002B1B3A">
      <w:pPr>
        <w:pStyle w:val="ListParagraph"/>
        <w:numPr>
          <w:ilvl w:val="0"/>
          <w:numId w:val="6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Sửa chữa những hư hỏng thường gặp trong mạch điện.</w:t>
      </w:r>
    </w:p>
    <w:p w:rsidR="00027751" w:rsidRPr="00503A09" w:rsidRDefault="00027751" w:rsidP="002B1B3A">
      <w:pPr>
        <w:pStyle w:val="ListParagraph"/>
        <w:numPr>
          <w:ilvl w:val="0"/>
          <w:numId w:val="6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Lắp đặt được mạch điện theo sơ đồ nguyên lý và sơ đồ đi dây.</w:t>
      </w:r>
    </w:p>
    <w:p w:rsidR="00027751" w:rsidRPr="00503A09" w:rsidRDefault="00027751" w:rsidP="002B1B3A">
      <w:pPr>
        <w:pStyle w:val="ListParagraph"/>
        <w:numPr>
          <w:ilvl w:val="0"/>
          <w:numId w:val="6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Lựa chọn được các khí cụ điện, thiết bị điện phù hợp với phụ tải.</w:t>
      </w:r>
    </w:p>
    <w:p w:rsidR="00027751" w:rsidRPr="00503A09" w:rsidRDefault="00027751" w:rsidP="002B1B3A">
      <w:pPr>
        <w:pStyle w:val="ListParagraph"/>
        <w:numPr>
          <w:ilvl w:val="0"/>
          <w:numId w:val="6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Đảm bảo an toàn, cẩn thận, tỷ mỉ, gọn gàng, ngăn nắp nơi thực tập.</w:t>
      </w:r>
    </w:p>
    <w:p w:rsidR="00027751" w:rsidRPr="00503A09" w:rsidRDefault="00027751" w:rsidP="004B0676">
      <w:pPr>
        <w:pStyle w:val="ListParagraph"/>
        <w:numPr>
          <w:ilvl w:val="0"/>
          <w:numId w:val="2"/>
        </w:numPr>
        <w:spacing w:line="360" w:lineRule="auto"/>
        <w:ind w:left="0" w:firstLine="28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Năng lực tự chủ và trách nhiệm: </w:t>
      </w:r>
    </w:p>
    <w:p w:rsidR="00027751" w:rsidRPr="00503A09" w:rsidRDefault="00027751" w:rsidP="002B1B3A">
      <w:pPr>
        <w:pStyle w:val="ListParagraph"/>
        <w:numPr>
          <w:ilvl w:val="0"/>
          <w:numId w:val="70"/>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nãng  tý  duy ðể  đọc hiểu các sơ đồ mạch điện</w:t>
      </w:r>
      <w:r w:rsidRPr="00503A09">
        <w:rPr>
          <w:rFonts w:ascii="Times New Roman" w:hAnsi="Times New Roman" w:cs="Times New Roman"/>
          <w:color w:val="000000"/>
          <w:sz w:val="26"/>
          <w:szCs w:val="26"/>
        </w:rPr>
        <w:t>.</w:t>
      </w:r>
    </w:p>
    <w:p w:rsidR="00027751" w:rsidRPr="00503A09" w:rsidRDefault="00027751" w:rsidP="002B1B3A">
      <w:pPr>
        <w:pStyle w:val="ListParagraph"/>
        <w:numPr>
          <w:ilvl w:val="0"/>
          <w:numId w:val="70"/>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Thiết kế được các mạch điện theo yêu cầu.</w:t>
      </w:r>
    </w:p>
    <w:p w:rsidR="00027751" w:rsidRPr="00503A09" w:rsidRDefault="00027751" w:rsidP="00503A09">
      <w:pPr>
        <w:pStyle w:val="ListParagraph"/>
        <w:numPr>
          <w:ilvl w:val="0"/>
          <w:numId w:val="49"/>
        </w:numPr>
        <w:tabs>
          <w:tab w:val="left" w:pos="397"/>
        </w:tabs>
        <w:spacing w:line="360" w:lineRule="auto"/>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50"/>
        </w:numPr>
        <w:tabs>
          <w:tab w:val="left" w:pos="709"/>
        </w:tabs>
        <w:spacing w:line="360" w:lineRule="auto"/>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839"/>
      </w:tblGrid>
      <w:tr w:rsidR="00027751" w:rsidRPr="00503A09">
        <w:trPr>
          <w:trHeight w:val="454"/>
          <w:tblHeader/>
        </w:trPr>
        <w:tc>
          <w:tcPr>
            <w:tcW w:w="621" w:type="dxa"/>
            <w:vMerge w:val="restart"/>
            <w:vAlign w:val="center"/>
          </w:tcPr>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Số TT</w:t>
            </w:r>
          </w:p>
        </w:tc>
        <w:tc>
          <w:tcPr>
            <w:tcW w:w="3691" w:type="dxa"/>
            <w:vMerge w:val="restart"/>
            <w:vAlign w:val="center"/>
          </w:tcPr>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 xml:space="preserve"> các bài trong học phần</w:t>
            </w:r>
          </w:p>
        </w:tc>
        <w:tc>
          <w:tcPr>
            <w:tcW w:w="5112" w:type="dxa"/>
            <w:gridSpan w:val="4"/>
            <w:vAlign w:val="center"/>
          </w:tcPr>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Thời gian (giờ)</w:t>
            </w:r>
          </w:p>
        </w:tc>
      </w:tr>
      <w:tr w:rsidR="00027751" w:rsidRPr="00503A09">
        <w:trPr>
          <w:trHeight w:val="1030"/>
          <w:tblHeader/>
        </w:trPr>
        <w:tc>
          <w:tcPr>
            <w:tcW w:w="621" w:type="dxa"/>
            <w:vMerge/>
          </w:tcPr>
          <w:p w:rsidR="00027751" w:rsidRPr="000B47C1" w:rsidRDefault="00027751" w:rsidP="00927923">
            <w:pPr>
              <w:spacing w:line="240" w:lineRule="atLeast"/>
              <w:rPr>
                <w:rFonts w:ascii="Times New Roman" w:hAnsi="Times New Roman" w:cs="Times New Roman"/>
                <w:b/>
                <w:bCs/>
                <w:sz w:val="26"/>
                <w:szCs w:val="26"/>
              </w:rPr>
            </w:pPr>
          </w:p>
        </w:tc>
        <w:tc>
          <w:tcPr>
            <w:tcW w:w="3691" w:type="dxa"/>
            <w:vMerge/>
            <w:vAlign w:val="center"/>
          </w:tcPr>
          <w:p w:rsidR="00027751" w:rsidRPr="000B47C1" w:rsidRDefault="00027751" w:rsidP="00927923">
            <w:pPr>
              <w:spacing w:line="240" w:lineRule="atLeast"/>
              <w:rPr>
                <w:rFonts w:ascii="Times New Roman" w:hAnsi="Times New Roman" w:cs="Times New Roman"/>
                <w:b/>
                <w:bCs/>
                <w:sz w:val="26"/>
                <w:szCs w:val="26"/>
              </w:rPr>
            </w:pPr>
          </w:p>
        </w:tc>
        <w:tc>
          <w:tcPr>
            <w:tcW w:w="918" w:type="dxa"/>
            <w:vAlign w:val="center"/>
          </w:tcPr>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Tổng</w:t>
            </w:r>
          </w:p>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số</w:t>
            </w:r>
          </w:p>
        </w:tc>
        <w:tc>
          <w:tcPr>
            <w:tcW w:w="979" w:type="dxa"/>
            <w:vAlign w:val="center"/>
          </w:tcPr>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Lý thuyết</w:t>
            </w:r>
          </w:p>
        </w:tc>
        <w:tc>
          <w:tcPr>
            <w:tcW w:w="2376" w:type="dxa"/>
            <w:vAlign w:val="center"/>
          </w:tcPr>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Thực hành / thực tập/ thí nghiệm/ bài tập/ thảo luận</w:t>
            </w:r>
          </w:p>
        </w:tc>
        <w:tc>
          <w:tcPr>
            <w:tcW w:w="839" w:type="dxa"/>
            <w:vAlign w:val="center"/>
          </w:tcPr>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Kiểm</w:t>
            </w:r>
          </w:p>
          <w:p w:rsidR="00027751" w:rsidRPr="000B47C1" w:rsidRDefault="00027751" w:rsidP="00927923">
            <w:pPr>
              <w:spacing w:line="240" w:lineRule="atLeast"/>
              <w:jc w:val="center"/>
              <w:rPr>
                <w:rFonts w:ascii="Times New Roman" w:hAnsi="Times New Roman" w:cs="Times New Roman"/>
                <w:b/>
                <w:bCs/>
                <w:sz w:val="26"/>
                <w:szCs w:val="26"/>
              </w:rPr>
            </w:pPr>
            <w:r w:rsidRPr="000B47C1">
              <w:rPr>
                <w:rFonts w:ascii="Times New Roman" w:hAnsi="Times New Roman" w:cs="Times New Roman"/>
                <w:b/>
                <w:bCs/>
                <w:sz w:val="26"/>
                <w:szCs w:val="26"/>
              </w:rPr>
              <w:t>tra</w:t>
            </w:r>
          </w:p>
        </w:tc>
      </w:tr>
      <w:tr w:rsidR="00027751" w:rsidRPr="00503A09">
        <w:trPr>
          <w:trHeight w:val="390"/>
        </w:trPr>
        <w:tc>
          <w:tcPr>
            <w:tcW w:w="621" w:type="dxa"/>
          </w:tcPr>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927923">
            <w:pPr>
              <w:spacing w:line="240" w:lineRule="atLeast"/>
              <w:jc w:val="center"/>
              <w:rPr>
                <w:rFonts w:ascii="Times New Roman" w:hAnsi="Times New Roman" w:cs="Times New Roman"/>
                <w:sz w:val="26"/>
                <w:szCs w:val="26"/>
              </w:rPr>
            </w:pPr>
          </w:p>
        </w:tc>
        <w:tc>
          <w:tcPr>
            <w:tcW w:w="3691" w:type="dxa"/>
          </w:tcPr>
          <w:p w:rsidR="00027751" w:rsidRPr="00503A09" w:rsidRDefault="00027751" w:rsidP="00927923">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lang w:val="pt-BR"/>
              </w:rPr>
              <w:t>Chương 1: Khí Cụ Điện</w:t>
            </w:r>
          </w:p>
        </w:tc>
        <w:tc>
          <w:tcPr>
            <w:tcW w:w="918" w:type="dxa"/>
          </w:tcPr>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979" w:type="dxa"/>
          </w:tcPr>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2376" w:type="dxa"/>
          </w:tcPr>
          <w:p w:rsidR="00027751" w:rsidRPr="00503A09" w:rsidRDefault="00027751" w:rsidP="00927923">
            <w:pPr>
              <w:spacing w:line="240" w:lineRule="atLeast"/>
              <w:rPr>
                <w:rFonts w:ascii="Times New Roman" w:hAnsi="Times New Roman" w:cs="Times New Roman"/>
                <w:sz w:val="26"/>
                <w:szCs w:val="26"/>
              </w:rPr>
            </w:pPr>
          </w:p>
        </w:tc>
        <w:tc>
          <w:tcPr>
            <w:tcW w:w="839" w:type="dxa"/>
          </w:tcPr>
          <w:p w:rsidR="00027751" w:rsidRPr="00503A09" w:rsidRDefault="00027751" w:rsidP="00927923">
            <w:pPr>
              <w:spacing w:line="240" w:lineRule="atLeast"/>
              <w:jc w:val="center"/>
              <w:rPr>
                <w:rFonts w:ascii="Times New Roman" w:hAnsi="Times New Roman" w:cs="Times New Roman"/>
                <w:sz w:val="26"/>
                <w:szCs w:val="26"/>
              </w:rPr>
            </w:pPr>
          </w:p>
        </w:tc>
      </w:tr>
      <w:tr w:rsidR="00027751" w:rsidRPr="00503A09">
        <w:trPr>
          <w:trHeight w:val="649"/>
        </w:trPr>
        <w:tc>
          <w:tcPr>
            <w:tcW w:w="621" w:type="dxa"/>
          </w:tcPr>
          <w:p w:rsidR="00027751" w:rsidRPr="00503A09" w:rsidRDefault="00027751" w:rsidP="00927923">
            <w:pPr>
              <w:spacing w:line="240" w:lineRule="atLeast"/>
              <w:jc w:val="center"/>
              <w:rPr>
                <w:rFonts w:ascii="Times New Roman" w:hAnsi="Times New Roman" w:cs="Times New Roman"/>
                <w:sz w:val="26"/>
                <w:szCs w:val="26"/>
              </w:rPr>
            </w:pPr>
          </w:p>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3691" w:type="dxa"/>
          </w:tcPr>
          <w:p w:rsidR="00027751" w:rsidRPr="00503A09" w:rsidRDefault="00027751" w:rsidP="00927923">
            <w:pPr>
              <w:tabs>
                <w:tab w:val="right" w:leader="dot" w:pos="3331"/>
              </w:tabs>
              <w:spacing w:line="240" w:lineRule="atLeast"/>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Chương 2: Ứng Dụng Khí Cụ Điện Điều Khiển Các Mạch Điện Thông Dụng</w:t>
            </w:r>
          </w:p>
        </w:tc>
        <w:tc>
          <w:tcPr>
            <w:tcW w:w="918" w:type="dxa"/>
          </w:tcPr>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12</w:t>
            </w:r>
          </w:p>
          <w:p w:rsidR="00027751" w:rsidRPr="00503A09" w:rsidRDefault="00027751" w:rsidP="00927923">
            <w:pPr>
              <w:spacing w:line="240" w:lineRule="atLeast"/>
              <w:jc w:val="center"/>
              <w:rPr>
                <w:rFonts w:ascii="Times New Roman" w:hAnsi="Times New Roman" w:cs="Times New Roman"/>
                <w:sz w:val="26"/>
                <w:szCs w:val="26"/>
              </w:rPr>
            </w:pPr>
          </w:p>
        </w:tc>
        <w:tc>
          <w:tcPr>
            <w:tcW w:w="979" w:type="dxa"/>
          </w:tcPr>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11</w:t>
            </w:r>
          </w:p>
          <w:p w:rsidR="00027751" w:rsidRPr="00503A09" w:rsidRDefault="00027751" w:rsidP="00927923">
            <w:pPr>
              <w:spacing w:line="240" w:lineRule="atLeast"/>
              <w:jc w:val="center"/>
              <w:rPr>
                <w:rFonts w:ascii="Times New Roman" w:hAnsi="Times New Roman" w:cs="Times New Roman"/>
                <w:sz w:val="26"/>
                <w:szCs w:val="26"/>
              </w:rPr>
            </w:pPr>
          </w:p>
        </w:tc>
        <w:tc>
          <w:tcPr>
            <w:tcW w:w="2376" w:type="dxa"/>
          </w:tcPr>
          <w:p w:rsidR="00027751" w:rsidRPr="00503A09" w:rsidRDefault="00027751" w:rsidP="00927923">
            <w:pPr>
              <w:spacing w:line="240" w:lineRule="atLeast"/>
              <w:rPr>
                <w:rFonts w:ascii="Times New Roman" w:hAnsi="Times New Roman" w:cs="Times New Roman"/>
                <w:sz w:val="26"/>
                <w:szCs w:val="26"/>
              </w:rPr>
            </w:pPr>
          </w:p>
        </w:tc>
        <w:tc>
          <w:tcPr>
            <w:tcW w:w="839" w:type="dxa"/>
          </w:tcPr>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927923">
            <w:pPr>
              <w:spacing w:line="240" w:lineRule="atLeast"/>
              <w:jc w:val="center"/>
              <w:rPr>
                <w:rFonts w:ascii="Times New Roman" w:hAnsi="Times New Roman" w:cs="Times New Roman"/>
                <w:sz w:val="26"/>
                <w:szCs w:val="26"/>
              </w:rPr>
            </w:pPr>
          </w:p>
        </w:tc>
      </w:tr>
      <w:tr w:rsidR="00027751" w:rsidRPr="00503A09">
        <w:trPr>
          <w:trHeight w:val="470"/>
        </w:trPr>
        <w:tc>
          <w:tcPr>
            <w:tcW w:w="621" w:type="dxa"/>
          </w:tcPr>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w:t>
            </w:r>
          </w:p>
          <w:p w:rsidR="00027751" w:rsidRPr="00503A09" w:rsidRDefault="00027751" w:rsidP="00927923">
            <w:pPr>
              <w:spacing w:line="240" w:lineRule="atLeast"/>
              <w:jc w:val="center"/>
              <w:rPr>
                <w:rFonts w:ascii="Times New Roman" w:hAnsi="Times New Roman" w:cs="Times New Roman"/>
                <w:sz w:val="26"/>
                <w:szCs w:val="26"/>
              </w:rPr>
            </w:pPr>
          </w:p>
        </w:tc>
        <w:tc>
          <w:tcPr>
            <w:tcW w:w="3691" w:type="dxa"/>
          </w:tcPr>
          <w:p w:rsidR="00027751" w:rsidRPr="00503A09" w:rsidRDefault="00027751" w:rsidP="00927923">
            <w:pPr>
              <w:tabs>
                <w:tab w:val="right" w:leader="dot" w:pos="3331"/>
              </w:tabs>
              <w:spacing w:line="240" w:lineRule="atLeast"/>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Chương 3: Ứng Dụng Khí Cụ  Điện Điều Khiển các Mạch Điện Hệ Thống Lạnh</w:t>
            </w:r>
          </w:p>
          <w:p w:rsidR="00027751" w:rsidRPr="00503A09" w:rsidRDefault="00027751" w:rsidP="00927923">
            <w:pPr>
              <w:tabs>
                <w:tab w:val="right" w:leader="dot" w:pos="3331"/>
              </w:tabs>
              <w:spacing w:line="240" w:lineRule="atLeast"/>
              <w:jc w:val="both"/>
              <w:rPr>
                <w:rFonts w:ascii="Times New Roman" w:hAnsi="Times New Roman" w:cs="Times New Roman"/>
                <w:sz w:val="26"/>
                <w:szCs w:val="26"/>
                <w:lang w:val="pt-BR"/>
              </w:rPr>
            </w:pPr>
          </w:p>
        </w:tc>
        <w:tc>
          <w:tcPr>
            <w:tcW w:w="918" w:type="dxa"/>
          </w:tcPr>
          <w:p w:rsidR="00027751" w:rsidRPr="00503A09" w:rsidRDefault="00027751" w:rsidP="00927923">
            <w:pPr>
              <w:spacing w:line="240" w:lineRule="atLeast"/>
              <w:jc w:val="center"/>
              <w:rPr>
                <w:rFonts w:ascii="Times New Roman" w:hAnsi="Times New Roman" w:cs="Times New Roman"/>
                <w:sz w:val="26"/>
                <w:szCs w:val="26"/>
              </w:rPr>
            </w:pPr>
          </w:p>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12</w:t>
            </w:r>
          </w:p>
        </w:tc>
        <w:tc>
          <w:tcPr>
            <w:tcW w:w="979" w:type="dxa"/>
          </w:tcPr>
          <w:p w:rsidR="00027751" w:rsidRPr="00503A09" w:rsidRDefault="00027751" w:rsidP="00927923">
            <w:pPr>
              <w:spacing w:line="240" w:lineRule="atLeast"/>
              <w:jc w:val="center"/>
              <w:rPr>
                <w:rFonts w:ascii="Times New Roman" w:hAnsi="Times New Roman" w:cs="Times New Roman"/>
                <w:sz w:val="26"/>
                <w:szCs w:val="26"/>
              </w:rPr>
            </w:pPr>
          </w:p>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11</w:t>
            </w:r>
          </w:p>
        </w:tc>
        <w:tc>
          <w:tcPr>
            <w:tcW w:w="2376" w:type="dxa"/>
          </w:tcPr>
          <w:p w:rsidR="00027751" w:rsidRPr="00503A09" w:rsidRDefault="00027751" w:rsidP="00927923">
            <w:pPr>
              <w:spacing w:line="240" w:lineRule="atLeast"/>
              <w:rPr>
                <w:rFonts w:ascii="Times New Roman" w:hAnsi="Times New Roman" w:cs="Times New Roman"/>
                <w:sz w:val="26"/>
                <w:szCs w:val="26"/>
              </w:rPr>
            </w:pPr>
          </w:p>
        </w:tc>
        <w:tc>
          <w:tcPr>
            <w:tcW w:w="839" w:type="dxa"/>
          </w:tcPr>
          <w:p w:rsidR="00027751" w:rsidRPr="00503A09" w:rsidRDefault="00027751" w:rsidP="00927923">
            <w:pPr>
              <w:spacing w:line="240" w:lineRule="atLeast"/>
              <w:jc w:val="center"/>
              <w:rPr>
                <w:rFonts w:ascii="Times New Roman" w:hAnsi="Times New Roman" w:cs="Times New Roman"/>
                <w:sz w:val="26"/>
                <w:szCs w:val="26"/>
              </w:rPr>
            </w:pPr>
          </w:p>
          <w:p w:rsidR="00027751" w:rsidRPr="00503A09" w:rsidRDefault="00027751" w:rsidP="00927923">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4312" w:type="dxa"/>
            <w:gridSpan w:val="2"/>
            <w:vAlign w:val="center"/>
          </w:tcPr>
          <w:p w:rsidR="00027751" w:rsidRPr="00503A09" w:rsidRDefault="00027751" w:rsidP="00927923">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927923">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30</w:t>
            </w:r>
          </w:p>
        </w:tc>
        <w:tc>
          <w:tcPr>
            <w:tcW w:w="979" w:type="dxa"/>
            <w:vAlign w:val="center"/>
          </w:tcPr>
          <w:p w:rsidR="00027751" w:rsidRPr="00503A09" w:rsidRDefault="00027751" w:rsidP="00927923">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28</w:t>
            </w:r>
          </w:p>
        </w:tc>
        <w:tc>
          <w:tcPr>
            <w:tcW w:w="2376" w:type="dxa"/>
            <w:vAlign w:val="center"/>
          </w:tcPr>
          <w:p w:rsidR="00027751" w:rsidRPr="00503A09" w:rsidRDefault="00027751" w:rsidP="00927923">
            <w:pPr>
              <w:spacing w:line="360" w:lineRule="auto"/>
              <w:rPr>
                <w:rFonts w:ascii="Times New Roman" w:hAnsi="Times New Roman" w:cs="Times New Roman"/>
                <w:b/>
                <w:bCs/>
                <w:sz w:val="26"/>
                <w:szCs w:val="26"/>
              </w:rPr>
            </w:pPr>
          </w:p>
        </w:tc>
        <w:tc>
          <w:tcPr>
            <w:tcW w:w="839" w:type="dxa"/>
            <w:vAlign w:val="center"/>
          </w:tcPr>
          <w:p w:rsidR="00027751" w:rsidRPr="00503A09" w:rsidRDefault="00027751" w:rsidP="00927923">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2</w:t>
            </w:r>
          </w:p>
        </w:tc>
      </w:tr>
    </w:tbl>
    <w:p w:rsidR="00027751" w:rsidRPr="00503A09" w:rsidRDefault="00027751" w:rsidP="004B0676">
      <w:pPr>
        <w:tabs>
          <w:tab w:val="right" w:pos="426"/>
        </w:tabs>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chi tiết:</w:t>
      </w:r>
    </w:p>
    <w:p w:rsidR="00027751" w:rsidRPr="00503A09" w:rsidRDefault="00027751" w:rsidP="004B0676">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1:    </w:t>
      </w:r>
      <w:r w:rsidRPr="00503A09">
        <w:rPr>
          <w:rFonts w:ascii="Times New Roman" w:hAnsi="Times New Roman" w:cs="Times New Roman"/>
          <w:b/>
          <w:bCs/>
          <w:sz w:val="26"/>
          <w:szCs w:val="26"/>
          <w:lang w:val="pt-BR"/>
        </w:rPr>
        <w:t>KHÍ CỤ ĐIỆN</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6 giờ</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2B1B3A">
      <w:pPr>
        <w:pStyle w:val="ListParagraph"/>
        <w:numPr>
          <w:ilvl w:val="0"/>
          <w:numId w:val="71"/>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Hiểu và phân biệt về cấu tạo cụ thể,  các nguyên lý hoạt động, các tham số kỹ thuật cần thiết chủ yếu của các loại khí cụ điện hiện được dùng trên mạng cung cấp</w:t>
      </w:r>
    </w:p>
    <w:p w:rsidR="00027751" w:rsidRPr="00503A09" w:rsidRDefault="00027751" w:rsidP="002B1B3A">
      <w:pPr>
        <w:pStyle w:val="ListParagraph"/>
        <w:numPr>
          <w:ilvl w:val="0"/>
          <w:numId w:val="71"/>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Đọc hiểu catalogue và xác định được các thông số kỹ thuật của khí cụ điện trong lưới hạ áp, trung và cao áp thông dụng. Vận dụng lựa chọn hiệu quả.</w:t>
      </w:r>
    </w:p>
    <w:p w:rsidR="00027751" w:rsidRPr="00503A09" w:rsidRDefault="00027751" w:rsidP="002B1B3A">
      <w:pPr>
        <w:pStyle w:val="ListParagraph"/>
        <w:numPr>
          <w:ilvl w:val="0"/>
          <w:numId w:val="71"/>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Tính toán nhanh các thông số kỹ thuật mạch ðiện, ðiều kiện ðể xác định và lựa chọn khí cụ điện phù hợp, áp dụng hiệu quả cho nhu cầu thiết kế xây dựng hệ thống cung cấp và điều khiển bảo vệ thiết bị.</w:t>
      </w:r>
    </w:p>
    <w:p w:rsidR="00027751" w:rsidRPr="00503A09" w:rsidRDefault="00027751" w:rsidP="002B1B3A">
      <w:pPr>
        <w:pStyle w:val="ListParagraph"/>
        <w:numPr>
          <w:ilvl w:val="0"/>
          <w:numId w:val="71"/>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Tính toán lựa chọn, kiểm tra các khí cụ điện trong hệ thống điện công nghiệp và dân dụng. </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1.  Công tắc, nút nhấn, cầu dao</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 xml:space="preserve">1.1. Khái niệm và công dụng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1.2. Cấu tạo, ký hiệu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1.3. Phân loại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1.4. Điều kiện lựa chọn</w:t>
      </w:r>
    </w:p>
    <w:p w:rsidR="00027751" w:rsidRPr="00503A09" w:rsidRDefault="00027751" w:rsidP="004B0676">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xml:space="preserve"> 2. Công tắc tõ</w:t>
      </w:r>
    </w:p>
    <w:p w:rsidR="00027751" w:rsidRPr="00503A09" w:rsidRDefault="00027751" w:rsidP="004B0676">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 xml:space="preserve">2.1. Khái niệm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2.2. Phân loại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2.3. Cấu tạo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2.4. Nguyên lý hoạt động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2.5. Thông số kỹ thuật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2.6. Điều kiện lựa chọn </w:t>
      </w:r>
    </w:p>
    <w:p w:rsidR="00027751" w:rsidRPr="00503A09" w:rsidRDefault="00027751" w:rsidP="004B0676">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3. Cầu chì</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3.1. Khái niệm và công dụng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3.2. Phân loại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3.3. Nguyên lý làm việc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3.4. Cấu tạo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3.5.Thông số kỹ thuật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3.6. Lựa chọn cầu chì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3.7. Tra cứu cầu chì của một số hãng sản xuất </w:t>
      </w:r>
    </w:p>
    <w:p w:rsidR="00027751" w:rsidRPr="00503A09" w:rsidRDefault="00027751" w:rsidP="004B0676">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4.  Rõle ( rơle trung gian (kiếng), rơle thời gian, rơle nhiệt )</w:t>
      </w:r>
    </w:p>
    <w:p w:rsidR="00027751" w:rsidRPr="00503A09" w:rsidRDefault="00027751" w:rsidP="004B0676">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 xml:space="preserve">4.1. Khái niệm và Cấu tạo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4.2. Phân loại. Công dụng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4.3. Đặc tính rơ-le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4.4. Thông số kỹ thuật </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4.5. Các loại rơ-le, Lựa chọn rơ-le</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5.5. Các loại rơ-le, Lựa chọn rơ-le</w:t>
      </w:r>
    </w:p>
    <w:p w:rsidR="00027751" w:rsidRPr="00503A09" w:rsidRDefault="00027751" w:rsidP="004B0676">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2: </w:t>
      </w:r>
      <w:r w:rsidRPr="00503A09">
        <w:rPr>
          <w:rFonts w:ascii="Times New Roman" w:hAnsi="Times New Roman" w:cs="Times New Roman"/>
          <w:b/>
          <w:bCs/>
          <w:sz w:val="26"/>
          <w:szCs w:val="26"/>
          <w:lang w:val="de-DE"/>
        </w:rPr>
        <w:t>ÝìNG DUòNG KHIì CUò ÐIÊòN ÐIÊÌU KHIÊÒN CAìC MAòCH ÐIÊòN THÔNG DUòNG</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12 giờ</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2B1B3A">
      <w:pPr>
        <w:pStyle w:val="ListParagraph"/>
        <w:numPr>
          <w:ilvl w:val="0"/>
          <w:numId w:val="72"/>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Trình bày được nguyên lý làm việc của mạch điện</w:t>
      </w:r>
    </w:p>
    <w:p w:rsidR="00027751" w:rsidRPr="00503A09" w:rsidRDefault="00027751" w:rsidP="002B1B3A">
      <w:pPr>
        <w:pStyle w:val="ListParagraph"/>
        <w:numPr>
          <w:ilvl w:val="0"/>
          <w:numId w:val="72"/>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Trình bày được quy trình lắp mạch điện theo sơ đồ nguyên lý</w:t>
      </w:r>
    </w:p>
    <w:p w:rsidR="00027751" w:rsidRPr="00503A09" w:rsidRDefault="00027751" w:rsidP="002B1B3A">
      <w:pPr>
        <w:pStyle w:val="ListParagraph"/>
        <w:numPr>
          <w:ilvl w:val="0"/>
          <w:numId w:val="72"/>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Tính chọn được cầu dao, cầu chì và công tắc tơ</w:t>
      </w:r>
    </w:p>
    <w:p w:rsidR="00027751" w:rsidRPr="00503A09" w:rsidRDefault="00027751" w:rsidP="002B1B3A">
      <w:pPr>
        <w:pStyle w:val="ListParagraph"/>
        <w:numPr>
          <w:ilvl w:val="0"/>
          <w:numId w:val="72"/>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Tính chọn được cầu dao, cầu chì và công tắc tơ</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4B0676">
      <w:pPr>
        <w:spacing w:line="360" w:lineRule="auto"/>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sv-SE"/>
        </w:rPr>
        <w:t xml:space="preserve">1. </w:t>
      </w:r>
      <w:r w:rsidRPr="00503A09">
        <w:rPr>
          <w:rFonts w:ascii="Times New Roman" w:hAnsi="Times New Roman" w:cs="Times New Roman"/>
          <w:sz w:val="26"/>
          <w:szCs w:val="26"/>
          <w:lang w:val="pt-BR"/>
        </w:rPr>
        <w:t>Mạch điện điều khiển đèn sử dụng công tắc tơ</w:t>
      </w:r>
    </w:p>
    <w:p w:rsidR="00027751" w:rsidRPr="00503A09" w:rsidRDefault="00027751" w:rsidP="004B0676">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lang w:val="pt-BR"/>
        </w:rPr>
        <w:tab/>
        <w:t xml:space="preserve">1.1. </w:t>
      </w:r>
      <w:r w:rsidRPr="00503A09">
        <w:rPr>
          <w:rFonts w:ascii="Times New Roman" w:hAnsi="Times New Roman" w:cs="Times New Roman"/>
          <w:sz w:val="26"/>
          <w:szCs w:val="26"/>
        </w:rPr>
        <w:t>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i/>
          <w:iCs/>
          <w:sz w:val="26"/>
          <w:szCs w:val="26"/>
        </w:rPr>
      </w:pPr>
      <w:r w:rsidRPr="00503A09">
        <w:rPr>
          <w:rFonts w:ascii="Times New Roman" w:hAnsi="Times New Roman" w:cs="Times New Roman"/>
          <w:sz w:val="26"/>
          <w:szCs w:val="26"/>
        </w:rPr>
        <w:t>1.4.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i/>
          <w:iCs/>
          <w:sz w:val="26"/>
          <w:szCs w:val="26"/>
        </w:rPr>
      </w:pPr>
      <w:r w:rsidRPr="00503A09">
        <w:rPr>
          <w:rFonts w:ascii="Times New Roman" w:hAnsi="Times New Roman" w:cs="Times New Roman"/>
          <w:sz w:val="26"/>
          <w:szCs w:val="26"/>
        </w:rPr>
        <w:t>1.5.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1.6. Nguyên lý làm việc của mạch điện</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t>2. Mạch ðiện ðiều khiển ðộng cõ một pha sử dụng công tắc tõ</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2</w:t>
      </w:r>
      <w:r w:rsidRPr="00503A09">
        <w:rPr>
          <w:rFonts w:ascii="Times New Roman" w:hAnsi="Times New Roman" w:cs="Times New Roman"/>
          <w:sz w:val="26"/>
          <w:szCs w:val="26"/>
          <w:lang w:val="pt-BR"/>
        </w:rPr>
        <w:t xml:space="preserve">.1. </w:t>
      </w:r>
      <w:r w:rsidRPr="00503A09">
        <w:rPr>
          <w:rFonts w:ascii="Times New Roman" w:hAnsi="Times New Roman" w:cs="Times New Roman"/>
          <w:sz w:val="26"/>
          <w:szCs w:val="26"/>
        </w:rPr>
        <w:t>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i/>
          <w:iCs/>
          <w:sz w:val="26"/>
          <w:szCs w:val="26"/>
        </w:rPr>
      </w:pPr>
      <w:r w:rsidRPr="00503A09">
        <w:rPr>
          <w:rFonts w:ascii="Times New Roman" w:hAnsi="Times New Roman" w:cs="Times New Roman"/>
          <w:sz w:val="26"/>
          <w:szCs w:val="26"/>
        </w:rPr>
        <w:t>2.4.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i/>
          <w:iCs/>
          <w:sz w:val="26"/>
          <w:szCs w:val="26"/>
        </w:rPr>
      </w:pPr>
      <w:r w:rsidRPr="00503A09">
        <w:rPr>
          <w:rFonts w:ascii="Times New Roman" w:hAnsi="Times New Roman" w:cs="Times New Roman"/>
          <w:sz w:val="26"/>
          <w:szCs w:val="26"/>
        </w:rPr>
        <w:t>2.5.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2.6. Nguyên lý làm việc của mạch điện</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t>3. Mạch ðiện ðiều khiển tự ðộng hai ðộng cõ một pha làm việc theo thứ tự (Dùng rõ le thời gian)</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3.1. 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3.6. Nguyên lý làm việc của mạch điện</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t>4. Mạch ðiện ðiều khiển đảo chiều quay ðộng cõ không đồng bộ 3 pha</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4.1. 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4.2.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4.3.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4.4.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4.5.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4.6. Nguyên lý làm việc của mạch điện</w:t>
      </w:r>
    </w:p>
    <w:p w:rsidR="00027751" w:rsidRPr="00503A09" w:rsidRDefault="00027751" w:rsidP="004B0676">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5. Mạch điện điều khiển 2 động cơ hoạt động luân phiên</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5.1. 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5.2.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5.3.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5.4.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5.5.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5.6. Nguyên lý làm việc của mạch điện</w:t>
      </w:r>
    </w:p>
    <w:p w:rsidR="00027751" w:rsidRPr="00503A09" w:rsidRDefault="00027751" w:rsidP="004B0676">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3: </w:t>
      </w:r>
      <w:r w:rsidRPr="00503A09">
        <w:rPr>
          <w:rFonts w:ascii="Times New Roman" w:hAnsi="Times New Roman" w:cs="Times New Roman"/>
          <w:b/>
          <w:bCs/>
          <w:sz w:val="26"/>
          <w:szCs w:val="26"/>
          <w:lang w:val="pt-BR"/>
        </w:rPr>
        <w:t>ỨNG DỤNG KHÍ CỤ ĐIỆN ĐIỀU KHIỂN CÁC MẠCH ĐIỆN HỆ THỐNG LẠNH</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12 giờ</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2B1B3A">
      <w:pPr>
        <w:numPr>
          <w:ilvl w:val="0"/>
          <w:numId w:val="73"/>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Trình bày được nguyên lý làm việc của mạch điện</w:t>
      </w:r>
    </w:p>
    <w:p w:rsidR="00027751" w:rsidRPr="00503A09" w:rsidRDefault="00027751" w:rsidP="002B1B3A">
      <w:pPr>
        <w:numPr>
          <w:ilvl w:val="0"/>
          <w:numId w:val="73"/>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Trình bày được quy trình lắp mạch điện theo sơ đồ nguyên lý</w:t>
      </w:r>
    </w:p>
    <w:p w:rsidR="00027751" w:rsidRPr="00503A09" w:rsidRDefault="00027751" w:rsidP="002B1B3A">
      <w:pPr>
        <w:numPr>
          <w:ilvl w:val="0"/>
          <w:numId w:val="73"/>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Tính chọn được cầu dao, cầu chì và công tắc tơ</w:t>
      </w:r>
    </w:p>
    <w:p w:rsidR="00027751" w:rsidRPr="00503A09" w:rsidRDefault="00027751" w:rsidP="002B1B3A">
      <w:pPr>
        <w:pStyle w:val="ListParagraph"/>
        <w:numPr>
          <w:ilvl w:val="0"/>
          <w:numId w:val="73"/>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Tính chọn được cầu dao, cầu chì và công tắc tơ</w:t>
      </w:r>
    </w:p>
    <w:p w:rsidR="00027751" w:rsidRPr="00503A09" w:rsidRDefault="00027751" w:rsidP="004B0676">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t xml:space="preserve">1. Mạch điện điều khiển động cơ máy nén khởi động sao – tam giác </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1.1. 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1.6. Nguyên lý làm việc của mạch điện</w:t>
      </w:r>
    </w:p>
    <w:p w:rsidR="00027751" w:rsidRPr="00503A09" w:rsidRDefault="00027751" w:rsidP="004B0676">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2. Mạch ðiện ðiều khiển ðiều hòa không khí</w:t>
      </w:r>
    </w:p>
    <w:p w:rsidR="00027751" w:rsidRPr="00503A09" w:rsidRDefault="00027751" w:rsidP="004B0676">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2.1. 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2.6. Nguyên lý làm việc của mạch điện</w:t>
      </w:r>
    </w:p>
    <w:p w:rsidR="00027751" w:rsidRPr="00503A09" w:rsidRDefault="00027751" w:rsidP="004B0676">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rPr>
        <w:t>3. Mạch ðiện ðiều khiển kho lạnh</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3.1. Sơ đồ nguyên lý của mạch điện</w:t>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3.3. Tính chọn cầu dao điện</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3.4. Tính chọn cầu chì</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3.5. Tính chọn công tắc tơ</w:t>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r w:rsidRPr="00503A09">
        <w:rPr>
          <w:rFonts w:ascii="Times New Roman" w:hAnsi="Times New Roman" w:cs="Times New Roman"/>
          <w:sz w:val="26"/>
          <w:szCs w:val="26"/>
        </w:rPr>
        <w:tab/>
      </w:r>
    </w:p>
    <w:p w:rsidR="00027751" w:rsidRPr="00503A09" w:rsidRDefault="00027751" w:rsidP="004B0676">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3.6. Nguyên lý làm việc của mạch điện</w:t>
      </w:r>
    </w:p>
    <w:p w:rsidR="00027751" w:rsidRPr="00503A09" w:rsidRDefault="00027751" w:rsidP="004B0676">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Mạch ðiện hệ thống máy lạnh chiller</w:t>
      </w:r>
    </w:p>
    <w:p w:rsidR="00027751" w:rsidRPr="00503A09" w:rsidRDefault="00027751" w:rsidP="004B0676">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4.1. Sơ đồ nguyên lý của mạch điện</w:t>
      </w:r>
      <w:r w:rsidRPr="00503A09">
        <w:rPr>
          <w:rFonts w:ascii="Times New Roman" w:hAnsi="Times New Roman" w:cs="Times New Roman"/>
          <w:sz w:val="26"/>
          <w:szCs w:val="26"/>
          <w:lang w:val="sv-SE"/>
        </w:rPr>
        <w:tab/>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4.3. Tính chọn cầu dao điện</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4.4. Tính chọn cầu chì</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4.5. Tính chọn công tắc tơ</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4.6. Nguyên lý làm việc của mạch ðiện</w:t>
      </w:r>
    </w:p>
    <w:p w:rsidR="00027751" w:rsidRPr="00503A09" w:rsidRDefault="00027751" w:rsidP="004B0676">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5. Mạch ðiện ðiều khiển máy nén lạnh có sử dụng rõ le áp suất cao (high pressure switch) và rõ le áp suất thấp (low pressure switch)</w:t>
      </w:r>
    </w:p>
    <w:p w:rsidR="00027751" w:rsidRPr="00503A09" w:rsidRDefault="00027751" w:rsidP="004B0676">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5.1. Sơ đồ nguyên lý của mạch điện</w:t>
      </w:r>
      <w:r w:rsidRPr="00503A09">
        <w:rPr>
          <w:rFonts w:ascii="Times New Roman" w:hAnsi="Times New Roman" w:cs="Times New Roman"/>
          <w:sz w:val="26"/>
          <w:szCs w:val="26"/>
          <w:lang w:val="sv-SE"/>
        </w:rPr>
        <w:tab/>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5.2. Xác định dòng điện định mức của các phụ tải 1 pha</w:t>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5.3. Tính chọn cầu dao điện</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5.4. Tính chọn cầu chì</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5.5. Tính chọn công tắc tơ</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p>
    <w:p w:rsidR="00027751" w:rsidRPr="00503A09" w:rsidRDefault="00027751" w:rsidP="004B0676">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5.6. Nguyên lý làm việc của mạch điện</w:t>
      </w:r>
    </w:p>
    <w:p w:rsidR="00027751" w:rsidRPr="00503A09" w:rsidRDefault="00027751" w:rsidP="004B0676">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 bàn ghế đủ, phòng sạch, thoáng mát</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 máy projector, micro, amli, loa, quạt</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Học liệu, dụng cụ, nguyên vật liệu: bảng phấn</w:t>
      </w:r>
    </w:p>
    <w:p w:rsidR="00027751" w:rsidRPr="00503A09" w:rsidRDefault="00027751" w:rsidP="004B0676">
      <w:pPr>
        <w:spacing w:line="360" w:lineRule="auto"/>
        <w:ind w:firstLine="426"/>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Tài liệu hướng dẫn môn học, bài học cơ sở trang bị điện.</w:t>
      </w:r>
    </w:p>
    <w:p w:rsidR="00027751" w:rsidRPr="00503A09" w:rsidRDefault="00027751" w:rsidP="004B0676">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Các khí cụ điện: nút bấm, công tắc tơ, rơle thời gian, rơle nhiệt, rơ le áp suất cao, rơ le áp suất thấp.</w:t>
      </w:r>
    </w:p>
    <w:p w:rsidR="00027751" w:rsidRPr="00503A09" w:rsidRDefault="00027751" w:rsidP="004B0676">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Động cơ không đồng bộ 1 pha và 3 pha</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es-ES_tradnl"/>
        </w:rPr>
        <w:t>- Mô hình các mạch điện.</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Các điều kiện khác: wifi, máy tính</w:t>
      </w:r>
    </w:p>
    <w:p w:rsidR="00027751" w:rsidRPr="00503A09" w:rsidRDefault="00027751" w:rsidP="004B0676">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4B0676">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4B0676">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p>
    <w:p w:rsidR="00027751" w:rsidRPr="00503A09" w:rsidRDefault="00027751" w:rsidP="002B1B3A">
      <w:pPr>
        <w:pStyle w:val="ListParagraph"/>
        <w:numPr>
          <w:ilvl w:val="0"/>
          <w:numId w:val="33"/>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Các cơ bản về khí cụ điện.</w:t>
      </w:r>
    </w:p>
    <w:p w:rsidR="00027751" w:rsidRPr="00503A09" w:rsidRDefault="00027751" w:rsidP="002B1B3A">
      <w:pPr>
        <w:pStyle w:val="ListParagraph"/>
        <w:numPr>
          <w:ilvl w:val="0"/>
          <w:numId w:val="33"/>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Phương pháp tính toán mạch điện chọn cầu dao, cầu chì, công tắc tơ</w:t>
      </w:r>
    </w:p>
    <w:p w:rsidR="00027751" w:rsidRPr="00503A09" w:rsidRDefault="00027751" w:rsidP="002B1B3A">
      <w:pPr>
        <w:pStyle w:val="ListParagraph"/>
        <w:numPr>
          <w:ilvl w:val="0"/>
          <w:numId w:val="33"/>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Các kiến thức về nguyên lý, cấu tạo, đặc tính và ứng dụng các mạch điện.</w:t>
      </w:r>
    </w:p>
    <w:p w:rsidR="00027751" w:rsidRPr="00503A09" w:rsidRDefault="00027751" w:rsidP="004B0676">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Kỹ năng:  Phân tích,  tính  toán, giải thích và lập luận giải quyết các vấn đề</w:t>
      </w:r>
    </w:p>
    <w:p w:rsidR="00027751" w:rsidRPr="00503A09" w:rsidRDefault="00027751" w:rsidP="004B0676">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 Kỹ  năng  làm  việc  nhóm,  giao  tiếp  và  khả  năng  đọc  hiểu  các  tài liệu kỹ thuật</w:t>
      </w:r>
    </w:p>
    <w:p w:rsidR="00027751" w:rsidRPr="00503A09" w:rsidRDefault="00027751" w:rsidP="004B0676">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Phương pháp: </w:t>
      </w:r>
    </w:p>
    <w:p w:rsidR="00027751" w:rsidRPr="00503A09" w:rsidRDefault="00027751" w:rsidP="004B0676">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ab/>
        <w:t xml:space="preserve">- </w:t>
      </w:r>
      <w:r w:rsidRPr="00503A09">
        <w:rPr>
          <w:rFonts w:ascii="Times New Roman" w:hAnsi="Times New Roman" w:cs="Times New Roman"/>
          <w:sz w:val="26"/>
          <w:szCs w:val="26"/>
        </w:rPr>
        <w:t>Kiểm tra – đánh giá thường xuyên</w:t>
      </w:r>
    </w:p>
    <w:p w:rsidR="00027751" w:rsidRPr="00503A09" w:rsidRDefault="00027751" w:rsidP="004B0676">
      <w:pPr>
        <w:spacing w:line="360" w:lineRule="auto"/>
        <w:ind w:firstLine="340"/>
        <w:jc w:val="both"/>
        <w:outlineLvl w:val="0"/>
        <w:rPr>
          <w:rFonts w:ascii="Times New Roman" w:hAnsi="Times New Roman" w:cs="Times New Roman"/>
          <w:sz w:val="26"/>
          <w:szCs w:val="26"/>
          <w:lang w:val="de-DE"/>
        </w:rPr>
      </w:pPr>
      <w:r w:rsidRPr="00503A09">
        <w:rPr>
          <w:rFonts w:ascii="Times New Roman" w:hAnsi="Times New Roman" w:cs="Times New Roman"/>
          <w:sz w:val="26"/>
          <w:szCs w:val="26"/>
        </w:rPr>
        <w:tab/>
        <w:t xml:space="preserve">- </w:t>
      </w:r>
      <w:r w:rsidRPr="00503A09">
        <w:rPr>
          <w:rFonts w:ascii="Times New Roman" w:hAnsi="Times New Roman" w:cs="Times New Roman"/>
          <w:sz w:val="26"/>
          <w:szCs w:val="26"/>
          <w:lang w:val="de-DE"/>
        </w:rPr>
        <w:t>Thảo luận theo nhóm</w:t>
      </w:r>
    </w:p>
    <w:p w:rsidR="00027751" w:rsidRPr="00503A09" w:rsidRDefault="00027751" w:rsidP="004B0676">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de-DE"/>
        </w:rPr>
        <w:tab/>
        <w:t>- Khác: theo yêu cầu của giảng viên</w:t>
      </w:r>
    </w:p>
    <w:p w:rsidR="00027751" w:rsidRPr="00503A09" w:rsidRDefault="00027751" w:rsidP="004B0676">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rPr>
        <w:tab/>
        <w:t>- Kiểm tra – đánh giá định kỳ</w:t>
      </w:r>
    </w:p>
    <w:p w:rsidR="00027751" w:rsidRPr="00503A09" w:rsidRDefault="00027751" w:rsidP="004B0676">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rPr>
        <w:tab/>
        <w:t xml:space="preserve">- Thi kết thúc học phần (90 phút) </w:t>
      </w:r>
      <w:r w:rsidRPr="00503A09">
        <w:rPr>
          <w:rFonts w:ascii="Times New Roman" w:hAnsi="Times New Roman" w:cs="Times New Roman"/>
          <w:sz w:val="26"/>
          <w:szCs w:val="26"/>
          <w:lang w:val="sv-SE"/>
        </w:rPr>
        <w:t xml:space="preserve">tự luận </w:t>
      </w:r>
    </w:p>
    <w:p w:rsidR="00027751" w:rsidRPr="00503A09" w:rsidRDefault="00027751" w:rsidP="004B0676">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4B0676">
      <w:pPr>
        <w:keepNext/>
        <w:keepLines/>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Phạm vi áp dụng môn học: áp dụng cho HKII năm thứ nhất</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4B0676">
      <w:pPr>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Đối với giáo viên, giảng viên: </w:t>
      </w:r>
      <w:r w:rsidRPr="00503A09">
        <w:rPr>
          <w:rFonts w:ascii="Times New Roman" w:hAnsi="Times New Roman" w:cs="Times New Roman"/>
          <w:sz w:val="26"/>
          <w:szCs w:val="26"/>
        </w:rPr>
        <w:t xml:space="preserve">SV cần dự giờ để được cung cấp thông tin hữu ích, thảo luận nắm rõ nội dung. </w:t>
      </w:r>
    </w:p>
    <w:p w:rsidR="00027751" w:rsidRPr="00503A09" w:rsidRDefault="00027751" w:rsidP="004B0676">
      <w:pPr>
        <w:tabs>
          <w:tab w:val="left" w:pos="3143"/>
        </w:tabs>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r>
      <w:r w:rsidRPr="00503A09">
        <w:rPr>
          <w:rFonts w:ascii="Times New Roman" w:hAnsi="Times New Roman" w:cs="Times New Roman"/>
          <w:sz w:val="26"/>
          <w:szCs w:val="26"/>
        </w:rPr>
        <w:t>Bắt buộc tham gia đủ các buổi học và làm bài tập, nếu vắng phải có lý do.</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4B0676">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4B0676">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 - Nguyễn Đức Lợi. Tự động hoá trong hệ thống lạnh. NXB Giáo dục.</w:t>
      </w:r>
    </w:p>
    <w:p w:rsidR="00027751" w:rsidRPr="00503A09" w:rsidRDefault="00027751" w:rsidP="004B0676">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 Thực hành kỹ thuật Cơ điện lạnh – NXB Đà Nẵng 2004</w:t>
      </w:r>
    </w:p>
    <w:p w:rsidR="00027751" w:rsidRPr="00503A09" w:rsidRDefault="00027751" w:rsidP="004B0676">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 Automatic Control Refrigerating – Korea Technology Eng. Co., LTD 2005</w:t>
      </w:r>
    </w:p>
    <w:p w:rsidR="00027751" w:rsidRPr="00503A09" w:rsidRDefault="00027751" w:rsidP="004B0676">
      <w:pPr>
        <w:spacing w:line="360" w:lineRule="auto"/>
        <w:ind w:firstLine="426"/>
        <w:rPr>
          <w:rFonts w:ascii="Times New Roman" w:hAnsi="Times New Roman" w:cs="Times New Roman"/>
          <w:sz w:val="26"/>
          <w:szCs w:val="26"/>
          <w:lang w:val="sv-SE"/>
        </w:rPr>
      </w:pPr>
      <w:r w:rsidRPr="00503A09">
        <w:rPr>
          <w:rFonts w:ascii="Times New Roman" w:hAnsi="Times New Roman" w:cs="Times New Roman"/>
          <w:sz w:val="26"/>
          <w:szCs w:val="26"/>
          <w:lang w:val="sv-SE"/>
        </w:rPr>
        <w:t>5. Ghi chú và giải thích (nếu có):</w:t>
      </w: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vi-VN"/>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lang w:val="vi-VN"/>
        </w:rPr>
        <w:t>KỸ THUẬT SẤY</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21</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2 giờ)</w:t>
      </w:r>
    </w:p>
    <w:p w:rsidR="00027751" w:rsidRPr="00503A09" w:rsidRDefault="00027751" w:rsidP="002B1B3A">
      <w:pPr>
        <w:pStyle w:val="ListParagraph"/>
        <w:numPr>
          <w:ilvl w:val="0"/>
          <w:numId w:val="12"/>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ðýợc bố trí  ở học kỳ </w:t>
      </w:r>
      <w:r w:rsidRPr="00503A09">
        <w:rPr>
          <w:rFonts w:ascii="Times New Roman" w:hAnsi="Times New Roman" w:cs="Times New Roman"/>
          <w:sz w:val="26"/>
          <w:szCs w:val="26"/>
        </w:rPr>
        <w:t>3.</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vi-VN"/>
        </w:rPr>
        <w:t xml:space="preserve">  </w:t>
      </w: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color w:val="000000"/>
          <w:sz w:val="26"/>
          <w:szCs w:val="26"/>
          <w:lang w:val="pt-BR"/>
        </w:rPr>
        <w:t>Là môn học chuyên ngành.</w:t>
      </w:r>
    </w:p>
    <w:p w:rsidR="00027751" w:rsidRPr="00503A09" w:rsidRDefault="00027751" w:rsidP="002B1B3A">
      <w:pPr>
        <w:pStyle w:val="ListParagraph"/>
        <w:numPr>
          <w:ilvl w:val="0"/>
          <w:numId w:val="12"/>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 Kiến thức:  </w:t>
      </w:r>
      <w:r w:rsidRPr="00503A09">
        <w:rPr>
          <w:rFonts w:ascii="Times New Roman" w:hAnsi="Times New Roman" w:cs="Times New Roman"/>
          <w:color w:val="000000"/>
          <w:sz w:val="26"/>
          <w:szCs w:val="26"/>
          <w:lang w:val="pt-BR"/>
        </w:rPr>
        <w:t xml:space="preserve">Nắm vững lý thuyết về </w:t>
      </w:r>
      <w:r w:rsidRPr="00503A09">
        <w:rPr>
          <w:rFonts w:ascii="Times New Roman" w:hAnsi="Times New Roman" w:cs="Times New Roman"/>
          <w:color w:val="000000"/>
          <w:sz w:val="26"/>
          <w:szCs w:val="26"/>
          <w:lang w:val="vi-VN"/>
        </w:rPr>
        <w:t>:</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rPr>
        <w:t xml:space="preserve">+ </w:t>
      </w:r>
      <w:r w:rsidRPr="00503A09">
        <w:rPr>
          <w:rFonts w:ascii="Times New Roman" w:hAnsi="Times New Roman" w:cs="Times New Roman"/>
          <w:color w:val="000000"/>
          <w:sz w:val="26"/>
          <w:szCs w:val="26"/>
          <w:lang w:val="vi-VN"/>
        </w:rPr>
        <w:t>Bản chất vật liệu ẩm cần sấy</w:t>
      </w:r>
      <w:r w:rsidRPr="00503A09">
        <w:rPr>
          <w:rFonts w:ascii="Times New Roman" w:hAnsi="Times New Roman" w:cs="Times New Roman"/>
          <w:color w:val="000000"/>
          <w:sz w:val="26"/>
          <w:szCs w:val="26"/>
        </w:rPr>
        <w:t>.</w:t>
      </w:r>
      <w:r w:rsidRPr="00503A09">
        <w:rPr>
          <w:rFonts w:ascii="Times New Roman" w:hAnsi="Times New Roman" w:cs="Times New Roman"/>
          <w:color w:val="000000"/>
          <w:sz w:val="26"/>
          <w:szCs w:val="26"/>
          <w:lang w:val="vi-VN"/>
        </w:rPr>
        <w:t xml:space="preserve"> </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rPr>
        <w:t xml:space="preserve">+ </w:t>
      </w:r>
      <w:r w:rsidRPr="00503A09">
        <w:rPr>
          <w:rFonts w:ascii="Times New Roman" w:hAnsi="Times New Roman" w:cs="Times New Roman"/>
          <w:color w:val="000000"/>
          <w:sz w:val="26"/>
          <w:szCs w:val="26"/>
          <w:lang w:val="vi-VN"/>
        </w:rPr>
        <w:t>Bản chất và ðặc ðiểm của tác nhân sấy cung cấp cho quá trình sấy vật liệu ẩm.</w:t>
      </w:r>
    </w:p>
    <w:p w:rsidR="00027751" w:rsidRPr="00503A09" w:rsidRDefault="00027751" w:rsidP="00A467F4">
      <w:pPr>
        <w:pStyle w:val="ListParagraph"/>
        <w:spacing w:before="120"/>
        <w:ind w:left="862"/>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rPr>
        <w:t xml:space="preserve">+ </w:t>
      </w:r>
      <w:r w:rsidRPr="00503A09">
        <w:rPr>
          <w:rFonts w:ascii="Times New Roman" w:hAnsi="Times New Roman" w:cs="Times New Roman"/>
          <w:color w:val="000000"/>
          <w:sz w:val="26"/>
          <w:szCs w:val="26"/>
          <w:lang w:val="vi-VN"/>
        </w:rPr>
        <w:t>Thành thạo trong việc sử dụng các biểu ðồ I-</w:t>
      </w:r>
      <w:r w:rsidRPr="00503A09">
        <w:rPr>
          <w:rFonts w:ascii="Times New Roman" w:hAnsi="Times New Roman" w:cs="Times New Roman"/>
          <w:color w:val="000000"/>
          <w:sz w:val="26"/>
          <w:szCs w:val="26"/>
        </w:rPr>
        <w:t>d</w:t>
      </w:r>
      <w:r w:rsidRPr="00503A09">
        <w:rPr>
          <w:rFonts w:ascii="Times New Roman" w:hAnsi="Times New Roman" w:cs="Times New Roman"/>
          <w:color w:val="000000"/>
          <w:sz w:val="26"/>
          <w:szCs w:val="26"/>
          <w:lang w:val="vi-VN"/>
        </w:rPr>
        <w:t>, T</w:t>
      </w:r>
      <w:r w:rsidRPr="00503A09">
        <w:rPr>
          <w:rFonts w:ascii="Times New Roman" w:hAnsi="Times New Roman" w:cs="Times New Roman"/>
          <w:color w:val="000000"/>
          <w:sz w:val="26"/>
          <w:szCs w:val="26"/>
        </w:rPr>
        <w:t>d</w:t>
      </w:r>
      <w:r w:rsidRPr="00503A09">
        <w:rPr>
          <w:rFonts w:ascii="Times New Roman" w:hAnsi="Times New Roman" w:cs="Times New Roman"/>
          <w:color w:val="000000"/>
          <w:sz w:val="26"/>
          <w:szCs w:val="26"/>
          <w:lang w:val="vi-VN"/>
        </w:rPr>
        <w:t xml:space="preserve"> </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rPr>
      </w:pPr>
      <w:r w:rsidRPr="00503A09">
        <w:rPr>
          <w:rFonts w:ascii="Times New Roman" w:hAnsi="Times New Roman" w:cs="Times New Roman"/>
          <w:sz w:val="26"/>
          <w:szCs w:val="26"/>
          <w:lang w:val="pt-BR"/>
        </w:rPr>
        <w:t xml:space="preserve"> Kỹ năng:  </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vi-VN"/>
        </w:rPr>
        <w:t>tính toán nhanh, xác ðịnh nhanh ðýợc các thông số của tác nhân sấy  trong quá trình sấy trên các mô  hình  cung cấp tác nhân sấy khác nhau.</w:t>
      </w:r>
    </w:p>
    <w:p w:rsidR="00027751" w:rsidRPr="00503A09" w:rsidRDefault="00027751" w:rsidP="00A467F4">
      <w:pPr>
        <w:pStyle w:val="ListParagraph"/>
        <w:numPr>
          <w:ilvl w:val="0"/>
          <w:numId w:val="2"/>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Năng lực tự chủ và trách nhiệm: </w:t>
      </w:r>
    </w:p>
    <w:p w:rsidR="00027751" w:rsidRPr="00503A09" w:rsidRDefault="00027751" w:rsidP="00A467F4">
      <w:pPr>
        <w:pStyle w:val="ListParagraph"/>
        <w:ind w:left="862" w:firstLine="128"/>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Rèn luyện tính cẩn thận, chính xác trong quá trình làm việc.</w:t>
      </w:r>
    </w:p>
    <w:p w:rsidR="00027751" w:rsidRPr="00503A09" w:rsidRDefault="00027751" w:rsidP="002B1B3A">
      <w:pPr>
        <w:pStyle w:val="ListParagraph"/>
        <w:numPr>
          <w:ilvl w:val="0"/>
          <w:numId w:val="12"/>
        </w:numPr>
        <w:tabs>
          <w:tab w:val="left" w:pos="709"/>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A467F4">
      <w:p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3746"/>
        <w:gridCol w:w="949"/>
        <w:gridCol w:w="949"/>
        <w:gridCol w:w="1972"/>
        <w:gridCol w:w="1240"/>
      </w:tblGrid>
      <w:tr w:rsidR="00027751" w:rsidRPr="00503A09" w:rsidTr="00405849">
        <w:trPr>
          <w:cantSplit/>
          <w:trHeight w:val="561"/>
        </w:trPr>
        <w:tc>
          <w:tcPr>
            <w:tcW w:w="428"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1934"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638" w:type="pct"/>
            <w:gridSpan w:val="4"/>
            <w:vAlign w:val="center"/>
          </w:tcPr>
          <w:p w:rsidR="00027751" w:rsidRPr="00503A09" w:rsidRDefault="00027751" w:rsidP="00A467F4">
            <w:pPr>
              <w:keepNext/>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405849">
        <w:trPr>
          <w:cantSplit/>
        </w:trPr>
        <w:tc>
          <w:tcPr>
            <w:tcW w:w="428"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1934"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18"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sz w:val="26"/>
                <w:szCs w:val="26"/>
              </w:rPr>
              <w:t>Thực hành/ thực tập/ thí nghiệm/ bài tập/ thảo luận</w:t>
            </w:r>
          </w:p>
        </w:tc>
        <w:tc>
          <w:tcPr>
            <w:tcW w:w="640"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405849">
        <w:tc>
          <w:tcPr>
            <w:tcW w:w="42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1934"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1. Vật liệu ẩm.</w:t>
            </w:r>
          </w:p>
        </w:tc>
        <w:tc>
          <w:tcPr>
            <w:tcW w:w="490"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490" w:type="pct"/>
            <w:vAlign w:val="center"/>
          </w:tcPr>
          <w:p w:rsidR="00027751" w:rsidRPr="00503A09" w:rsidRDefault="00027751" w:rsidP="00A467F4">
            <w:pPr>
              <w:jc w:val="center"/>
              <w:rPr>
                <w:color w:val="000000"/>
                <w:sz w:val="26"/>
                <w:szCs w:val="26"/>
              </w:rPr>
            </w:pPr>
            <w:r w:rsidRPr="00503A09">
              <w:rPr>
                <w:color w:val="000000"/>
                <w:sz w:val="26"/>
                <w:szCs w:val="26"/>
              </w:rPr>
              <w:t>5</w:t>
            </w:r>
          </w:p>
        </w:tc>
        <w:tc>
          <w:tcPr>
            <w:tcW w:w="101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0"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405849">
        <w:tc>
          <w:tcPr>
            <w:tcW w:w="42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934"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2. Tác nhân sấy.</w:t>
            </w:r>
          </w:p>
        </w:tc>
        <w:tc>
          <w:tcPr>
            <w:tcW w:w="490"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490" w:type="pct"/>
            <w:vAlign w:val="center"/>
          </w:tcPr>
          <w:p w:rsidR="00027751" w:rsidRPr="00503A09" w:rsidRDefault="00027751" w:rsidP="00A467F4">
            <w:pPr>
              <w:jc w:val="center"/>
              <w:rPr>
                <w:color w:val="000000"/>
                <w:sz w:val="26"/>
                <w:szCs w:val="26"/>
              </w:rPr>
            </w:pPr>
            <w:r w:rsidRPr="00503A09">
              <w:rPr>
                <w:color w:val="000000"/>
                <w:sz w:val="26"/>
                <w:szCs w:val="26"/>
              </w:rPr>
              <w:t>7</w:t>
            </w:r>
          </w:p>
        </w:tc>
        <w:tc>
          <w:tcPr>
            <w:tcW w:w="101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0" w:type="pct"/>
            <w:vAlign w:val="center"/>
          </w:tcPr>
          <w:p w:rsidR="00027751" w:rsidRPr="00503A09" w:rsidRDefault="00027751" w:rsidP="00A467F4">
            <w:pPr>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w:t>
            </w:r>
          </w:p>
        </w:tc>
      </w:tr>
      <w:tr w:rsidR="00027751" w:rsidRPr="00503A09" w:rsidTr="00405849">
        <w:tc>
          <w:tcPr>
            <w:tcW w:w="42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934"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3. Cân bằng vật chất và cân bằng nhiệt trong quá trình sấy.</w:t>
            </w:r>
          </w:p>
        </w:tc>
        <w:tc>
          <w:tcPr>
            <w:tcW w:w="490"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490" w:type="pct"/>
            <w:vAlign w:val="center"/>
          </w:tcPr>
          <w:p w:rsidR="00027751" w:rsidRPr="00503A09" w:rsidRDefault="00027751" w:rsidP="00A467F4">
            <w:pPr>
              <w:jc w:val="center"/>
              <w:rPr>
                <w:color w:val="000000"/>
                <w:sz w:val="26"/>
                <w:szCs w:val="26"/>
              </w:rPr>
            </w:pPr>
            <w:r w:rsidRPr="00503A09">
              <w:rPr>
                <w:color w:val="000000"/>
                <w:sz w:val="26"/>
                <w:szCs w:val="26"/>
              </w:rPr>
              <w:t>5</w:t>
            </w:r>
          </w:p>
        </w:tc>
        <w:tc>
          <w:tcPr>
            <w:tcW w:w="101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0"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405849">
        <w:trPr>
          <w:trHeight w:val="207"/>
        </w:trPr>
        <w:tc>
          <w:tcPr>
            <w:tcW w:w="42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934"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4. Tốc độ và thời gian sấy.</w:t>
            </w:r>
          </w:p>
        </w:tc>
        <w:tc>
          <w:tcPr>
            <w:tcW w:w="490"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90" w:type="pct"/>
            <w:vAlign w:val="center"/>
          </w:tcPr>
          <w:p w:rsidR="00027751" w:rsidRPr="00503A09" w:rsidRDefault="00027751" w:rsidP="00A467F4">
            <w:pPr>
              <w:jc w:val="center"/>
              <w:rPr>
                <w:color w:val="000000"/>
                <w:sz w:val="26"/>
                <w:szCs w:val="26"/>
              </w:rPr>
            </w:pPr>
            <w:r w:rsidRPr="00503A09">
              <w:rPr>
                <w:color w:val="000000"/>
                <w:sz w:val="26"/>
                <w:szCs w:val="26"/>
              </w:rPr>
              <w:t>5</w:t>
            </w:r>
          </w:p>
        </w:tc>
        <w:tc>
          <w:tcPr>
            <w:tcW w:w="101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0"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405849">
        <w:trPr>
          <w:trHeight w:val="207"/>
        </w:trPr>
        <w:tc>
          <w:tcPr>
            <w:tcW w:w="428"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1934" w:type="pct"/>
            <w:vAlign w:val="center"/>
          </w:tcPr>
          <w:p w:rsidR="00027751" w:rsidRPr="00503A09" w:rsidRDefault="00027751" w:rsidP="00A467F4">
            <w:pPr>
              <w:ind w:left="144" w:right="144"/>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5. Các hệ thống sấy nguyên lý trao đổi nhiệt đối lưu  thông dụng</w:t>
            </w:r>
          </w:p>
        </w:tc>
        <w:tc>
          <w:tcPr>
            <w:tcW w:w="490"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90" w:type="pct"/>
            <w:vAlign w:val="center"/>
          </w:tcPr>
          <w:p w:rsidR="00027751" w:rsidRPr="00503A09" w:rsidRDefault="00027751" w:rsidP="00A467F4">
            <w:pPr>
              <w:jc w:val="center"/>
              <w:rPr>
                <w:color w:val="000000"/>
                <w:sz w:val="26"/>
                <w:szCs w:val="26"/>
              </w:rPr>
            </w:pPr>
            <w:r w:rsidRPr="00503A09">
              <w:rPr>
                <w:color w:val="000000"/>
                <w:sz w:val="26"/>
                <w:szCs w:val="26"/>
              </w:rPr>
              <w:t>6</w:t>
            </w:r>
          </w:p>
        </w:tc>
        <w:tc>
          <w:tcPr>
            <w:tcW w:w="1018"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0"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405849">
        <w:trPr>
          <w:trHeight w:val="415"/>
        </w:trPr>
        <w:tc>
          <w:tcPr>
            <w:tcW w:w="2362" w:type="pct"/>
            <w:gridSpan w:val="2"/>
            <w:vAlign w:val="center"/>
          </w:tcPr>
          <w:p w:rsidR="00027751" w:rsidRPr="00503A09" w:rsidRDefault="00027751" w:rsidP="00A467F4">
            <w:pPr>
              <w:keepNext/>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28</w:t>
            </w:r>
          </w:p>
        </w:tc>
        <w:tc>
          <w:tcPr>
            <w:tcW w:w="1018" w:type="pct"/>
            <w:vAlign w:val="center"/>
          </w:tcPr>
          <w:p w:rsidR="00027751" w:rsidRPr="00503A09" w:rsidRDefault="00027751" w:rsidP="00A467F4">
            <w:pPr>
              <w:jc w:val="center"/>
              <w:rPr>
                <w:rFonts w:ascii="Times New Roman" w:hAnsi="Times New Roman" w:cs="Times New Roman"/>
                <w:b/>
                <w:bCs/>
                <w:color w:val="000000"/>
                <w:sz w:val="26"/>
                <w:szCs w:val="26"/>
              </w:rPr>
            </w:pPr>
          </w:p>
        </w:tc>
        <w:tc>
          <w:tcPr>
            <w:tcW w:w="640"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027751" w:rsidRPr="00503A09" w:rsidRDefault="00027751" w:rsidP="00A467F4">
      <w:pPr>
        <w:spacing w:before="120"/>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2. Nội dung chi tiết:</w:t>
      </w:r>
    </w:p>
    <w:tbl>
      <w:tblPr>
        <w:tblW w:w="9592" w:type="dxa"/>
        <w:tblInd w:w="2" w:type="dxa"/>
        <w:tblLook w:val="01E0"/>
      </w:tblPr>
      <w:tblGrid>
        <w:gridCol w:w="7194"/>
        <w:gridCol w:w="2398"/>
      </w:tblGrid>
      <w:tr w:rsidR="00027751" w:rsidRPr="00503A09">
        <w:trPr>
          <w:trHeight w:val="467"/>
        </w:trPr>
        <w:tc>
          <w:tcPr>
            <w:tcW w:w="7194" w:type="dxa"/>
            <w:vAlign w:val="center"/>
          </w:tcPr>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1: </w:t>
            </w:r>
            <w:r w:rsidRPr="00503A09">
              <w:rPr>
                <w:rFonts w:ascii="Times New Roman" w:hAnsi="Times New Roman" w:cs="Times New Roman"/>
                <w:b/>
                <w:bCs/>
                <w:color w:val="000000"/>
                <w:sz w:val="26"/>
                <w:szCs w:val="26"/>
              </w:rPr>
              <w:t>VẬT LIỆU ẨM</w:t>
            </w:r>
          </w:p>
        </w:tc>
        <w:tc>
          <w:tcPr>
            <w:tcW w:w="239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 xml:space="preserve">Thời gian: </w:t>
            </w:r>
            <w:r w:rsidRPr="00503A09">
              <w:rPr>
                <w:rFonts w:ascii="Times New Roman" w:hAnsi="Times New Roman" w:cs="Times New Roman"/>
                <w:i/>
                <w:iCs/>
                <w:color w:val="000000"/>
                <w:sz w:val="26"/>
                <w:szCs w:val="26"/>
              </w:rPr>
              <w:t>5</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tabs>
          <w:tab w:val="left" w:pos="2280"/>
        </w:tabs>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Mục tiêu:</w:t>
      </w:r>
      <w:r w:rsidRPr="00503A09">
        <w:rPr>
          <w:rFonts w:ascii="Times New Roman" w:hAnsi="Times New Roman" w:cs="Times New Roman"/>
          <w:i/>
          <w:iCs/>
          <w:color w:val="000000"/>
          <w:sz w:val="26"/>
          <w:szCs w:val="26"/>
          <w:lang w:val="pt-BR"/>
        </w:rPr>
        <w:tab/>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Trình bày được các khái niệm cõ bản về ðộ ẩm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Phýõng pháp xác ðịnh ẩm ðộ vật liệu sấy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1.1 Mở ðầu                  </w:t>
      </w:r>
      <w:r w:rsidRPr="00503A09">
        <w:rPr>
          <w:rFonts w:ascii="Times New Roman" w:hAnsi="Times New Roman" w:cs="Times New Roman"/>
          <w:color w:val="000000"/>
          <w:sz w:val="26"/>
          <w:szCs w:val="26"/>
          <w:lang w:val="pt-BR"/>
        </w:rPr>
        <w:tab/>
        <w:t xml:space="preserve">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1.2 Tầm quan trọng của việc xác ðịnh ẩm ðộ của vật liệu sấy </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1.3 Một số khái niệm cõ bản về ðộ ẩm của vật liệu sấy </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 xml:space="preserve">1.3.1 Ðộ ẩm týõng ðối </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 xml:space="preserve">1.3.2 Ðộ ẩm tuyệt ðối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1.3.3 Quan hệ giữa ðộ ẩm týõng ðối và ðộ ẩm tuyệt ðối</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 xml:space="preserve">1.3.4 Ðộ chứa ẩm và nồng ðộ tuyệt ðối </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1.4 Phýõng pháp xác ðịnh ẩm ðộ vật liệu sấy</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1.4.1 Phýõng pháp trực tiếp</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 xml:space="preserve">1.4.2 Phýõng pháp gián tiếp </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1.4.3 Công thức tính lýợng nýớc bốc hõi từ vật liệu ẩm cần sấy</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1.5 Phân loại vật liệu ẩm</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1.6 Các ðặc ðiểm trong vật liệu sấy</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1.6.1 Ðặc trýng vật lý cõ bản của nýớc</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1.6.2 Ðặc tính hấp thụ và mao dẫn</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1.6.3 Ðặc tính xốp của vật liệu ẩm</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1.6.4 Các dạng liên kết và nãng lýợng liên kết ẩm trong vật liệu sấy</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t xml:space="preserve">1.6.4.1 Liên kết hấp thụ </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t xml:space="preserve">1.6.4.2 Liên kết mao dẫn </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t>1.6.4.3 Liên kết thẩm thấu</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1.6.5 Thế dẫn ẩm</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1.6.6 Các ðặc trýng nhiệt vật lý của vật liệu ẩm</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t>1.6.6.1 Nhiệt dung riêng của vật liệu ẩm</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t>1.6.6.2 Hệ số dẫn nhiệt của VLA</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t>1.6.6.3 Hệ số dẫn nhiệt ðộ</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1.7 Ðộ ẩm cân bằng (equilibrium moisture)</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 xml:space="preserve">1.7.1 Ðịnh nghĩa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1.7.2 Mô tả quá trình hình thành ẩm cân bằng</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 xml:space="preserve">1.7.3 Ý nghĩa của ẩm ðộ cân bằng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1.7.4 Các mô hình toán về ẩm ðộ cân bằng</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1.7.5 Cách xác ðịnh ẩm ðộ cân bằng</w:t>
      </w:r>
      <w:r w:rsidRPr="00503A09">
        <w:rPr>
          <w:rFonts w:ascii="Times New Roman" w:hAnsi="Times New Roman" w:cs="Times New Roman"/>
          <w:color w:val="000000"/>
          <w:sz w:val="26"/>
          <w:szCs w:val="26"/>
          <w:lang w:val="pt-BR"/>
        </w:rPr>
        <w:tab/>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u w:val="single"/>
                <w:lang w:val="pt-BR"/>
              </w:rPr>
              <w:t xml:space="preserve">Chương 2: </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b/>
                <w:bCs/>
                <w:color w:val="000000"/>
                <w:sz w:val="26"/>
                <w:szCs w:val="26"/>
                <w:lang w:val="pt-BR"/>
              </w:rPr>
              <w:t>TÁC NHÂN SẤY</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8</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Quá trình sấy, hòa trộn và làm lạnh’</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2.1 Quá trình sấy</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 xml:space="preserve">2.1.1 Giai ðoạn làm nóng không khí  ẩm </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ab/>
        <w:t>2.1.2 Giai ðoạn sấy khô vật ýớt</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2.2 Quá trình làm lạnh không khí ẩm</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2.3 Quá trình hòa trộn khí nóng và khí lạnh thành tác nhân sấy</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u w:val="single"/>
                <w:lang w:val="de-DE"/>
              </w:rPr>
              <w:t xml:space="preserve">Chương 3: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CÂN BẰNG CHẤT VÀ CÂN BẰNG NHIỆT</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rPr>
              <w:t>5</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sõ ðồ làm việc của máy sấy;</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tóan quá trình sấy lý thuyết và sấy thực tế</w:t>
      </w:r>
      <w:r w:rsidRPr="00503A09">
        <w:rPr>
          <w:rFonts w:ascii="Times New Roman" w:hAnsi="Times New Roman" w:cs="Times New Roman"/>
          <w:color w:val="000000"/>
          <w:sz w:val="26"/>
          <w:szCs w:val="26"/>
        </w:rPr>
        <w:tab/>
        <w:t>;</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Biểu diễn quá trình sấy bằng ðồ thị  I – d </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3.1 Giới thiệu sõ ðồ làm việc của máy sấy bằng không khí </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3.2 Cân bằng vật chất trong thiết bị sấy</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3.3 Cân bằng ẩm trong quá trình sấy</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3.4 Lýợng không khí khô cần thiết cho quá trình sấy</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3.5 Cân bằng nhiệt lýợng trong máy sấy bằng không khí </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3.5 Tính tóan quá trình sấy lý thuyết và sấy thực tế</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3.5.1 Sấy lý thuyết</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3.5.2 Sấy thực tế</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3.5.2.1 Nhiệt lýợng bổ sung lớn hõn nhiệt lýợng tổn thất chung</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3.5.2.2 Nhiệt lýợng bổ sung chung không ðủ ðể bù</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nhiệt lýợng tổn thất chung </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3.5.2.3 Nhiệt lýợng bổ sung chung ðủ bằng</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nhiệt lýợng tổn thất chung</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 xml:space="preserve">3.5.3 Biểu diễn quá trình sấy bằng ðồ thị  I – d </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3.5.3.1 Sấy lý thuyết</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3.5.3.2 Mô tả quá trình sấy thực tế </w:t>
      </w:r>
      <w:r w:rsidRPr="00503A09">
        <w:rPr>
          <w:rFonts w:ascii="Times New Roman" w:hAnsi="Times New Roman" w:cs="Times New Roman"/>
          <w:color w:val="000000"/>
          <w:sz w:val="26"/>
          <w:szCs w:val="26"/>
        </w:rPr>
        <w:tab/>
        <w:t xml:space="preserve"> </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4: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TỐC ÐỘ SẤY VÀ THỜI GIAN SẤY</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6</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nhân tố ảnh hýởng ðến tốc ðộ sấy</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thời gian sấy</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4.1 Khái niệm tốc ðộ sấy </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4.2 Các nhân tố ảnh hýởng ðến tốc ðộ sấy</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4.3 Tính tốc ðộ sấy </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4.3.1 Giai  ðoạn tãng tốc</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4.3.2 Giai ðoạn tốc ðộ sấy giảm dần</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4.4.Tính thời gian sấy</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4.4.1 Các phýõng pháp xác ðịnh thời gian sấy</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4.4.2 Tính thời gian sấy</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4.4.2.1 Xác ðịnh thời gian sấy theo phýõng pháp giải tích </w:t>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4.4.2.2 Xác ðịnh thời gian sấy bằng phýõng pháp giải tích theo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4.4.2.3 Tính thời gian lýu sấy của máy sấy thùng quay</w:t>
      </w:r>
    </w:p>
    <w:p w:rsidR="00027751" w:rsidRPr="00503A09" w:rsidRDefault="00027751" w:rsidP="00A467F4">
      <w:pPr>
        <w:spacing w:before="120"/>
        <w:jc w:val="both"/>
        <w:rPr>
          <w:rFonts w:ascii="Times New Roman" w:hAnsi="Times New Roman" w:cs="Times New Roman"/>
          <w:color w:val="000000"/>
          <w:sz w:val="26"/>
          <w:szCs w:val="26"/>
        </w:rPr>
      </w:pPr>
    </w:p>
    <w:tbl>
      <w:tblPr>
        <w:tblW w:w="9936" w:type="dxa"/>
        <w:tblInd w:w="2" w:type="dxa"/>
        <w:tblLook w:val="01E0"/>
      </w:tblPr>
      <w:tblGrid>
        <w:gridCol w:w="7578"/>
        <w:gridCol w:w="2358"/>
      </w:tblGrid>
      <w:tr w:rsidR="00027751" w:rsidRPr="00503A09">
        <w:tc>
          <w:tcPr>
            <w:tcW w:w="7578" w:type="dxa"/>
            <w:vAlign w:val="center"/>
          </w:tcPr>
          <w:p w:rsidR="00027751" w:rsidRPr="00503A09" w:rsidRDefault="00027751" w:rsidP="004573CB">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5: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CÁC MÁY SẤY THÔNG DỤNG  &amp; KỸ THUẬT SẤY MỘT SỐ LOẠI HẠT VÀ RAU</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6</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tabs>
          <w:tab w:val="left" w:pos="748"/>
          <w:tab w:val="left" w:pos="1496"/>
        </w:tabs>
        <w:jc w:val="center"/>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Trình bày được kiến thức cơ bản về Các máy sấy đối lưu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748"/>
          <w:tab w:val="left" w:pos="149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5.1 Khái niệm về sấy và bản chất của quá trình sấy</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 xml:space="preserve">5.1.1 Khái niệm về sấy </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5.1.2 Bản chất đặc trưng của quá trình sấy</w:t>
      </w:r>
    </w:p>
    <w:p w:rsidR="00027751" w:rsidRPr="00503A09" w:rsidRDefault="00027751" w:rsidP="00A467F4">
      <w:pPr>
        <w:tabs>
          <w:tab w:val="left" w:pos="693"/>
          <w:tab w:val="left" w:pos="1431"/>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5.2.Các máy sấy đối lưu </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5.2.1 Máy sấy thùng quay (rotary drum dryer)</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5.2.1.1 Kết cấu HTS thùng quay</w:t>
      </w:r>
      <w:r w:rsidRPr="00503A09">
        <w:rPr>
          <w:rFonts w:ascii="Times New Roman" w:hAnsi="Times New Roman" w:cs="Times New Roman"/>
          <w:color w:val="000000"/>
          <w:sz w:val="26"/>
          <w:szCs w:val="26"/>
        </w:rPr>
        <w:tab/>
      </w:r>
    </w:p>
    <w:p w:rsidR="00027751" w:rsidRPr="00503A09" w:rsidRDefault="00027751" w:rsidP="00A467F4">
      <w:pPr>
        <w:tabs>
          <w:tab w:val="left" w:pos="540"/>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5.2.1.2 Hệ thống máy sấy buồng </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5.2.1.3 Máy sấy hầm </w:t>
      </w:r>
    </w:p>
    <w:p w:rsidR="00027751" w:rsidRPr="00503A09" w:rsidRDefault="00027751" w:rsidP="00A467F4">
      <w:pPr>
        <w:tabs>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5.2.1.4 Hệ thống máy sấy tháp </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5.2.1.5 Hệ thống sấy khí động </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5.2.1.5 Máy sấy tầng sôi</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5.2.1.7 Hệ thống máy sấy phun </w:t>
      </w:r>
    </w:p>
    <w:p w:rsidR="00027751" w:rsidRPr="00503A09" w:rsidRDefault="00027751" w:rsidP="00A467F4">
      <w:pPr>
        <w:tabs>
          <w:tab w:val="left" w:pos="693"/>
          <w:tab w:val="left" w:pos="1431"/>
          <w:tab w:val="left" w:pos="173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5.2.1.8 Hệ thống máy sấy băng </w:t>
      </w:r>
      <w:r w:rsidRPr="00503A09">
        <w:rPr>
          <w:rFonts w:ascii="Times New Roman" w:hAnsi="Times New Roman" w:cs="Times New Roman"/>
          <w:color w:val="000000"/>
          <w:sz w:val="26"/>
          <w:szCs w:val="26"/>
        </w:rPr>
        <w:tab/>
      </w:r>
    </w:p>
    <w:p w:rsidR="00027751" w:rsidRPr="00503A09" w:rsidRDefault="00027751" w:rsidP="00A467F4">
      <w:pPr>
        <w:tabs>
          <w:tab w:val="left" w:pos="693"/>
          <w:tab w:val="left" w:pos="1431"/>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5.2.1.9 Hệ thống máy sấy tĩnh tại kiểu vỉ ngang </w:t>
      </w:r>
    </w:p>
    <w:p w:rsidR="00027751" w:rsidRPr="00503A09" w:rsidRDefault="00027751" w:rsidP="00A467F4">
      <w:pPr>
        <w:tabs>
          <w:tab w:val="left" w:pos="748"/>
          <w:tab w:val="left" w:pos="149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5.4 Chế độ và kỹ thuật sấy một số vật liệu  thông dụng</w:t>
      </w:r>
      <w:r w:rsidRPr="00503A09">
        <w:rPr>
          <w:rFonts w:ascii="Times New Roman" w:hAnsi="Times New Roman" w:cs="Times New Roman"/>
          <w:color w:val="000000"/>
          <w:sz w:val="26"/>
          <w:szCs w:val="26"/>
        </w:rPr>
        <w:tab/>
      </w:r>
    </w:p>
    <w:p w:rsidR="00027751" w:rsidRPr="00503A09" w:rsidRDefault="00027751" w:rsidP="00A467F4">
      <w:pPr>
        <w:tabs>
          <w:tab w:val="left" w:pos="711"/>
          <w:tab w:val="left" w:pos="149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5.4.1 Chế độ sấy một số hạt</w:t>
      </w:r>
      <w:r w:rsidRPr="00503A09">
        <w:rPr>
          <w:rFonts w:ascii="Times New Roman" w:hAnsi="Times New Roman" w:cs="Times New Roman"/>
          <w:color w:val="000000"/>
          <w:sz w:val="26"/>
          <w:szCs w:val="26"/>
        </w:rPr>
        <w:tab/>
      </w:r>
    </w:p>
    <w:p w:rsidR="00027751" w:rsidRPr="00503A09" w:rsidRDefault="00027751" w:rsidP="00A467F4">
      <w:pPr>
        <w:tabs>
          <w:tab w:val="left" w:pos="711"/>
          <w:tab w:val="left" w:pos="149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5.4.2 Chế độ sấy một số sản phẩm cây công nghiệp</w:t>
      </w:r>
      <w:r w:rsidRPr="00503A09">
        <w:rPr>
          <w:rFonts w:ascii="Times New Roman" w:hAnsi="Times New Roman" w:cs="Times New Roman"/>
          <w:i/>
          <w:iCs/>
          <w:color w:val="000000"/>
          <w:sz w:val="26"/>
          <w:szCs w:val="26"/>
        </w:rPr>
        <w:t xml:space="preserve"> </w:t>
      </w:r>
    </w:p>
    <w:p w:rsidR="00027751" w:rsidRPr="00503A09" w:rsidRDefault="00027751" w:rsidP="00A467F4">
      <w:pPr>
        <w:tabs>
          <w:tab w:val="left" w:pos="711"/>
          <w:tab w:val="left" w:pos="149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5.4.3 Chế độ sấy đối với một số loại rau quả</w:t>
      </w:r>
      <w:r w:rsidRPr="00503A09">
        <w:rPr>
          <w:rFonts w:ascii="Times New Roman" w:hAnsi="Times New Roman" w:cs="Times New Roman"/>
          <w:color w:val="000000"/>
          <w:sz w:val="26"/>
          <w:szCs w:val="26"/>
        </w:rPr>
        <w:tab/>
      </w:r>
      <w:bookmarkStart w:id="0" w:name="OLE_LINK5"/>
      <w:r w:rsidRPr="00503A09">
        <w:rPr>
          <w:rFonts w:ascii="Times New Roman" w:hAnsi="Times New Roman" w:cs="Times New Roman"/>
          <w:color w:val="000000"/>
          <w:sz w:val="26"/>
          <w:szCs w:val="26"/>
        </w:rPr>
        <w:t xml:space="preserve">                                               </w:t>
      </w:r>
    </w:p>
    <w:bookmarkEnd w:id="0"/>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lý thuyết.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pt-BR"/>
        </w:rPr>
        <w:t xml:space="preserve">2. Trang thiết bị, máy móc: </w:t>
      </w:r>
      <w:r w:rsidRPr="00503A09">
        <w:rPr>
          <w:rFonts w:ascii="Times New Roman" w:hAnsi="Times New Roman" w:cs="Times New Roman"/>
          <w:color w:val="000000"/>
          <w:sz w:val="26"/>
          <w:szCs w:val="26"/>
          <w:lang w:val="de-DE"/>
        </w:rPr>
        <w:t xml:space="preserve"> máy chiếu.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 Dụng cụ, học liệu,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Các sơ đồ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Giáo trình </w:t>
      </w:r>
    </w:p>
    <w:p w:rsidR="00027751" w:rsidRPr="00503A09" w:rsidRDefault="00027751" w:rsidP="00A467F4">
      <w:pPr>
        <w:ind w:firstLine="180"/>
        <w:jc w:val="both"/>
        <w:rPr>
          <w:rFonts w:ascii="Times New Roman" w:hAnsi="Times New Roman" w:cs="Times New Roman"/>
          <w:i/>
          <w:iCs/>
          <w:color w:val="000000"/>
          <w:sz w:val="26"/>
          <w:szCs w:val="26"/>
          <w:lang w:val="de-DE" w:eastAsia="ko-KR"/>
        </w:rPr>
      </w:pPr>
      <w:r w:rsidRPr="00503A09">
        <w:rPr>
          <w:rFonts w:ascii="Times New Roman" w:hAnsi="Times New Roman" w:cs="Times New Roman"/>
          <w:color w:val="000000"/>
          <w:sz w:val="26"/>
          <w:szCs w:val="26"/>
          <w:lang w:val="de-DE"/>
        </w:rPr>
        <w:t xml:space="preserve">+ Tài liệu hướng dẫn học sinh học </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rPr>
      </w:pPr>
      <w:r w:rsidRPr="00503A09">
        <w:rPr>
          <w:rFonts w:ascii="Times New Roman" w:hAnsi="Times New Roman" w:cs="Times New Roman"/>
          <w:sz w:val="26"/>
          <w:szCs w:val="26"/>
          <w:lang w:val="sv-SE"/>
        </w:rPr>
        <w:t>- Kiến thức:  Cấu tạo, nguyên lý hoạt ðộng một số hệ thống máy sấy thông dụng trong công nghiệp &amp; bảo quản nông sản, các  thiết bị phụ trợ của máy sấy,</w:t>
      </w:r>
      <w:r w:rsidRPr="00503A09">
        <w:rPr>
          <w:rFonts w:ascii="Times New Roman" w:hAnsi="Times New Roman" w:cs="Times New Roman"/>
          <w:color w:val="000000"/>
          <w:sz w:val="26"/>
          <w:szCs w:val="26"/>
          <w:lang w:val="pt-BR"/>
        </w:rPr>
        <w:t xml:space="preserve"> nội dung nguyên lý của quá trình sấy vật liệu ẩm.</w:t>
      </w:r>
    </w:p>
    <w:p w:rsidR="00027751" w:rsidRPr="00503A09" w:rsidRDefault="00027751" w:rsidP="00A467F4">
      <w:pPr>
        <w:spacing w:before="120"/>
        <w:ind w:firstLine="624"/>
        <w:jc w:val="both"/>
        <w:rPr>
          <w:rFonts w:ascii="Times New Roman" w:hAnsi="Times New Roman" w:cs="Times New Roman"/>
          <w:sz w:val="26"/>
          <w:szCs w:val="26"/>
          <w:lang w:val="vi-VN"/>
        </w:rPr>
      </w:pPr>
      <w:r w:rsidRPr="00503A09">
        <w:rPr>
          <w:rFonts w:ascii="Times New Roman" w:hAnsi="Times New Roman" w:cs="Times New Roman"/>
          <w:sz w:val="26"/>
          <w:szCs w:val="26"/>
          <w:lang w:val="sv-SE"/>
        </w:rPr>
        <w:t>- Kỹ năng:</w:t>
      </w:r>
    </w:p>
    <w:p w:rsidR="00027751" w:rsidRPr="00503A09" w:rsidRDefault="00027751" w:rsidP="00A467F4">
      <w:pPr>
        <w:spacing w:before="120"/>
        <w:ind w:firstLine="624"/>
        <w:jc w:val="both"/>
        <w:rPr>
          <w:rFonts w:ascii="Times New Roman" w:hAnsi="Times New Roman" w:cs="Times New Roman"/>
          <w:color w:val="000000"/>
          <w:sz w:val="26"/>
          <w:szCs w:val="26"/>
        </w:rPr>
      </w:pPr>
      <w:r w:rsidRPr="00503A09">
        <w:rPr>
          <w:rFonts w:ascii="Times New Roman" w:hAnsi="Times New Roman" w:cs="Times New Roman"/>
          <w:sz w:val="26"/>
          <w:szCs w:val="26"/>
          <w:lang w:val="sv-SE"/>
        </w:rPr>
        <w:t xml:space="preserve"> + Nhận dạng, sử dụng thành thạo các </w:t>
      </w:r>
      <w:r w:rsidRPr="00503A09">
        <w:rPr>
          <w:rFonts w:ascii="Times New Roman" w:hAnsi="Times New Roman" w:cs="Times New Roman"/>
          <w:color w:val="000000"/>
          <w:sz w:val="26"/>
          <w:szCs w:val="26"/>
        </w:rPr>
        <w:t xml:space="preserve">ðồ thị  I – d </w:t>
      </w:r>
      <w:r w:rsidRPr="00503A09">
        <w:rPr>
          <w:rFonts w:ascii="Times New Roman" w:hAnsi="Times New Roman" w:cs="Times New Roman"/>
          <w:color w:val="000000"/>
          <w:sz w:val="26"/>
          <w:szCs w:val="26"/>
        </w:rPr>
        <w:tab/>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w:t>
      </w:r>
      <w:r w:rsidRPr="00503A09">
        <w:rPr>
          <w:rFonts w:ascii="Times New Roman" w:hAnsi="Times New Roman" w:cs="Times New Roman"/>
          <w:color w:val="000000"/>
          <w:sz w:val="26"/>
          <w:szCs w:val="26"/>
        </w:rPr>
        <w:t>Tính thời gian sấy</w:t>
      </w:r>
      <w:r w:rsidRPr="00503A09">
        <w:rPr>
          <w:rFonts w:ascii="Times New Roman" w:hAnsi="Times New Roman" w:cs="Times New Roman"/>
          <w:sz w:val="26"/>
          <w:szCs w:val="26"/>
          <w:lang w:val="sv-SE"/>
        </w:rPr>
        <w:t>;</w:t>
      </w:r>
    </w:p>
    <w:p w:rsidR="00027751" w:rsidRPr="00503A09" w:rsidRDefault="00027751" w:rsidP="00A467F4">
      <w:pPr>
        <w:spacing w:before="120"/>
        <w:ind w:firstLine="624"/>
        <w:jc w:val="both"/>
        <w:rPr>
          <w:sz w:val="26"/>
          <w:szCs w:val="26"/>
        </w:rPr>
      </w:pPr>
      <w:r w:rsidRPr="00503A09">
        <w:rPr>
          <w:rFonts w:ascii="Times New Roman" w:hAnsi="Times New Roman" w:cs="Times New Roman"/>
          <w:sz w:val="26"/>
          <w:szCs w:val="26"/>
          <w:lang w:val="sv-SE"/>
        </w:rPr>
        <w:t>- Năng lực tự chủ và trách nhiệm:</w:t>
      </w:r>
      <w:r w:rsidRPr="00503A09">
        <w:rPr>
          <w:sz w:val="26"/>
          <w:szCs w:val="26"/>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ind w:firstLine="340"/>
        <w:jc w:val="both"/>
        <w:outlineLvl w:val="0"/>
        <w:rPr>
          <w:rFonts w:ascii="Times New Roman" w:hAnsi="Times New Roman" w:cs="Times New Roman"/>
          <w:sz w:val="26"/>
          <w:szCs w:val="26"/>
          <w:lang w:val="vi-VN"/>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A467F4">
      <w:pPr>
        <w:spacing w:before="120"/>
        <w:ind w:firstLine="340"/>
        <w:jc w:val="both"/>
        <w:outlineLvl w:val="0"/>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Viết phấn nội dung bài giảng và giảng giải trực tiếp cho học sinh hiểu;</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Khi giảng dạy giáo viên có thể sử dụng máy vi tính và máy chiếu, áp dụng các loại giáo án ðiện tử.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r w:rsidRPr="00503A09">
        <w:rPr>
          <w:sz w:val="26"/>
          <w:szCs w:val="26"/>
        </w:rPr>
        <w:t xml:space="preserve"> </w:t>
      </w:r>
      <w:r w:rsidRPr="00503A09">
        <w:rPr>
          <w:rFonts w:ascii="Times New Roman" w:hAnsi="Times New Roman" w:cs="Times New Roman"/>
          <w:sz w:val="26"/>
          <w:szCs w:val="26"/>
          <w:lang w:val="sv-SE"/>
        </w:rPr>
        <w:t>- Trọng tâm của mô ðun là các bài: từ bài số 3 ðến bài 5</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rPr>
          <w:rFonts w:ascii="Times New Roman" w:hAnsi="Times New Roman" w:cs="Times New Roman"/>
          <w:sz w:val="26"/>
          <w:szCs w:val="26"/>
          <w:lang w:val="de-DE"/>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rPr>
        <w:t>THỰC HÀNH GÒ – HÀN</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22</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60</w:t>
      </w:r>
      <w:r w:rsidRPr="00503A09">
        <w:rPr>
          <w:rFonts w:ascii="Times New Roman" w:hAnsi="Times New Roman" w:cs="Times New Roman"/>
          <w:sz w:val="26"/>
          <w:szCs w:val="26"/>
          <w:lang w:val="pt-BR"/>
        </w:rPr>
        <w:t xml:space="preserve"> giờ; (Thực hành: 54 giờ; Kiểm tra: 6 giờ)</w:t>
      </w:r>
    </w:p>
    <w:p w:rsidR="00027751" w:rsidRPr="00503A09" w:rsidRDefault="00027751" w:rsidP="002B1B3A">
      <w:pPr>
        <w:pStyle w:val="ListParagraph"/>
        <w:numPr>
          <w:ilvl w:val="0"/>
          <w:numId w:val="14"/>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Vị trí: ðýợc bố trí ở học kỳ 1 </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Tính chất: chuyên môn nghề bắt buộc.</w:t>
      </w:r>
    </w:p>
    <w:p w:rsidR="00027751" w:rsidRPr="00503A09" w:rsidRDefault="00027751" w:rsidP="002B1B3A">
      <w:pPr>
        <w:pStyle w:val="ListParagraph"/>
        <w:numPr>
          <w:ilvl w:val="0"/>
          <w:numId w:val="14"/>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w:t>
      </w:r>
    </w:p>
    <w:p w:rsidR="00027751" w:rsidRPr="00503A09" w:rsidRDefault="00027751" w:rsidP="002B1B3A">
      <w:pPr>
        <w:pStyle w:val="ListParagraph"/>
        <w:numPr>
          <w:ilvl w:val="0"/>
          <w:numId w:val="13"/>
        </w:numPr>
        <w:tabs>
          <w:tab w:val="left" w:pos="709"/>
        </w:tabs>
        <w:spacing w:before="120"/>
        <w:ind w:left="144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Nắm vững những kiến thức cõ bản về hàn ðiện.</w:t>
      </w:r>
    </w:p>
    <w:p w:rsidR="00027751" w:rsidRPr="00503A09" w:rsidRDefault="00027751" w:rsidP="002B1B3A">
      <w:pPr>
        <w:pStyle w:val="ListParagraph"/>
        <w:numPr>
          <w:ilvl w:val="0"/>
          <w:numId w:val="13"/>
        </w:numPr>
        <w:tabs>
          <w:tab w:val="left" w:pos="709"/>
        </w:tabs>
        <w:spacing w:before="120"/>
        <w:ind w:left="144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Nắm ðýợc các sõ ðồ, cấu tạo và nguyên lý làm việc của các loại thiết bị thýờng dùng.</w:t>
      </w:r>
    </w:p>
    <w:p w:rsidR="00027751" w:rsidRPr="00503A09" w:rsidRDefault="00027751" w:rsidP="002B1B3A">
      <w:pPr>
        <w:pStyle w:val="ListParagraph"/>
        <w:numPr>
          <w:ilvl w:val="0"/>
          <w:numId w:val="13"/>
        </w:numPr>
        <w:tabs>
          <w:tab w:val="left" w:pos="709"/>
        </w:tabs>
        <w:spacing w:before="120"/>
        <w:ind w:left="144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thuật hàn kim loại màu và hợp kim màu</w:t>
      </w:r>
    </w:p>
    <w:p w:rsidR="00027751" w:rsidRPr="00503A09" w:rsidRDefault="00027751" w:rsidP="00A467F4">
      <w:pPr>
        <w:pStyle w:val="ListParagraph"/>
        <w:numPr>
          <w:ilvl w:val="0"/>
          <w:numId w:val="2"/>
        </w:numPr>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Kỹ năng:  </w:t>
      </w:r>
    </w:p>
    <w:p w:rsidR="00027751" w:rsidRPr="00503A09" w:rsidRDefault="00027751" w:rsidP="00A467F4">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Gò và hàn các mối nối cơ bản, biết lựa chọn vật liệu hàn . </w:t>
      </w:r>
    </w:p>
    <w:p w:rsidR="00027751" w:rsidRPr="00503A09" w:rsidRDefault="00027751" w:rsidP="00A467F4">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Biết hàn giáp mối hàn ðứng vị trí 1G, 3G các phýõng pháp kiểm tra mối hàn. An toàn lao ðộng và ðặc biệt  phòng chống cháy nổ ở những khu vực dễ cháy.</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Cẩn thận ,kiên trì, làm việc nhóm và có trách nhiệm với công việc ðýợc giao;</w:t>
      </w:r>
    </w:p>
    <w:p w:rsidR="00027751" w:rsidRPr="00503A09" w:rsidRDefault="00027751" w:rsidP="002B1B3A">
      <w:pPr>
        <w:pStyle w:val="ListParagraph"/>
        <w:numPr>
          <w:ilvl w:val="0"/>
          <w:numId w:val="14"/>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A467F4">
      <w:pPr>
        <w:pStyle w:val="ListParagraph"/>
        <w:tabs>
          <w:tab w:val="left" w:pos="709"/>
        </w:tabs>
        <w:spacing w:before="120"/>
        <w:ind w:left="36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1.Nội dung tổng quát và phân bổ thời gian:</w:t>
      </w:r>
    </w:p>
    <w:p w:rsidR="00027751" w:rsidRPr="00503A09" w:rsidRDefault="00027751" w:rsidP="00A467F4">
      <w:pPr>
        <w:pStyle w:val="ListParagraph"/>
        <w:spacing w:line="312" w:lineRule="auto"/>
        <w:ind w:left="1440"/>
        <w:jc w:val="both"/>
        <w:outlineLvl w:val="0"/>
        <w:rPr>
          <w:rFonts w:ascii="Times New Roman" w:hAnsi="Times New Roman" w:cs="Times New Roman"/>
          <w:b/>
          <w:bCs/>
          <w:sz w:val="26"/>
          <w:szCs w:val="26"/>
          <w:lang w:val="pt-BR"/>
        </w:rPr>
      </w:pPr>
    </w:p>
    <w:tbl>
      <w:tblPr>
        <w:tblW w:w="9497" w:type="dxa"/>
        <w:tblInd w:w="2" w:type="dxa"/>
        <w:tblLayout w:type="fixed"/>
        <w:tblCellMar>
          <w:left w:w="0" w:type="dxa"/>
          <w:right w:w="0" w:type="dxa"/>
        </w:tblCellMar>
        <w:tblLook w:val="0000"/>
      </w:tblPr>
      <w:tblGrid>
        <w:gridCol w:w="566"/>
        <w:gridCol w:w="4256"/>
        <w:gridCol w:w="935"/>
        <w:gridCol w:w="930"/>
        <w:gridCol w:w="1645"/>
        <w:gridCol w:w="1165"/>
      </w:tblGrid>
      <w:tr w:rsidR="00027751" w:rsidRPr="00503A09">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Thời gian </w:t>
            </w:r>
          </w:p>
        </w:tc>
      </w:tr>
      <w:tr w:rsidR="00027751" w:rsidRPr="00503A09">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Kiểm tra</w:t>
            </w:r>
          </w:p>
        </w:tc>
      </w:tr>
      <w:tr w:rsidR="00027751" w:rsidRPr="00503A09">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b/>
                <w:bCs/>
                <w:color w:val="000000"/>
                <w:sz w:val="26"/>
                <w:szCs w:val="26"/>
              </w:rPr>
            </w:pPr>
          </w:p>
        </w:tc>
      </w:tr>
      <w:tr w:rsidR="00027751" w:rsidRPr="00503A09">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15</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Phần2.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Nội quy an toàn và phương pháp sữ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rPr>
            </w:pPr>
            <w:r w:rsidRPr="00503A09">
              <w:rPr>
                <w:rFonts w:ascii="Times New Roman" w:hAnsi="Times New Roman" w:cs="Times New Roman"/>
                <w:color w:val="000000"/>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ind w:left="57" w:right="57"/>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54</w:t>
            </w:r>
          </w:p>
        </w:tc>
        <w:tc>
          <w:tcPr>
            <w:tcW w:w="1165" w:type="dxa"/>
            <w:tcBorders>
              <w:top w:val="single" w:sz="4" w:space="0" w:color="auto"/>
              <w:left w:val="single" w:sz="4" w:space="0" w:color="auto"/>
              <w:bottom w:val="single" w:sz="4" w:space="0" w:color="auto"/>
              <w:right w:val="single" w:sz="4" w:space="0" w:color="auto"/>
            </w:tcBorders>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6</w:t>
            </w:r>
          </w:p>
        </w:tc>
      </w:tr>
    </w:tbl>
    <w:p w:rsidR="00027751" w:rsidRPr="00503A09" w:rsidRDefault="00027751" w:rsidP="00A467F4">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A467F4">
      <w:pPr>
        <w:tabs>
          <w:tab w:val="right" w:pos="9540"/>
        </w:tabs>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rPr>
        <w:t>Ðề mục I: An toàn lao ðộng và tổ chức sản xuất</w:t>
      </w:r>
      <w:r w:rsidRPr="00503A09">
        <w:rPr>
          <w:rFonts w:ascii="Times New Roman" w:hAnsi="Times New Roman" w:cs="Times New Roman"/>
          <w:b/>
          <w:bCs/>
          <w:color w:val="000000"/>
          <w:sz w:val="26"/>
          <w:szCs w:val="26"/>
        </w:rPr>
        <w:tab/>
        <w:t xml:space="preserve"> </w:t>
      </w:r>
      <w:r w:rsidRPr="00503A09">
        <w:rPr>
          <w:rFonts w:ascii="Times New Roman" w:hAnsi="Times New Roman" w:cs="Times New Roman"/>
          <w:i/>
          <w:iCs/>
          <w:color w:val="000000"/>
          <w:sz w:val="26"/>
          <w:szCs w:val="26"/>
          <w:lang w:val="es-ES"/>
        </w:rPr>
        <w:t>Thời gian: 2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Kiểm tra ðýợc an toàn thiết bị  dụng cụ trýớc khi vận hành.</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Thực hiện các kỹ thuật an toàn trong hàn ðiện hồ quang.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Thực hiện kỹ thuật an toàn máy mài 2 ðá, máy cắt tôn.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Tổ chức nõi làm việc của thợ hàn khoa học.</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 xml:space="preserve">1. An toàn lao ðộng và tổ chức nõi làm việc.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 Nội quy thực tâp xýởng.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 Trang thiết bị trong xýởng thực tập hàn.</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
        </w:rPr>
        <w:t>4. An toàn và vệ sinh công nghiệp.</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tabs>
          <w:tab w:val="right" w:pos="9540"/>
        </w:tabs>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rPr>
        <w:t>Ðề mục II: Gây và ổn ðịnh hồ quang</w:t>
      </w:r>
      <w:r w:rsidRPr="00503A09">
        <w:rPr>
          <w:rFonts w:ascii="Times New Roman" w:hAnsi="Times New Roman" w:cs="Times New Roman"/>
          <w:b/>
          <w:bCs/>
          <w:color w:val="000000"/>
          <w:sz w:val="26"/>
          <w:szCs w:val="26"/>
        </w:rPr>
        <w:tab/>
        <w:t xml:space="preserve"> </w:t>
      </w:r>
      <w:r w:rsidRPr="00503A09">
        <w:rPr>
          <w:rFonts w:ascii="Times New Roman" w:hAnsi="Times New Roman" w:cs="Times New Roman"/>
          <w:i/>
          <w:iCs/>
          <w:color w:val="000000"/>
          <w:sz w:val="26"/>
          <w:szCs w:val="26"/>
          <w:lang w:val="es-ES"/>
        </w:rPr>
        <w:t>Thời gian: 12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Trình bày ðýợc quá trình phát sinh hồ quang hàn.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Gây ðýợc hồ quang hàn theo hai phýõng pháp là mổ thẳng và ma sát.</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Gây ðýợc hồ quang hàn ðúng vị trí.</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Duy trì ðýợc hồ quang hàn cháy ổn ðịnh và ðiều chỉnh ðýợc chiều dài hồ quang.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Ðảm bảo an toàn cho ngýời và thiết bị.</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Sữ dụng thiết bị hàn hồ quang (AC200 &amp; AC 300, SAF)</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 Phýõng pháp mồi hồ quang.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 Gây và duy trì hồ quang cháy ổn ðịnh</w:t>
      </w:r>
    </w:p>
    <w:p w:rsidR="00027751" w:rsidRPr="00503A09" w:rsidRDefault="00027751" w:rsidP="00A467F4">
      <w:pPr>
        <w:tabs>
          <w:tab w:val="right" w:pos="9540"/>
        </w:tabs>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rPr>
        <w:t xml:space="preserve">Ðề mục III: Hàn bằng giáp mối không vát cạnh vị trí 1G </w:t>
      </w:r>
      <w:r w:rsidRPr="00503A09">
        <w:rPr>
          <w:rFonts w:ascii="Times New Roman" w:hAnsi="Times New Roman" w:cs="Times New Roman"/>
          <w:b/>
          <w:bCs/>
          <w:color w:val="000000"/>
          <w:sz w:val="26"/>
          <w:szCs w:val="26"/>
        </w:rPr>
        <w:tab/>
      </w:r>
      <w:r w:rsidRPr="00503A09">
        <w:rPr>
          <w:rFonts w:ascii="Times New Roman" w:hAnsi="Times New Roman" w:cs="Times New Roman"/>
          <w:i/>
          <w:iCs/>
          <w:color w:val="000000"/>
          <w:sz w:val="26"/>
          <w:szCs w:val="26"/>
          <w:lang w:val="es-ES"/>
        </w:rPr>
        <w:t>Thời gian: 16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ind w:firstLine="720"/>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 Hàn ðýợc mối hàn bằng trên mặt phẳng ðảm bảo yêu cầu kỹ thuật.</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Hàn ðýợc các ðýờng thẳng song song trên mặt phẳng ðảm bảo yêu cầu kỹ thuật: ðộ ngấu, vảy hàn ðều, không rỗ xỉ, thẩm mĩ</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Ðảm bảo an toàn cho ngýời và thiết bị.</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Chuẩn bị liên kết hàn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 Xác ðịnh cýờng ðộ, ðiện thế, tốc ðộ hàn.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 Kỹ thuật hàn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4. Nguyên nhân sai hỏng và biện pháp khắc phục</w:t>
      </w:r>
    </w:p>
    <w:p w:rsidR="00027751" w:rsidRPr="00503A09" w:rsidRDefault="00027751" w:rsidP="00A467F4">
      <w:pPr>
        <w:jc w:val="both"/>
        <w:rPr>
          <w:rFonts w:ascii="Times New Roman" w:hAnsi="Times New Roman" w:cs="Times New Roman"/>
          <w:color w:val="000000"/>
          <w:sz w:val="26"/>
          <w:szCs w:val="26"/>
          <w:lang w:val="es-ES"/>
        </w:rPr>
      </w:pPr>
    </w:p>
    <w:p w:rsidR="00027751" w:rsidRPr="00503A09" w:rsidRDefault="00027751" w:rsidP="00A467F4">
      <w:pPr>
        <w:tabs>
          <w:tab w:val="right" w:pos="9000"/>
        </w:tabs>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rPr>
        <w:t>Ðề mục IV: Hàn góc ngoài vị trí 1F</w:t>
      </w:r>
      <w:r w:rsidRPr="00503A09">
        <w:rPr>
          <w:rFonts w:ascii="Times New Roman" w:hAnsi="Times New Roman" w:cs="Times New Roman"/>
          <w:b/>
          <w:bCs/>
          <w:color w:val="000000"/>
          <w:sz w:val="26"/>
          <w:szCs w:val="26"/>
        </w:rPr>
        <w:tab/>
        <w:t xml:space="preserve"> </w:t>
      </w:r>
      <w:r w:rsidRPr="00503A09">
        <w:rPr>
          <w:rFonts w:ascii="Times New Roman" w:hAnsi="Times New Roman" w:cs="Times New Roman"/>
          <w:i/>
          <w:iCs/>
          <w:color w:val="000000"/>
          <w:sz w:val="26"/>
          <w:szCs w:val="26"/>
          <w:lang w:val="es-ES"/>
        </w:rPr>
        <w:t>Thời gian: 4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ind w:firstLine="720"/>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 Hàn ðýợc mối hàn góc ðảm bảo yêu cầu kỹ thuật.</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Ðảm bảo an toàn cho ngýời và thiết bị.</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Chuẩn bị liên kết hàn góc ngoài.</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 Hàn dính.</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 Xác ðịnh cýờng ðộ, ðiện thế, tốc ðộ hàn.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4. Kỹ thuật hàn lớp thứ nhất và kiểm tra.</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5. Nguyên nhân sai hỏng và biện pháp khắc phục.</w:t>
      </w:r>
    </w:p>
    <w:p w:rsidR="00027751" w:rsidRPr="00503A09" w:rsidRDefault="00027751" w:rsidP="00A467F4">
      <w:pPr>
        <w:jc w:val="both"/>
        <w:rPr>
          <w:rFonts w:ascii="Times New Roman" w:hAnsi="Times New Roman" w:cs="Times New Roman"/>
          <w:b/>
          <w:bCs/>
          <w:i/>
          <w:iCs/>
          <w:color w:val="000000"/>
          <w:sz w:val="26"/>
          <w:szCs w:val="26"/>
        </w:rPr>
      </w:pPr>
      <w:r w:rsidRPr="00503A09">
        <w:rPr>
          <w:rFonts w:ascii="Times New Roman" w:hAnsi="Times New Roman" w:cs="Times New Roman"/>
          <w:b/>
          <w:bCs/>
          <w:sz w:val="26"/>
          <w:szCs w:val="26"/>
          <w:lang w:val="sv-SE"/>
        </w:rPr>
        <w:t>Ðề mục V: Hàn chồng mí</w:t>
      </w:r>
      <w:r w:rsidRPr="00503A09">
        <w:rPr>
          <w:rFonts w:ascii="Times New Roman" w:hAnsi="Times New Roman" w:cs="Times New Roman"/>
          <w:b/>
          <w:bCs/>
          <w:color w:val="000000"/>
          <w:sz w:val="26"/>
          <w:szCs w:val="26"/>
          <w:lang w:val="pt-BR"/>
        </w:rPr>
        <w:tab/>
      </w:r>
      <w:r w:rsidRPr="00503A09">
        <w:rPr>
          <w:rFonts w:ascii="Times New Roman" w:hAnsi="Times New Roman" w:cs="Times New Roman"/>
          <w:b/>
          <w:bCs/>
          <w:color w:val="000000"/>
          <w:sz w:val="26"/>
          <w:szCs w:val="26"/>
          <w:lang w:val="pt-BR"/>
        </w:rPr>
        <w:tab/>
        <w:t xml:space="preserve">   </w:t>
      </w:r>
      <w:r w:rsidRPr="00503A09">
        <w:rPr>
          <w:rFonts w:ascii="Times New Roman" w:hAnsi="Times New Roman" w:cs="Times New Roman"/>
          <w:b/>
          <w:bCs/>
          <w:color w:val="000000"/>
          <w:sz w:val="26"/>
          <w:szCs w:val="26"/>
          <w:lang w:val="pt-BR"/>
        </w:rPr>
        <w:tab/>
      </w:r>
      <w:r w:rsidRPr="00503A09">
        <w:rPr>
          <w:rFonts w:ascii="Times New Roman" w:hAnsi="Times New Roman" w:cs="Times New Roman"/>
          <w:b/>
          <w:bCs/>
          <w:color w:val="000000"/>
          <w:sz w:val="26"/>
          <w:szCs w:val="26"/>
          <w:lang w:val="pt-BR"/>
        </w:rPr>
        <w:tab/>
      </w:r>
      <w:r w:rsidRPr="00503A09">
        <w:rPr>
          <w:rFonts w:ascii="Times New Roman" w:hAnsi="Times New Roman" w:cs="Times New Roman"/>
          <w:b/>
          <w:bCs/>
          <w:color w:val="000000"/>
          <w:sz w:val="26"/>
          <w:szCs w:val="26"/>
          <w:lang w:val="pt-BR"/>
        </w:rPr>
        <w:tab/>
      </w:r>
      <w:r w:rsidRPr="00503A09">
        <w:rPr>
          <w:rFonts w:ascii="Times New Roman" w:hAnsi="Times New Roman" w:cs="Times New Roman"/>
          <w:i/>
          <w:iCs/>
          <w:color w:val="000000"/>
          <w:sz w:val="26"/>
          <w:szCs w:val="26"/>
          <w:lang w:val="es-ES"/>
        </w:rPr>
        <w:t>Thời gian: 6 giờ</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Mục tiêu:</w:t>
      </w:r>
    </w:p>
    <w:p w:rsidR="00027751" w:rsidRPr="00503A09" w:rsidRDefault="00027751" w:rsidP="00A467F4">
      <w:pPr>
        <w:ind w:firstLine="7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Hàn ðýợc mối hàn góc ðảm bảo yêu cầu kỹ thuật.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ab/>
        <w:t>- Ðảm bảo an toàn cho ngýời và thiết bị.</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Chuẩn bị liên kết mối hàn chồng mí.</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Xác ðịnh cýờng ðộ, ðiện thế, tốc ðộ hàn.</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 Kỹ thuật hàn và phýõng pháp  kiểm tra.</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 Nguyên nhân sai hỏng và biện pháp khắc phục.</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 xml:space="preserve">Phần 2: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NỘI DUNG CHI TIẾT GÒ</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Ðề mục I: Nội quy an toàn và phýõng pháp sữ dụng dụng cụ gò.</w:t>
      </w:r>
    </w:p>
    <w:p w:rsidR="00027751" w:rsidRPr="00503A09" w:rsidRDefault="00027751" w:rsidP="00A467F4">
      <w:pPr>
        <w:ind w:left="5760" w:firstLine="720"/>
        <w:jc w:val="both"/>
        <w:rPr>
          <w:rFonts w:ascii="Times New Roman" w:hAnsi="Times New Roman" w:cs="Times New Roman"/>
          <w:b/>
          <w:bCs/>
          <w:color w:val="000000"/>
          <w:sz w:val="26"/>
          <w:szCs w:val="26"/>
          <w:lang w:val="es-ES"/>
        </w:rPr>
      </w:pPr>
      <w:r w:rsidRPr="00503A09">
        <w:rPr>
          <w:rFonts w:ascii="Times New Roman" w:hAnsi="Times New Roman" w:cs="Times New Roman"/>
          <w:i/>
          <w:iCs/>
          <w:color w:val="000000"/>
          <w:sz w:val="26"/>
          <w:szCs w:val="26"/>
          <w:lang w:val="es-ES"/>
        </w:rPr>
        <w:t>Thời gian: 2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Kiểm tra ðýợc an toàn thiết bị dụng cụ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Thực hiện các kỹ thuật an toàn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ab/>
        <w:t>- Tổ chức nõi làm việc của thợ hàn khoa học.</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Nội quy thực tập xýởng.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 Trang thiết bị dụng cụ xýởng thực tập.</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 An toàn và vệ sinh công nghiệp.</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4. Tổ chức nõi làm việc.</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lang w:val="es-ES"/>
        </w:rPr>
        <w:t>5. Giới thiệu về phýõng pháp sữ dụng dụng cụ gò.</w:t>
      </w:r>
    </w:p>
    <w:p w:rsidR="00027751" w:rsidRPr="00503A09" w:rsidRDefault="00027751" w:rsidP="00A467F4">
      <w:pPr>
        <w:jc w:val="both"/>
        <w:rPr>
          <w:rFonts w:ascii="Times New Roman" w:hAnsi="Times New Roman" w:cs="Times New Roman"/>
          <w:b/>
          <w:bCs/>
          <w:i/>
          <w:iCs/>
          <w:color w:val="000000"/>
          <w:sz w:val="26"/>
          <w:szCs w:val="26"/>
          <w:lang w:val="es-ES"/>
        </w:rPr>
      </w:pPr>
      <w:r w:rsidRPr="00503A09">
        <w:rPr>
          <w:rFonts w:ascii="Times New Roman" w:hAnsi="Times New Roman" w:cs="Times New Roman"/>
          <w:b/>
          <w:bCs/>
          <w:color w:val="000000"/>
          <w:sz w:val="26"/>
          <w:szCs w:val="26"/>
        </w:rPr>
        <w:t>Ðề mục II: Nắn phẳng tấm kim loại</w:t>
      </w:r>
      <w:r w:rsidRPr="00503A09">
        <w:rPr>
          <w:rFonts w:ascii="Times New Roman" w:hAnsi="Times New Roman" w:cs="Times New Roman"/>
          <w:b/>
          <w:bCs/>
          <w:color w:val="000000"/>
          <w:sz w:val="26"/>
          <w:szCs w:val="26"/>
        </w:rPr>
        <w:tab/>
      </w:r>
      <w:r w:rsidRPr="00503A09">
        <w:rPr>
          <w:rFonts w:ascii="Times New Roman" w:hAnsi="Times New Roman" w:cs="Times New Roman"/>
          <w:b/>
          <w:bCs/>
          <w:color w:val="000000"/>
          <w:sz w:val="26"/>
          <w:szCs w:val="26"/>
        </w:rPr>
        <w:tab/>
      </w:r>
      <w:r w:rsidRPr="00503A09">
        <w:rPr>
          <w:rFonts w:ascii="Times New Roman" w:hAnsi="Times New Roman" w:cs="Times New Roman"/>
          <w:b/>
          <w:bCs/>
          <w:color w:val="000000"/>
          <w:sz w:val="26"/>
          <w:szCs w:val="26"/>
        </w:rPr>
        <w:tab/>
      </w:r>
      <w:r w:rsidRPr="00503A09">
        <w:rPr>
          <w:rFonts w:ascii="Times New Roman" w:hAnsi="Times New Roman" w:cs="Times New Roman"/>
          <w:i/>
          <w:iCs/>
          <w:color w:val="000000"/>
          <w:sz w:val="26"/>
          <w:szCs w:val="26"/>
          <w:lang w:val="es-ES"/>
        </w:rPr>
        <w:t>Thời gian: 4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Xác định được quy trình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đặt theo bản vẽ thi công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được máy đúng quy trình, đảm bảo yêu cầu kỹ thuật, thời gian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Sử dụng dụng cụ, thiết bị đúng kỹ thuật, an toàn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Cẩn thận, chính xác, nghiêm chỉnh thực hiện theo quy trình</w:t>
      </w:r>
    </w:p>
    <w:p w:rsidR="00027751" w:rsidRPr="00503A09" w:rsidRDefault="00027751" w:rsidP="00A467F4">
      <w:pPr>
        <w:jc w:val="both"/>
        <w:rPr>
          <w:rFonts w:ascii="Times New Roman" w:hAnsi="Times New Roman" w:cs="Times New Roman"/>
          <w:color w:val="000000"/>
          <w:sz w:val="26"/>
          <w:szCs w:val="26"/>
          <w:lang w:val="fr-FR"/>
        </w:rPr>
      </w:pPr>
      <w:r w:rsidRPr="00503A09">
        <w:rPr>
          <w:rFonts w:ascii="Times New Roman" w:hAnsi="Times New Roman" w:cs="Times New Roman"/>
          <w:b/>
          <w:bCs/>
          <w:color w:val="000000"/>
          <w:sz w:val="26"/>
          <w:szCs w:val="26"/>
          <w:lang w:val="fr-FR"/>
        </w:rPr>
        <w:t>-</w:t>
      </w:r>
      <w:r w:rsidRPr="00503A09">
        <w:rPr>
          <w:rFonts w:ascii="Times New Roman" w:hAnsi="Times New Roman" w:cs="Times New Roman"/>
          <w:color w:val="000000"/>
          <w:sz w:val="26"/>
          <w:szCs w:val="26"/>
          <w:lang w:val="fr-FR"/>
        </w:rPr>
        <w:t xml:space="preserve"> Đảm bảo an toàn.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Nắm ðýợc phạm vi sữ dụng của dụng cụ ðồ gá dùng ðể nắn phẳng tấm kim loại.</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 Phýõng pháp nắn phẳng bằng búa.</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 Phýõng pháp nắn phẳng kết hợp</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Ðề mục III: Vạch dấu trên kim loại</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4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Xác định được quy trình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đặt theo bản vẽ thi công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Sử dụng dụng cụ, thiết bị đúng kỹ thuật, an toàn </w:t>
      </w:r>
    </w:p>
    <w:p w:rsidR="00027751" w:rsidRPr="00503A09" w:rsidRDefault="00027751" w:rsidP="00A467F4">
      <w:pPr>
        <w:jc w:val="both"/>
        <w:rPr>
          <w:rFonts w:ascii="Times New Roman" w:hAnsi="Times New Roman" w:cs="Times New Roman"/>
          <w:color w:val="000000"/>
          <w:sz w:val="26"/>
          <w:szCs w:val="26"/>
          <w:lang w:val="fr-FR"/>
        </w:rPr>
      </w:pPr>
      <w:r w:rsidRPr="00503A09">
        <w:rPr>
          <w:rFonts w:ascii="Times New Roman" w:hAnsi="Times New Roman" w:cs="Times New Roman"/>
          <w:b/>
          <w:bCs/>
          <w:color w:val="000000"/>
          <w:sz w:val="26"/>
          <w:szCs w:val="26"/>
          <w:lang w:val="fr-FR"/>
        </w:rPr>
        <w:t>-</w:t>
      </w:r>
      <w:r w:rsidRPr="00503A09">
        <w:rPr>
          <w:rFonts w:ascii="Times New Roman" w:hAnsi="Times New Roman" w:cs="Times New Roman"/>
          <w:color w:val="000000"/>
          <w:sz w:val="26"/>
          <w:szCs w:val="26"/>
          <w:lang w:val="fr-FR"/>
        </w:rPr>
        <w:t xml:space="preserve"> Đảm bảo an toàn.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Phýõng pháp vạch dấu trên kim loại</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Ðảm bảo ðộ chính xác và yêu cầu kỹ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Những sai hỏng và biện pháp khắc phục.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Ðề mục IV: Khoan lỗ, móc mí</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10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Xác định được quy trình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được máy đúng quy trình, đảm bảo yêu cầu kỹ thuật, thời gian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Sử dụng dụng cụ, thiết bị đúng kỹ thuật, an toàn </w:t>
      </w:r>
    </w:p>
    <w:p w:rsidR="00027751" w:rsidRPr="00503A09" w:rsidRDefault="00027751" w:rsidP="00A467F4">
      <w:pPr>
        <w:jc w:val="both"/>
        <w:rPr>
          <w:rFonts w:ascii="Times New Roman" w:hAnsi="Times New Roman" w:cs="Times New Roman"/>
          <w:color w:val="000000"/>
          <w:sz w:val="26"/>
          <w:szCs w:val="26"/>
          <w:lang w:val="fr-FR"/>
        </w:rPr>
      </w:pPr>
      <w:r w:rsidRPr="00503A09">
        <w:rPr>
          <w:rFonts w:ascii="Times New Roman" w:hAnsi="Times New Roman" w:cs="Times New Roman"/>
          <w:b/>
          <w:bCs/>
          <w:color w:val="000000"/>
          <w:sz w:val="26"/>
          <w:szCs w:val="26"/>
          <w:lang w:val="fr-FR"/>
        </w:rPr>
        <w:t>-</w:t>
      </w:r>
      <w:r w:rsidRPr="00503A09">
        <w:rPr>
          <w:rFonts w:ascii="Times New Roman" w:hAnsi="Times New Roman" w:cs="Times New Roman"/>
          <w:color w:val="000000"/>
          <w:sz w:val="26"/>
          <w:szCs w:val="26"/>
          <w:lang w:val="fr-FR"/>
        </w:rPr>
        <w:t xml:space="preserve"> Đảm bảo an toàn.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Khoan lỗ f3 4 f8 trên máy khoan bàn.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Phýõng pháp sữa mũi khoan.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Ðột lỗ f2 4 f4 bằng con ðột.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Những sai hỏng và biện pháp khắc phục.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 Bài ứng dụng.</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w:t>
      </w:r>
      <w:r w:rsidRPr="00503A09">
        <w:rPr>
          <w:rFonts w:ascii="Times New Roman" w:hAnsi="Times New Roman" w:cs="Times New Roman"/>
          <w:color w:val="000000"/>
          <w:sz w:val="26"/>
          <w:szCs w:val="26"/>
        </w:rPr>
        <w:t xml:space="preserve"> Dùng cho một lớp thực hành 18 học sinh.</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w:t>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sz w:val="26"/>
          <w:szCs w:val="26"/>
          <w:lang w:val="pt-BR"/>
        </w:rPr>
        <w:tab/>
        <w:t>+Máy hàn ðiện xoay chiều với ðầy ðủ các phụ kiện.</w:t>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sz w:val="26"/>
          <w:szCs w:val="26"/>
          <w:lang w:val="pt-BR"/>
        </w:rPr>
        <w:tab/>
        <w:t>+ Máy mài 2 ðá, máy cắt tôn, máy mài cầm tay</w:t>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sz w:val="26"/>
          <w:szCs w:val="26"/>
          <w:lang w:val="pt-BR"/>
        </w:rPr>
        <w:tab/>
        <w:t>+ Tủ xấy que hàn, ðe thuyền</w:t>
      </w:r>
      <w:r w:rsidRPr="00503A09">
        <w:rPr>
          <w:rFonts w:ascii="Times New Roman" w:hAnsi="Times New Roman" w:cs="Times New Roman"/>
          <w:sz w:val="26"/>
          <w:szCs w:val="26"/>
          <w:lang w:val="pt-BR"/>
        </w:rPr>
        <w:tab/>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i/>
          <w:iCs/>
          <w:sz w:val="26"/>
          <w:szCs w:val="26"/>
          <w:lang w:val="pt-BR"/>
        </w:rPr>
        <w:tab/>
      </w:r>
      <w:r w:rsidRPr="00503A09">
        <w:rPr>
          <w:rFonts w:ascii="Times New Roman" w:hAnsi="Times New Roman" w:cs="Times New Roman"/>
          <w:sz w:val="26"/>
          <w:szCs w:val="26"/>
          <w:lang w:val="pt-BR"/>
        </w:rPr>
        <w:t xml:space="preserve">+ Bộ dụng cụ nguội </w:t>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sz w:val="26"/>
          <w:szCs w:val="26"/>
          <w:lang w:val="pt-BR"/>
        </w:rPr>
        <w:tab/>
        <w:t>+ Búa nguội, búa gỗ, kéo tay</w:t>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sz w:val="26"/>
          <w:szCs w:val="26"/>
          <w:lang w:val="pt-BR"/>
        </w:rPr>
        <w:tab/>
        <w:t>+ Dụng cụ ðo: Thýớc lá, thýớc cặp, ke, dýỡng kiểm tra mối ghép</w:t>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sz w:val="26"/>
          <w:szCs w:val="26"/>
          <w:lang w:val="pt-BR"/>
        </w:rPr>
        <w:tab/>
        <w:t xml:space="preserve">+ Mũi vạch, ðục, giũa, bàn chải sắt, </w:t>
      </w:r>
    </w:p>
    <w:p w:rsidR="00027751" w:rsidRPr="00503A09" w:rsidRDefault="00027751" w:rsidP="00A467F4">
      <w:pPr>
        <w:rPr>
          <w:rFonts w:ascii="Times New Roman" w:hAnsi="Times New Roman" w:cs="Times New Roman"/>
          <w:sz w:val="26"/>
          <w:szCs w:val="26"/>
          <w:lang w:val="pt-BR"/>
        </w:rPr>
      </w:pPr>
      <w:r w:rsidRPr="00503A09">
        <w:rPr>
          <w:rFonts w:ascii="Times New Roman" w:hAnsi="Times New Roman" w:cs="Times New Roman"/>
          <w:sz w:val="26"/>
          <w:szCs w:val="26"/>
          <w:lang w:val="pt-BR"/>
        </w:rPr>
        <w:tab/>
        <w:t>+ Bản vẽ chi tiết khai triển hình gò.</w:t>
      </w:r>
    </w:p>
    <w:p w:rsidR="00027751" w:rsidRPr="00503A09" w:rsidRDefault="00027751" w:rsidP="00A467F4">
      <w:pPr>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+Bản vẽ trình tự gia công từng bài học.</w:t>
      </w:r>
    </w:p>
    <w:p w:rsidR="00027751" w:rsidRPr="00503A09" w:rsidRDefault="00027751" w:rsidP="00A467F4">
      <w:pPr>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+Tài liệu giảng dạy thực tập gò của giáo viên.</w:t>
      </w:r>
    </w:p>
    <w:p w:rsidR="00027751" w:rsidRPr="00503A09" w:rsidRDefault="00027751" w:rsidP="00A467F4">
      <w:pPr>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Tài liệu cho học sinh .</w:t>
      </w:r>
    </w:p>
    <w:p w:rsidR="00027751" w:rsidRPr="00503A09" w:rsidRDefault="00027751" w:rsidP="00A467F4">
      <w:pPr>
        <w:ind w:firstLine="7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Giấy, bút, phấn cho giáo viên.</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phýõng pháp, ðánh giá: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 - Học phần cung cấp cho sinh viên những kiến thức cõ bản có hệ thống về nguyên lý hoạt ðộng của thiết bị, gây và ổn ðịnh hồ quang. Biết hàn giáp mối hàn ðứng vị trí 1G, 3G các phýõng pháp kểm tra mối hàn. An toàn lao ðộng và ðặc biệt  phòng chống cháy nổ ở những khu vực dễ cháy.</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Trang bị cho sinh viên nãng lực thực hành phýõng pháp khai triển và gò ðýợc những chi tiết có hình dáng trụ, côn, các khối ða diện và khai triển các loại thép ðịnh hình.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Cập nhật các phýõng pháp móc mí trên những thiết bị máy móc hiện ðại.</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Có tác phong công nghiệp hiện ðại thích hợp với nền sản xuất mới.</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Kỹ nãng: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Nãng lực tự chủ và trách nhiệm: Thực hiện tốt các thao tác gò hàn cơ bản.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Tổ chức nõi làm việc ngãn nắp, khoa học.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Phýõng pháp: </w:t>
      </w:r>
      <w:r w:rsidRPr="00503A09">
        <w:rPr>
          <w:rFonts w:ascii="Times New Roman" w:hAnsi="Times New Roman" w:cs="Times New Roman"/>
          <w:sz w:val="26"/>
          <w:szCs w:val="26"/>
          <w:lang w:val="sv-SE"/>
        </w:rPr>
        <w:tab/>
        <w:t>Ðánh giá bằng bài tập thực hành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Hýớng dẫn thực hiện môn học: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Hýớng dẫn về phýõng pháp giảng dạy, học tập môn học: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Diễn giải</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Trực quan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Gợi mở</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Thực hành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Phải có ðầy ðủ thiết bị cho học sinh, sinh viên thực tập</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7B31D3">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7B31D3">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7B31D3">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7B31D3">
      <w:pPr>
        <w:jc w:val="center"/>
        <w:rPr>
          <w:rFonts w:ascii="Times New Roman" w:hAnsi="Times New Roman" w:cs="Times New Roman"/>
          <w:i/>
          <w:iCs/>
          <w:sz w:val="26"/>
          <w:szCs w:val="26"/>
          <w:lang w:val="pt-BR"/>
        </w:rPr>
      </w:pPr>
    </w:p>
    <w:p w:rsidR="00027751" w:rsidRPr="00503A09" w:rsidRDefault="00027751" w:rsidP="007B31D3">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lang w:val="pt-BR"/>
        </w:rPr>
        <w:t>LẠNH CÕ BẢN</w:t>
      </w:r>
    </w:p>
    <w:p w:rsidR="00027751" w:rsidRPr="00503A09" w:rsidRDefault="00027751" w:rsidP="007B31D3">
      <w:pPr>
        <w:spacing w:line="360" w:lineRule="auto"/>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23</w:t>
      </w:r>
    </w:p>
    <w:p w:rsidR="00027751" w:rsidRPr="00503A09" w:rsidRDefault="00027751" w:rsidP="007B31D3">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120</w:t>
      </w:r>
      <w:r w:rsidRPr="00503A09">
        <w:rPr>
          <w:rFonts w:ascii="Times New Roman" w:hAnsi="Times New Roman" w:cs="Times New Roman"/>
          <w:sz w:val="26"/>
          <w:szCs w:val="26"/>
          <w:lang w:val="pt-BR"/>
        </w:rPr>
        <w:t xml:space="preserve"> giờ; (Thực hành: 116 giờ; Kiểm tra: 4 giờ)</w:t>
      </w:r>
    </w:p>
    <w:p w:rsidR="00027751" w:rsidRPr="00503A09" w:rsidRDefault="00027751" w:rsidP="00503A09">
      <w:pPr>
        <w:pStyle w:val="ListParagraph"/>
        <w:numPr>
          <w:ilvl w:val="0"/>
          <w:numId w:val="38"/>
        </w:numPr>
        <w:tabs>
          <w:tab w:val="left" w:pos="397"/>
        </w:tabs>
        <w:spacing w:line="360" w:lineRule="auto"/>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7B31D3">
      <w:pPr>
        <w:pStyle w:val="ListParagraph"/>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w:t>
      </w:r>
      <w:r w:rsidRPr="00503A09">
        <w:rPr>
          <w:rFonts w:ascii="Times New Roman" w:hAnsi="Times New Roman" w:cs="Times New Roman"/>
          <w:color w:val="000000"/>
          <w:sz w:val="26"/>
          <w:szCs w:val="26"/>
        </w:rPr>
        <w:t xml:space="preserve">Môn học được giảng dạy ở học kỳ II của khóa học </w:t>
      </w:r>
    </w:p>
    <w:p w:rsidR="00027751" w:rsidRPr="00503A09" w:rsidRDefault="00027751" w:rsidP="007B31D3">
      <w:pPr>
        <w:pStyle w:val="ListParagraph"/>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Tính chất: </w:t>
      </w:r>
      <w:r w:rsidRPr="00503A09">
        <w:rPr>
          <w:rFonts w:ascii="Times New Roman" w:hAnsi="Times New Roman" w:cs="Times New Roman"/>
          <w:sz w:val="26"/>
          <w:szCs w:val="26"/>
          <w:lang w:val="da-DK"/>
        </w:rPr>
        <w:t xml:space="preserve">Là </w:t>
      </w:r>
      <w:r w:rsidRPr="00503A09">
        <w:rPr>
          <w:rFonts w:ascii="Times New Roman" w:hAnsi="Times New Roman" w:cs="Times New Roman"/>
          <w:sz w:val="26"/>
          <w:szCs w:val="26"/>
          <w:lang w:val="es-ES_tradnl"/>
        </w:rPr>
        <w:t>môn học</w:t>
      </w:r>
      <w:r w:rsidRPr="00503A09">
        <w:rPr>
          <w:rFonts w:ascii="Times New Roman" w:hAnsi="Times New Roman" w:cs="Times New Roman"/>
          <w:sz w:val="26"/>
          <w:szCs w:val="26"/>
          <w:lang w:val="da-DK"/>
        </w:rPr>
        <w:t xml:space="preserve"> thuộc chương trình bắt buộc</w:t>
      </w:r>
      <w:r w:rsidRPr="00503A09">
        <w:rPr>
          <w:rFonts w:ascii="Times New Roman" w:hAnsi="Times New Roman" w:cs="Times New Roman"/>
          <w:sz w:val="26"/>
          <w:szCs w:val="26"/>
          <w:lang w:val="pt-BR"/>
        </w:rPr>
        <w:t>.</w:t>
      </w:r>
    </w:p>
    <w:p w:rsidR="00027751" w:rsidRPr="00503A09" w:rsidRDefault="00027751" w:rsidP="00503A09">
      <w:pPr>
        <w:pStyle w:val="ListParagraph"/>
        <w:numPr>
          <w:ilvl w:val="0"/>
          <w:numId w:val="38"/>
        </w:numPr>
        <w:tabs>
          <w:tab w:val="left" w:pos="397"/>
        </w:tabs>
        <w:spacing w:line="360" w:lineRule="auto"/>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7B31D3">
      <w:pPr>
        <w:pStyle w:val="ListParagraph"/>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p>
    <w:p w:rsidR="00027751" w:rsidRPr="00503A09" w:rsidRDefault="00027751" w:rsidP="00503A09">
      <w:pPr>
        <w:pStyle w:val="ListParagraph"/>
        <w:numPr>
          <w:ilvl w:val="0"/>
          <w:numId w:val="74"/>
        </w:numPr>
        <w:tabs>
          <w:tab w:val="left" w:pos="709"/>
          <w:tab w:val="left" w:pos="1170"/>
        </w:tabs>
        <w:spacing w:line="360" w:lineRule="auto"/>
        <w:ind w:left="108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Cung cấp các kiến thức cơ bản nhất về sử dụng môi chất lạnh, chất tải lạnh, dầu lạnh, vật liệu cách nhiệt, hút ẩm</w:t>
      </w:r>
    </w:p>
    <w:p w:rsidR="00027751" w:rsidRPr="00503A09" w:rsidRDefault="00027751" w:rsidP="00503A09">
      <w:pPr>
        <w:pStyle w:val="ListParagraph"/>
        <w:numPr>
          <w:ilvl w:val="0"/>
          <w:numId w:val="74"/>
        </w:numPr>
        <w:tabs>
          <w:tab w:val="left" w:pos="709"/>
          <w:tab w:val="left" w:pos="1170"/>
        </w:tabs>
        <w:spacing w:line="360" w:lineRule="auto"/>
        <w:ind w:left="108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Cung cấp các kiến thức cấu tạo, nguyên lý làm việc của các thiết bị trong hệ thống lạnh</w:t>
      </w:r>
    </w:p>
    <w:p w:rsidR="00027751" w:rsidRPr="00503A09" w:rsidRDefault="00027751" w:rsidP="007B31D3">
      <w:pPr>
        <w:pStyle w:val="ListParagraph"/>
        <w:numPr>
          <w:ilvl w:val="0"/>
          <w:numId w:val="2"/>
        </w:numPr>
        <w:spacing w:line="360" w:lineRule="auto"/>
        <w:ind w:left="0" w:firstLine="349"/>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503A09">
      <w:pPr>
        <w:pStyle w:val="ListParagraph"/>
        <w:numPr>
          <w:ilvl w:val="0"/>
          <w:numId w:val="75"/>
        </w:numPr>
        <w:spacing w:line="360" w:lineRule="auto"/>
        <w:ind w:left="108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Sử dụng thành thạo các dụng cụ chuyên ngành.</w:t>
      </w:r>
    </w:p>
    <w:p w:rsidR="00027751" w:rsidRPr="00503A09" w:rsidRDefault="00027751" w:rsidP="00503A09">
      <w:pPr>
        <w:pStyle w:val="ListParagraph"/>
        <w:numPr>
          <w:ilvl w:val="0"/>
          <w:numId w:val="75"/>
        </w:numPr>
        <w:spacing w:line="360" w:lineRule="auto"/>
        <w:ind w:left="108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Đấu và sửa chữa các hư hỏng về điện cơ và các thiết bị điện dân dụng.</w:t>
      </w:r>
    </w:p>
    <w:p w:rsidR="00027751" w:rsidRPr="00503A09" w:rsidRDefault="00027751" w:rsidP="00503A09">
      <w:pPr>
        <w:pStyle w:val="ListParagraph"/>
        <w:numPr>
          <w:ilvl w:val="0"/>
          <w:numId w:val="75"/>
        </w:numPr>
        <w:spacing w:line="360" w:lineRule="auto"/>
        <w:ind w:left="108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Đấu điện và sửa chữa những hư hỏng cơ bản các mạch điện điều khiển.</w:t>
      </w:r>
    </w:p>
    <w:p w:rsidR="00027751" w:rsidRPr="00503A09" w:rsidRDefault="00027751" w:rsidP="00503A09">
      <w:pPr>
        <w:pStyle w:val="ListParagraph"/>
        <w:numPr>
          <w:ilvl w:val="0"/>
          <w:numId w:val="75"/>
        </w:numPr>
        <w:spacing w:line="360" w:lineRule="auto"/>
        <w:ind w:left="108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Biết hàn gió đá trong sửa chữa lạnh.</w:t>
      </w:r>
    </w:p>
    <w:p w:rsidR="00027751" w:rsidRPr="00503A09" w:rsidRDefault="00027751" w:rsidP="00503A09">
      <w:pPr>
        <w:pStyle w:val="ListParagraph"/>
        <w:numPr>
          <w:ilvl w:val="0"/>
          <w:numId w:val="75"/>
        </w:numPr>
        <w:spacing w:line="360" w:lineRule="auto"/>
        <w:ind w:left="108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năng  làm  việc  nhóm,  giao  tiếp  và  khả  năng  đọc  hiểu  các  tài liệu kỹ thuật điện.</w:t>
      </w:r>
    </w:p>
    <w:p w:rsidR="00027751" w:rsidRPr="00503A09" w:rsidRDefault="00027751" w:rsidP="007B31D3">
      <w:pPr>
        <w:pStyle w:val="ListParagraph"/>
        <w:numPr>
          <w:ilvl w:val="0"/>
          <w:numId w:val="2"/>
        </w:numPr>
        <w:spacing w:line="360" w:lineRule="auto"/>
        <w:ind w:left="0" w:firstLine="28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Năng lực tự chủ và trách nhiệm: </w:t>
      </w:r>
    </w:p>
    <w:p w:rsidR="00027751" w:rsidRPr="00503A09" w:rsidRDefault="00027751" w:rsidP="002B1B3A">
      <w:pPr>
        <w:pStyle w:val="ListParagraph"/>
        <w:numPr>
          <w:ilvl w:val="0"/>
          <w:numId w:val="76"/>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nãng tý duy ðể giải quyết các công việc</w:t>
      </w:r>
      <w:r w:rsidRPr="00503A09">
        <w:rPr>
          <w:rFonts w:ascii="Times New Roman" w:hAnsi="Times New Roman" w:cs="Times New Roman"/>
          <w:color w:val="000000"/>
          <w:sz w:val="26"/>
          <w:szCs w:val="26"/>
        </w:rPr>
        <w:t>.</w:t>
      </w:r>
    </w:p>
    <w:p w:rsidR="00027751" w:rsidRPr="00503A09" w:rsidRDefault="00027751" w:rsidP="002B1B3A">
      <w:pPr>
        <w:pStyle w:val="ListParagraph"/>
        <w:numPr>
          <w:ilvl w:val="0"/>
          <w:numId w:val="76"/>
        </w:numPr>
        <w:spacing w:line="360" w:lineRule="auto"/>
        <w:jc w:val="both"/>
        <w:rPr>
          <w:rFonts w:ascii="Times New Roman" w:hAnsi="Times New Roman" w:cs="Times New Roman"/>
          <w:sz w:val="26"/>
          <w:szCs w:val="26"/>
          <w:lang w:val="pt-BR"/>
        </w:rPr>
      </w:pPr>
      <w:r w:rsidRPr="00503A09">
        <w:rPr>
          <w:rFonts w:ascii="Times New Roman" w:hAnsi="Times New Roman" w:cs="Times New Roman"/>
          <w:color w:val="000000"/>
          <w:sz w:val="26"/>
          <w:szCs w:val="26"/>
          <w:lang w:val="es-ES"/>
        </w:rPr>
        <w:t>Cẩn thận, kiên trì, làm việc nhóm và có trách nhiệm với công việc được giao</w:t>
      </w:r>
    </w:p>
    <w:p w:rsidR="00027751" w:rsidRPr="00503A09" w:rsidRDefault="00027751" w:rsidP="00503A09">
      <w:pPr>
        <w:pStyle w:val="ListParagraph"/>
        <w:numPr>
          <w:ilvl w:val="0"/>
          <w:numId w:val="38"/>
        </w:numPr>
        <w:tabs>
          <w:tab w:val="left" w:pos="397"/>
        </w:tabs>
        <w:spacing w:line="360" w:lineRule="auto"/>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BF2BF1">
      <w:pPr>
        <w:tabs>
          <w:tab w:val="left" w:pos="709"/>
        </w:tabs>
        <w:spacing w:line="360" w:lineRule="auto"/>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839"/>
      </w:tblGrid>
      <w:tr w:rsidR="00027751" w:rsidRPr="00503A09">
        <w:trPr>
          <w:trHeight w:val="454"/>
          <w:tblHeader/>
        </w:trPr>
        <w:tc>
          <w:tcPr>
            <w:tcW w:w="621" w:type="dxa"/>
            <w:vMerge w:val="restart"/>
            <w:vAlign w:val="center"/>
          </w:tcPr>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Số TT</w:t>
            </w:r>
          </w:p>
        </w:tc>
        <w:tc>
          <w:tcPr>
            <w:tcW w:w="3691" w:type="dxa"/>
            <w:vMerge w:val="restart"/>
            <w:vAlign w:val="center"/>
          </w:tcPr>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 xml:space="preserve"> các bài trong học phần</w:t>
            </w:r>
          </w:p>
        </w:tc>
        <w:tc>
          <w:tcPr>
            <w:tcW w:w="5112" w:type="dxa"/>
            <w:gridSpan w:val="4"/>
            <w:vAlign w:val="center"/>
          </w:tcPr>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Thời gian (giờ)</w:t>
            </w:r>
          </w:p>
        </w:tc>
      </w:tr>
      <w:tr w:rsidR="00027751" w:rsidRPr="00503A09">
        <w:trPr>
          <w:trHeight w:val="1030"/>
          <w:tblHeader/>
        </w:trPr>
        <w:tc>
          <w:tcPr>
            <w:tcW w:w="621" w:type="dxa"/>
            <w:vMerge/>
          </w:tcPr>
          <w:p w:rsidR="00027751" w:rsidRPr="00405849" w:rsidRDefault="00027751" w:rsidP="000E28F0">
            <w:pPr>
              <w:spacing w:line="240" w:lineRule="atLeast"/>
              <w:rPr>
                <w:rFonts w:ascii="Times New Roman" w:hAnsi="Times New Roman" w:cs="Times New Roman"/>
                <w:b/>
                <w:bCs/>
                <w:sz w:val="26"/>
                <w:szCs w:val="26"/>
              </w:rPr>
            </w:pPr>
          </w:p>
        </w:tc>
        <w:tc>
          <w:tcPr>
            <w:tcW w:w="3691" w:type="dxa"/>
            <w:vMerge/>
            <w:vAlign w:val="center"/>
          </w:tcPr>
          <w:p w:rsidR="00027751" w:rsidRPr="00405849" w:rsidRDefault="00027751" w:rsidP="000E28F0">
            <w:pPr>
              <w:spacing w:line="240" w:lineRule="atLeast"/>
              <w:rPr>
                <w:rFonts w:ascii="Times New Roman" w:hAnsi="Times New Roman" w:cs="Times New Roman"/>
                <w:b/>
                <w:bCs/>
                <w:sz w:val="26"/>
                <w:szCs w:val="26"/>
              </w:rPr>
            </w:pPr>
          </w:p>
        </w:tc>
        <w:tc>
          <w:tcPr>
            <w:tcW w:w="918" w:type="dxa"/>
            <w:vAlign w:val="center"/>
          </w:tcPr>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Tổng</w:t>
            </w:r>
          </w:p>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số</w:t>
            </w:r>
          </w:p>
        </w:tc>
        <w:tc>
          <w:tcPr>
            <w:tcW w:w="979" w:type="dxa"/>
            <w:vAlign w:val="center"/>
          </w:tcPr>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Lý thuyết</w:t>
            </w:r>
          </w:p>
        </w:tc>
        <w:tc>
          <w:tcPr>
            <w:tcW w:w="2376" w:type="dxa"/>
            <w:vAlign w:val="center"/>
          </w:tcPr>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Thực hành / thực tập/ thí nghiệm/ bài tập/ thảo luận</w:t>
            </w:r>
          </w:p>
        </w:tc>
        <w:tc>
          <w:tcPr>
            <w:tcW w:w="839" w:type="dxa"/>
            <w:vAlign w:val="center"/>
          </w:tcPr>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Kiểm</w:t>
            </w:r>
          </w:p>
          <w:p w:rsidR="00027751" w:rsidRPr="00405849" w:rsidRDefault="00027751" w:rsidP="000E28F0">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tra</w:t>
            </w:r>
          </w:p>
        </w:tc>
      </w:tr>
      <w:tr w:rsidR="00027751" w:rsidRPr="00503A09">
        <w:trPr>
          <w:trHeight w:val="798"/>
        </w:trPr>
        <w:tc>
          <w:tcPr>
            <w:tcW w:w="621"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0E28F0">
            <w:pPr>
              <w:spacing w:line="240" w:lineRule="atLeast"/>
              <w:jc w:val="center"/>
              <w:rPr>
                <w:rFonts w:ascii="Times New Roman" w:hAnsi="Times New Roman" w:cs="Times New Roman"/>
                <w:sz w:val="26"/>
                <w:szCs w:val="26"/>
              </w:rPr>
            </w:pPr>
          </w:p>
          <w:p w:rsidR="00027751" w:rsidRPr="00503A09" w:rsidRDefault="00027751" w:rsidP="000E28F0">
            <w:pPr>
              <w:spacing w:line="240" w:lineRule="atLeast"/>
              <w:jc w:val="center"/>
              <w:rPr>
                <w:rFonts w:ascii="Times New Roman" w:hAnsi="Times New Roman" w:cs="Times New Roman"/>
                <w:sz w:val="26"/>
                <w:szCs w:val="26"/>
              </w:rPr>
            </w:pPr>
          </w:p>
        </w:tc>
        <w:tc>
          <w:tcPr>
            <w:tcW w:w="3691" w:type="dxa"/>
          </w:tcPr>
          <w:p w:rsidR="00027751" w:rsidRPr="00503A09" w:rsidRDefault="00027751" w:rsidP="000E28F0">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 xml:space="preserve">Chương 1: </w:t>
            </w:r>
            <w:r w:rsidRPr="00503A09">
              <w:rPr>
                <w:rFonts w:ascii="Times New Roman" w:hAnsi="Times New Roman" w:cs="Times New Roman"/>
                <w:sz w:val="26"/>
                <w:szCs w:val="26"/>
                <w:lang w:val="nl-NL"/>
              </w:rPr>
              <w:t>Các Kiến Thức Cơ Bản Về An Toàn Và Dụng Cụ Nghề</w:t>
            </w:r>
          </w:p>
        </w:tc>
        <w:tc>
          <w:tcPr>
            <w:tcW w:w="918"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18</w:t>
            </w:r>
          </w:p>
          <w:p w:rsidR="00027751" w:rsidRPr="00503A09" w:rsidRDefault="00027751" w:rsidP="000E28F0">
            <w:pPr>
              <w:spacing w:line="240" w:lineRule="atLeast"/>
              <w:jc w:val="center"/>
              <w:rPr>
                <w:rFonts w:ascii="Times New Roman" w:hAnsi="Times New Roman" w:cs="Times New Roman"/>
                <w:sz w:val="26"/>
                <w:szCs w:val="26"/>
              </w:rPr>
            </w:pPr>
          </w:p>
          <w:p w:rsidR="00027751" w:rsidRPr="00503A09" w:rsidRDefault="00027751" w:rsidP="000E28F0">
            <w:pPr>
              <w:spacing w:line="240" w:lineRule="atLeast"/>
              <w:jc w:val="center"/>
              <w:rPr>
                <w:rFonts w:ascii="Times New Roman" w:hAnsi="Times New Roman" w:cs="Times New Roman"/>
                <w:sz w:val="26"/>
                <w:szCs w:val="26"/>
              </w:rPr>
            </w:pPr>
          </w:p>
        </w:tc>
        <w:tc>
          <w:tcPr>
            <w:tcW w:w="979" w:type="dxa"/>
          </w:tcPr>
          <w:p w:rsidR="00027751" w:rsidRPr="00503A09" w:rsidRDefault="00027751" w:rsidP="000E28F0">
            <w:pPr>
              <w:spacing w:line="240" w:lineRule="atLeast"/>
              <w:jc w:val="center"/>
              <w:rPr>
                <w:rFonts w:ascii="Times New Roman" w:hAnsi="Times New Roman" w:cs="Times New Roman"/>
                <w:sz w:val="26"/>
                <w:szCs w:val="26"/>
              </w:rPr>
            </w:pPr>
          </w:p>
        </w:tc>
        <w:tc>
          <w:tcPr>
            <w:tcW w:w="2376"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17</w:t>
            </w:r>
          </w:p>
          <w:p w:rsidR="00027751" w:rsidRPr="00503A09" w:rsidRDefault="00027751" w:rsidP="000E28F0">
            <w:pPr>
              <w:spacing w:line="240" w:lineRule="atLeast"/>
              <w:jc w:val="center"/>
              <w:rPr>
                <w:rFonts w:ascii="Times New Roman" w:hAnsi="Times New Roman" w:cs="Times New Roman"/>
                <w:sz w:val="26"/>
                <w:szCs w:val="26"/>
              </w:rPr>
            </w:pPr>
          </w:p>
          <w:p w:rsidR="00027751" w:rsidRPr="00503A09" w:rsidRDefault="00027751" w:rsidP="000E28F0">
            <w:pPr>
              <w:spacing w:line="240" w:lineRule="atLeast"/>
              <w:jc w:val="center"/>
              <w:rPr>
                <w:rFonts w:ascii="Times New Roman" w:hAnsi="Times New Roman" w:cs="Times New Roman"/>
                <w:sz w:val="26"/>
                <w:szCs w:val="26"/>
              </w:rPr>
            </w:pPr>
          </w:p>
        </w:tc>
        <w:tc>
          <w:tcPr>
            <w:tcW w:w="839"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0E28F0">
            <w:pPr>
              <w:spacing w:line="240" w:lineRule="atLeast"/>
              <w:jc w:val="center"/>
              <w:rPr>
                <w:rFonts w:ascii="Times New Roman" w:hAnsi="Times New Roman" w:cs="Times New Roman"/>
                <w:sz w:val="26"/>
                <w:szCs w:val="26"/>
              </w:rPr>
            </w:pPr>
          </w:p>
          <w:p w:rsidR="00027751" w:rsidRPr="00503A09" w:rsidRDefault="00027751" w:rsidP="000E28F0">
            <w:pPr>
              <w:spacing w:line="240" w:lineRule="atLeast"/>
              <w:jc w:val="center"/>
              <w:rPr>
                <w:rFonts w:ascii="Times New Roman" w:hAnsi="Times New Roman" w:cs="Times New Roman"/>
                <w:sz w:val="26"/>
                <w:szCs w:val="26"/>
              </w:rPr>
            </w:pPr>
          </w:p>
        </w:tc>
      </w:tr>
      <w:tr w:rsidR="00027751" w:rsidRPr="00503A09">
        <w:trPr>
          <w:trHeight w:val="660"/>
        </w:trPr>
        <w:tc>
          <w:tcPr>
            <w:tcW w:w="621"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rsidP="000E28F0">
            <w:pPr>
              <w:spacing w:line="240" w:lineRule="atLeast"/>
              <w:jc w:val="center"/>
              <w:rPr>
                <w:rFonts w:ascii="Times New Roman" w:hAnsi="Times New Roman" w:cs="Times New Roman"/>
                <w:sz w:val="26"/>
                <w:szCs w:val="26"/>
              </w:rPr>
            </w:pPr>
          </w:p>
        </w:tc>
        <w:tc>
          <w:tcPr>
            <w:tcW w:w="3691" w:type="dxa"/>
          </w:tcPr>
          <w:p w:rsidR="00027751" w:rsidRPr="00503A09" w:rsidRDefault="00027751" w:rsidP="000E28F0">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 xml:space="preserve">Chương 2: </w:t>
            </w:r>
            <w:r w:rsidRPr="00503A09">
              <w:rPr>
                <w:rFonts w:ascii="Times New Roman" w:hAnsi="Times New Roman" w:cs="Times New Roman"/>
                <w:sz w:val="26"/>
                <w:szCs w:val="26"/>
                <w:lang w:val="nl-NL"/>
              </w:rPr>
              <w:t>Đấu Điện Dân Dụng 1 Pha</w:t>
            </w:r>
          </w:p>
        </w:tc>
        <w:tc>
          <w:tcPr>
            <w:tcW w:w="918"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36</w:t>
            </w:r>
          </w:p>
          <w:p w:rsidR="00027751" w:rsidRPr="00503A09" w:rsidRDefault="00027751" w:rsidP="000E28F0">
            <w:pPr>
              <w:spacing w:line="240" w:lineRule="atLeast"/>
              <w:jc w:val="center"/>
              <w:rPr>
                <w:rFonts w:ascii="Times New Roman" w:hAnsi="Times New Roman" w:cs="Times New Roman"/>
                <w:sz w:val="26"/>
                <w:szCs w:val="26"/>
              </w:rPr>
            </w:pPr>
          </w:p>
        </w:tc>
        <w:tc>
          <w:tcPr>
            <w:tcW w:w="979" w:type="dxa"/>
          </w:tcPr>
          <w:p w:rsidR="00027751" w:rsidRPr="00503A09" w:rsidRDefault="00027751" w:rsidP="000E28F0">
            <w:pPr>
              <w:spacing w:line="240" w:lineRule="atLeast"/>
              <w:jc w:val="center"/>
              <w:rPr>
                <w:rFonts w:ascii="Times New Roman" w:hAnsi="Times New Roman" w:cs="Times New Roman"/>
                <w:sz w:val="26"/>
                <w:szCs w:val="26"/>
              </w:rPr>
            </w:pPr>
          </w:p>
        </w:tc>
        <w:tc>
          <w:tcPr>
            <w:tcW w:w="2376"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35</w:t>
            </w:r>
          </w:p>
          <w:p w:rsidR="00027751" w:rsidRPr="00503A09" w:rsidRDefault="00027751" w:rsidP="000E28F0">
            <w:pPr>
              <w:spacing w:line="240" w:lineRule="atLeast"/>
              <w:jc w:val="center"/>
              <w:rPr>
                <w:rFonts w:ascii="Times New Roman" w:hAnsi="Times New Roman" w:cs="Times New Roman"/>
                <w:sz w:val="26"/>
                <w:szCs w:val="26"/>
              </w:rPr>
            </w:pPr>
          </w:p>
        </w:tc>
        <w:tc>
          <w:tcPr>
            <w:tcW w:w="839"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0E28F0">
            <w:pPr>
              <w:spacing w:line="240" w:lineRule="atLeast"/>
              <w:jc w:val="center"/>
              <w:rPr>
                <w:rFonts w:ascii="Times New Roman" w:hAnsi="Times New Roman" w:cs="Times New Roman"/>
                <w:sz w:val="26"/>
                <w:szCs w:val="26"/>
              </w:rPr>
            </w:pPr>
          </w:p>
        </w:tc>
      </w:tr>
      <w:tr w:rsidR="00027751" w:rsidRPr="00503A09">
        <w:trPr>
          <w:trHeight w:val="660"/>
        </w:trPr>
        <w:tc>
          <w:tcPr>
            <w:tcW w:w="621"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w:t>
            </w:r>
          </w:p>
          <w:p w:rsidR="00027751" w:rsidRPr="00503A09" w:rsidRDefault="00027751" w:rsidP="000E28F0">
            <w:pPr>
              <w:spacing w:line="240" w:lineRule="atLeast"/>
              <w:jc w:val="center"/>
              <w:rPr>
                <w:rFonts w:ascii="Times New Roman" w:hAnsi="Times New Roman" w:cs="Times New Roman"/>
                <w:sz w:val="26"/>
                <w:szCs w:val="26"/>
              </w:rPr>
            </w:pPr>
          </w:p>
        </w:tc>
        <w:tc>
          <w:tcPr>
            <w:tcW w:w="3691" w:type="dxa"/>
          </w:tcPr>
          <w:p w:rsidR="00027751" w:rsidRPr="00503A09" w:rsidRDefault="00027751" w:rsidP="000E28F0">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lang w:val="nl-NL"/>
              </w:rPr>
              <w:t>Chương 3: Ðấu Các Mạnh Ðiện 3 Pha Cõ Bản</w:t>
            </w:r>
          </w:p>
        </w:tc>
        <w:tc>
          <w:tcPr>
            <w:tcW w:w="918"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36</w:t>
            </w:r>
          </w:p>
          <w:p w:rsidR="00027751" w:rsidRPr="00503A09" w:rsidRDefault="00027751" w:rsidP="000E28F0">
            <w:pPr>
              <w:spacing w:line="240" w:lineRule="atLeast"/>
              <w:jc w:val="center"/>
              <w:rPr>
                <w:rFonts w:ascii="Times New Roman" w:hAnsi="Times New Roman" w:cs="Times New Roman"/>
                <w:sz w:val="26"/>
                <w:szCs w:val="26"/>
              </w:rPr>
            </w:pPr>
          </w:p>
        </w:tc>
        <w:tc>
          <w:tcPr>
            <w:tcW w:w="979" w:type="dxa"/>
          </w:tcPr>
          <w:p w:rsidR="00027751" w:rsidRPr="00503A09" w:rsidRDefault="00027751" w:rsidP="000E28F0">
            <w:pPr>
              <w:spacing w:line="240" w:lineRule="atLeast"/>
              <w:jc w:val="center"/>
              <w:rPr>
                <w:rFonts w:ascii="Times New Roman" w:hAnsi="Times New Roman" w:cs="Times New Roman"/>
                <w:sz w:val="26"/>
                <w:szCs w:val="26"/>
              </w:rPr>
            </w:pPr>
          </w:p>
        </w:tc>
        <w:tc>
          <w:tcPr>
            <w:tcW w:w="2376"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35</w:t>
            </w:r>
          </w:p>
          <w:p w:rsidR="00027751" w:rsidRPr="00503A09" w:rsidRDefault="00027751" w:rsidP="000E28F0">
            <w:pPr>
              <w:spacing w:line="240" w:lineRule="atLeast"/>
              <w:jc w:val="center"/>
              <w:rPr>
                <w:rFonts w:ascii="Times New Roman" w:hAnsi="Times New Roman" w:cs="Times New Roman"/>
                <w:sz w:val="26"/>
                <w:szCs w:val="26"/>
              </w:rPr>
            </w:pPr>
          </w:p>
        </w:tc>
        <w:tc>
          <w:tcPr>
            <w:tcW w:w="839"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0E28F0">
            <w:pPr>
              <w:spacing w:line="240" w:lineRule="atLeast"/>
              <w:jc w:val="center"/>
              <w:rPr>
                <w:rFonts w:ascii="Times New Roman" w:hAnsi="Times New Roman" w:cs="Times New Roman"/>
                <w:sz w:val="26"/>
                <w:szCs w:val="26"/>
              </w:rPr>
            </w:pPr>
          </w:p>
        </w:tc>
      </w:tr>
      <w:tr w:rsidR="00027751" w:rsidRPr="00503A09">
        <w:trPr>
          <w:trHeight w:val="735"/>
        </w:trPr>
        <w:tc>
          <w:tcPr>
            <w:tcW w:w="621"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4</w:t>
            </w:r>
          </w:p>
          <w:p w:rsidR="00027751" w:rsidRPr="00503A09" w:rsidRDefault="00027751" w:rsidP="000E28F0">
            <w:pPr>
              <w:spacing w:line="240" w:lineRule="atLeast"/>
              <w:jc w:val="center"/>
              <w:rPr>
                <w:rFonts w:ascii="Times New Roman" w:hAnsi="Times New Roman" w:cs="Times New Roman"/>
                <w:sz w:val="26"/>
                <w:szCs w:val="26"/>
              </w:rPr>
            </w:pPr>
          </w:p>
        </w:tc>
        <w:tc>
          <w:tcPr>
            <w:tcW w:w="3691" w:type="dxa"/>
          </w:tcPr>
          <w:p w:rsidR="00027751" w:rsidRPr="00503A09" w:rsidRDefault="00027751" w:rsidP="000E28F0">
            <w:pPr>
              <w:tabs>
                <w:tab w:val="right" w:leader="dot" w:pos="3331"/>
              </w:tabs>
              <w:spacing w:line="240" w:lineRule="atLeast"/>
              <w:jc w:val="both"/>
              <w:rPr>
                <w:rFonts w:ascii="Times New Roman" w:hAnsi="Times New Roman" w:cs="Times New Roman"/>
                <w:sz w:val="26"/>
                <w:szCs w:val="26"/>
                <w:lang w:val="nl-NL"/>
              </w:rPr>
            </w:pPr>
            <w:r w:rsidRPr="00503A09">
              <w:rPr>
                <w:rFonts w:ascii="Times New Roman" w:hAnsi="Times New Roman" w:cs="Times New Roman"/>
                <w:sz w:val="26"/>
                <w:szCs w:val="26"/>
              </w:rPr>
              <w:t>Chương 4: Kỹ Thuật Hàn Gió Ðá</w:t>
            </w:r>
          </w:p>
        </w:tc>
        <w:tc>
          <w:tcPr>
            <w:tcW w:w="918"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30</w:t>
            </w:r>
          </w:p>
          <w:p w:rsidR="00027751" w:rsidRPr="00503A09" w:rsidRDefault="00027751" w:rsidP="000E28F0">
            <w:pPr>
              <w:spacing w:line="240" w:lineRule="atLeast"/>
              <w:jc w:val="center"/>
              <w:rPr>
                <w:rFonts w:ascii="Times New Roman" w:hAnsi="Times New Roman" w:cs="Times New Roman"/>
                <w:sz w:val="26"/>
                <w:szCs w:val="26"/>
              </w:rPr>
            </w:pPr>
          </w:p>
        </w:tc>
        <w:tc>
          <w:tcPr>
            <w:tcW w:w="979" w:type="dxa"/>
          </w:tcPr>
          <w:p w:rsidR="00027751" w:rsidRPr="00503A09" w:rsidRDefault="00027751" w:rsidP="000E28F0">
            <w:pPr>
              <w:spacing w:line="240" w:lineRule="atLeast"/>
              <w:jc w:val="center"/>
              <w:rPr>
                <w:rFonts w:ascii="Times New Roman" w:hAnsi="Times New Roman" w:cs="Times New Roman"/>
                <w:sz w:val="26"/>
                <w:szCs w:val="26"/>
              </w:rPr>
            </w:pPr>
          </w:p>
        </w:tc>
        <w:tc>
          <w:tcPr>
            <w:tcW w:w="2376"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29</w:t>
            </w:r>
          </w:p>
          <w:p w:rsidR="00027751" w:rsidRPr="00503A09" w:rsidRDefault="00027751" w:rsidP="000E28F0">
            <w:pPr>
              <w:spacing w:line="240" w:lineRule="atLeast"/>
              <w:jc w:val="center"/>
              <w:rPr>
                <w:rFonts w:ascii="Times New Roman" w:hAnsi="Times New Roman" w:cs="Times New Roman"/>
                <w:sz w:val="26"/>
                <w:szCs w:val="26"/>
              </w:rPr>
            </w:pPr>
          </w:p>
        </w:tc>
        <w:tc>
          <w:tcPr>
            <w:tcW w:w="839" w:type="dxa"/>
          </w:tcPr>
          <w:p w:rsidR="00027751" w:rsidRPr="00503A09" w:rsidRDefault="00027751" w:rsidP="000E28F0">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tc>
      </w:tr>
      <w:tr w:rsidR="00027751" w:rsidRPr="00503A09">
        <w:trPr>
          <w:trHeight w:val="454"/>
        </w:trPr>
        <w:tc>
          <w:tcPr>
            <w:tcW w:w="4312" w:type="dxa"/>
            <w:gridSpan w:val="2"/>
            <w:vAlign w:val="center"/>
          </w:tcPr>
          <w:p w:rsidR="00027751" w:rsidRPr="00503A09" w:rsidRDefault="00027751" w:rsidP="000E28F0">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0E28F0">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120</w:t>
            </w:r>
          </w:p>
        </w:tc>
        <w:tc>
          <w:tcPr>
            <w:tcW w:w="979" w:type="dxa"/>
            <w:vAlign w:val="center"/>
          </w:tcPr>
          <w:p w:rsidR="00027751" w:rsidRPr="00503A09" w:rsidRDefault="00027751" w:rsidP="000E28F0">
            <w:pPr>
              <w:spacing w:line="360" w:lineRule="auto"/>
              <w:jc w:val="center"/>
              <w:rPr>
                <w:rFonts w:ascii="Times New Roman" w:hAnsi="Times New Roman" w:cs="Times New Roman"/>
                <w:b/>
                <w:bCs/>
                <w:sz w:val="26"/>
                <w:szCs w:val="26"/>
              </w:rPr>
            </w:pPr>
          </w:p>
        </w:tc>
        <w:tc>
          <w:tcPr>
            <w:tcW w:w="2376" w:type="dxa"/>
            <w:vAlign w:val="center"/>
          </w:tcPr>
          <w:p w:rsidR="00027751" w:rsidRPr="00503A09" w:rsidRDefault="00027751" w:rsidP="000E28F0">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116</w:t>
            </w:r>
          </w:p>
        </w:tc>
        <w:tc>
          <w:tcPr>
            <w:tcW w:w="839" w:type="dxa"/>
            <w:vAlign w:val="center"/>
          </w:tcPr>
          <w:p w:rsidR="00027751" w:rsidRPr="00503A09" w:rsidRDefault="00027751" w:rsidP="000E28F0">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4</w:t>
            </w:r>
          </w:p>
        </w:tc>
      </w:tr>
    </w:tbl>
    <w:p w:rsidR="00027751" w:rsidRPr="00503A09" w:rsidRDefault="00027751" w:rsidP="007B31D3">
      <w:pPr>
        <w:tabs>
          <w:tab w:val="right" w:pos="426"/>
        </w:tabs>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chi tiết:</w:t>
      </w:r>
    </w:p>
    <w:p w:rsidR="00027751" w:rsidRPr="00503A09" w:rsidRDefault="00027751" w:rsidP="007B31D3">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Bài mở đầu:</w:t>
      </w:r>
    </w:p>
    <w:p w:rsidR="00027751" w:rsidRPr="00503A09" w:rsidRDefault="00027751" w:rsidP="007B31D3">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1:    </w:t>
      </w:r>
      <w:r w:rsidRPr="00503A09">
        <w:rPr>
          <w:rFonts w:ascii="Times New Roman" w:hAnsi="Times New Roman" w:cs="Times New Roman"/>
          <w:b/>
          <w:bCs/>
          <w:sz w:val="26"/>
          <w:szCs w:val="26"/>
          <w:lang w:val="nl-NL"/>
        </w:rPr>
        <w:t>CÁC KIẾN THỨC CƠ BẢN VỀ AN TOÀN VÀ DỤNG CỤ NGHỀ</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18 giờ</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Hướng dẫn thao tác an toàn để tránh tai nạn điện giật.</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Hướng dẫn thực hiện sơ cứu người bị điện giật.</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xml:space="preserve">- Sử dụng thành thạo các loại ðồng hồ ðo ðiện và đồng hồ đo trong lạnh. </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7B31D3">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Kỹ thuật an toàn</w:t>
      </w:r>
    </w:p>
    <w:p w:rsidR="00027751" w:rsidRPr="00503A09" w:rsidRDefault="00027751" w:rsidP="007B31D3">
      <w:pPr>
        <w:spacing w:line="360" w:lineRule="auto"/>
        <w:ind w:left="144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 Các biện pháp an toàn điện</w:t>
      </w:r>
    </w:p>
    <w:p w:rsidR="00027751" w:rsidRPr="00503A09" w:rsidRDefault="00027751" w:rsidP="007B31D3">
      <w:pPr>
        <w:spacing w:line="360" w:lineRule="auto"/>
        <w:ind w:left="144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 Thao tác cấp cứu người bị điện giật</w:t>
      </w:r>
    </w:p>
    <w:p w:rsidR="00027751" w:rsidRPr="00503A09" w:rsidRDefault="00027751" w:rsidP="007B31D3">
      <w:p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2. Sử dụng các ðồng hồ ðo trong lạnh</w:t>
      </w:r>
    </w:p>
    <w:p w:rsidR="00027751" w:rsidRPr="00503A09" w:rsidRDefault="00027751" w:rsidP="007B31D3">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Sử dụng các dụng cụ cầm tay trong sửa chữa lạnh</w:t>
      </w:r>
    </w:p>
    <w:p w:rsidR="00027751" w:rsidRPr="00503A09" w:rsidRDefault="00027751" w:rsidP="007B31D3">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2: </w:t>
      </w:r>
      <w:r w:rsidRPr="00503A09">
        <w:rPr>
          <w:rFonts w:ascii="Times New Roman" w:hAnsi="Times New Roman" w:cs="Times New Roman"/>
          <w:b/>
          <w:bCs/>
          <w:sz w:val="26"/>
          <w:szCs w:val="26"/>
          <w:lang w:val="nl-NL"/>
        </w:rPr>
        <w:t>ÐẤU ÐIỆN DÂN DỤNG 1 PHA</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36 giờ</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7B31D3">
      <w:pPr>
        <w:spacing w:line="360" w:lineRule="auto"/>
        <w:ind w:left="720" w:firstLine="720"/>
        <w:jc w:val="both"/>
        <w:rPr>
          <w:rFonts w:ascii="Times New Roman" w:hAnsi="Times New Roman" w:cs="Times New Roman"/>
          <w:sz w:val="26"/>
          <w:szCs w:val="26"/>
          <w:lang w:val="nl-NL"/>
        </w:rPr>
      </w:pPr>
      <w:r w:rsidRPr="00503A09">
        <w:rPr>
          <w:rFonts w:ascii="Times New Roman" w:hAnsi="Times New Roman" w:cs="Times New Roman"/>
          <w:b/>
          <w:bCs/>
          <w:sz w:val="26"/>
          <w:szCs w:val="26"/>
          <w:lang w:val="nl-NL"/>
        </w:rPr>
        <w:t>-</w:t>
      </w:r>
      <w:r w:rsidRPr="00503A09">
        <w:rPr>
          <w:rFonts w:ascii="Times New Roman" w:hAnsi="Times New Roman" w:cs="Times New Roman"/>
          <w:sz w:val="26"/>
          <w:szCs w:val="26"/>
          <w:lang w:val="nl-NL"/>
        </w:rPr>
        <w:t xml:space="preserve"> Cách đấu dây mạch đèn thông dụng.</w:t>
      </w:r>
    </w:p>
    <w:p w:rsidR="00027751" w:rsidRPr="00503A09" w:rsidRDefault="00027751" w:rsidP="007B31D3">
      <w:pPr>
        <w:spacing w:line="360" w:lineRule="auto"/>
        <w:ind w:left="720" w:firstLine="720"/>
        <w:jc w:val="both"/>
        <w:rPr>
          <w:rFonts w:ascii="Times New Roman" w:hAnsi="Times New Roman" w:cs="Times New Roman"/>
          <w:sz w:val="26"/>
          <w:szCs w:val="26"/>
          <w:lang w:val="nl-NL"/>
        </w:rPr>
      </w:pPr>
      <w:r w:rsidRPr="00503A09">
        <w:rPr>
          <w:rFonts w:ascii="Times New Roman" w:hAnsi="Times New Roman" w:cs="Times New Roman"/>
          <w:b/>
          <w:bCs/>
          <w:sz w:val="26"/>
          <w:szCs w:val="26"/>
          <w:lang w:val="nl-NL"/>
        </w:rPr>
        <w:t>-</w:t>
      </w:r>
      <w:r w:rsidRPr="00503A09">
        <w:rPr>
          <w:rFonts w:ascii="Times New Roman" w:hAnsi="Times New Roman" w:cs="Times New Roman"/>
          <w:sz w:val="26"/>
          <w:szCs w:val="26"/>
          <w:lang w:val="nl-NL"/>
        </w:rPr>
        <w:t xml:space="preserve"> Cách đấu dây quạt bàn, quạt trần.</w:t>
      </w:r>
    </w:p>
    <w:p w:rsidR="00027751" w:rsidRPr="00503A09" w:rsidRDefault="00027751" w:rsidP="007B31D3">
      <w:pPr>
        <w:spacing w:line="360" w:lineRule="auto"/>
        <w:ind w:left="720" w:firstLine="720"/>
        <w:jc w:val="both"/>
        <w:rPr>
          <w:rFonts w:ascii="Times New Roman" w:hAnsi="Times New Roman" w:cs="Times New Roman"/>
          <w:sz w:val="26"/>
          <w:szCs w:val="26"/>
          <w:lang w:val="nl-NL"/>
        </w:rPr>
      </w:pPr>
      <w:r w:rsidRPr="00503A09">
        <w:rPr>
          <w:rFonts w:ascii="Times New Roman" w:hAnsi="Times New Roman" w:cs="Times New Roman"/>
          <w:b/>
          <w:bCs/>
          <w:sz w:val="26"/>
          <w:szCs w:val="26"/>
          <w:lang w:val="nl-NL"/>
        </w:rPr>
        <w:t>-</w:t>
      </w:r>
      <w:r w:rsidRPr="00503A09">
        <w:rPr>
          <w:rFonts w:ascii="Times New Roman" w:hAnsi="Times New Roman" w:cs="Times New Roman"/>
          <w:sz w:val="26"/>
          <w:szCs w:val="26"/>
          <w:lang w:val="nl-NL"/>
        </w:rPr>
        <w:t xml:space="preserve"> Xác định các đầu dây động cơ không đồng bộ 1 và 3 pha.</w:t>
      </w:r>
    </w:p>
    <w:p w:rsidR="00027751" w:rsidRPr="00503A09" w:rsidRDefault="00027751" w:rsidP="007B31D3">
      <w:pPr>
        <w:spacing w:line="360" w:lineRule="auto"/>
        <w:ind w:firstLine="720"/>
        <w:jc w:val="both"/>
        <w:rPr>
          <w:rFonts w:ascii="Times New Roman" w:hAnsi="Times New Roman" w:cs="Times New Roman"/>
          <w:b/>
          <w:bCs/>
          <w:sz w:val="26"/>
          <w:szCs w:val="26"/>
          <w:lang w:val="nl-NL"/>
        </w:rPr>
      </w:pPr>
      <w:r w:rsidRPr="00503A09">
        <w:rPr>
          <w:rFonts w:ascii="Times New Roman" w:hAnsi="Times New Roman" w:cs="Times New Roman"/>
          <w:sz w:val="26"/>
          <w:szCs w:val="26"/>
          <w:lang w:val="nl-NL"/>
        </w:rPr>
        <w:tab/>
      </w:r>
      <w:r w:rsidRPr="00503A09">
        <w:rPr>
          <w:rFonts w:ascii="Times New Roman" w:hAnsi="Times New Roman" w:cs="Times New Roman"/>
          <w:b/>
          <w:bCs/>
          <w:sz w:val="26"/>
          <w:szCs w:val="26"/>
          <w:lang w:val="nl-NL"/>
        </w:rPr>
        <w:t xml:space="preserve">- </w:t>
      </w:r>
      <w:r w:rsidRPr="00503A09">
        <w:rPr>
          <w:rFonts w:ascii="Times New Roman" w:hAnsi="Times New Roman" w:cs="Times New Roman"/>
          <w:sz w:val="26"/>
          <w:szCs w:val="26"/>
          <w:lang w:val="nl-NL"/>
        </w:rPr>
        <w:t>Sửa chữa những hư hỏng thông thường của mạch đèn.</w:t>
      </w:r>
    </w:p>
    <w:p w:rsidR="00027751" w:rsidRPr="00503A09" w:rsidRDefault="00027751" w:rsidP="007B31D3">
      <w:pPr>
        <w:spacing w:line="360" w:lineRule="auto"/>
        <w:ind w:firstLine="720"/>
        <w:jc w:val="both"/>
        <w:rPr>
          <w:rFonts w:ascii="Times New Roman" w:hAnsi="Times New Roman" w:cs="Times New Roman"/>
          <w:b/>
          <w:bCs/>
          <w:sz w:val="26"/>
          <w:szCs w:val="26"/>
          <w:lang w:val="nl-NL"/>
        </w:rPr>
      </w:pPr>
      <w:r w:rsidRPr="00503A09">
        <w:rPr>
          <w:rFonts w:ascii="Times New Roman" w:hAnsi="Times New Roman" w:cs="Times New Roman"/>
          <w:b/>
          <w:bCs/>
          <w:sz w:val="26"/>
          <w:szCs w:val="26"/>
          <w:lang w:val="nl-NL"/>
        </w:rPr>
        <w:tab/>
        <w:t>-</w:t>
      </w:r>
      <w:r w:rsidRPr="00503A09">
        <w:rPr>
          <w:rFonts w:ascii="Times New Roman" w:hAnsi="Times New Roman" w:cs="Times New Roman"/>
          <w:sz w:val="26"/>
          <w:szCs w:val="26"/>
          <w:lang w:val="nl-NL"/>
        </w:rPr>
        <w:t xml:space="preserve"> Đấu mạch đảm bảo yêu cầu mỹ thuật, an toàn.</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7B31D3">
      <w:pPr>
        <w:spacing w:line="360" w:lineRule="auto"/>
        <w:ind w:firstLine="720"/>
        <w:jc w:val="both"/>
        <w:rPr>
          <w:rFonts w:ascii="Times New Roman" w:hAnsi="Times New Roman" w:cs="Times New Roman"/>
          <w:sz w:val="26"/>
          <w:szCs w:val="26"/>
        </w:rPr>
      </w:pPr>
      <w:r w:rsidRPr="00503A09">
        <w:rPr>
          <w:rFonts w:ascii="Times New Roman" w:hAnsi="Times New Roman" w:cs="Times New Roman"/>
          <w:sz w:val="26"/>
          <w:szCs w:val="26"/>
          <w:lang w:val="sv-SE"/>
        </w:rPr>
        <w:tab/>
        <w:t xml:space="preserve">2.1. </w:t>
      </w:r>
      <w:r w:rsidRPr="00503A09">
        <w:rPr>
          <w:rFonts w:ascii="Times New Roman" w:hAnsi="Times New Roman" w:cs="Times New Roman"/>
          <w:sz w:val="26"/>
          <w:szCs w:val="26"/>
          <w:lang w:val="nl-NL"/>
        </w:rPr>
        <w:t xml:space="preserve">Đấu điện các mạch đèn thông dụng </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lang w:val="nl-NL"/>
        </w:rPr>
        <w:t xml:space="preserve">2.2. Đấu điện động cơ không đồng bộ 1 pha </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lang w:val="nl-NL"/>
        </w:rPr>
        <w:t>2.3. Đấu điện quạt giải nhiệt</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lang w:val="nl-NL"/>
        </w:rPr>
        <w:t xml:space="preserve">2.4. Đấu điện động cơ không đồng bộ  3 pha </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lang w:val="nl-NL"/>
        </w:rPr>
        <w:t>2.5. Xác định các đầu dây máy biến áp</w:t>
      </w:r>
    </w:p>
    <w:p w:rsidR="00027751" w:rsidRPr="00503A09" w:rsidRDefault="00027751" w:rsidP="007B31D3">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3: </w:t>
      </w:r>
      <w:r w:rsidRPr="00503A09">
        <w:rPr>
          <w:rFonts w:ascii="Times New Roman" w:hAnsi="Times New Roman" w:cs="Times New Roman"/>
          <w:b/>
          <w:bCs/>
          <w:sz w:val="26"/>
          <w:szCs w:val="26"/>
          <w:lang w:val="nl-NL"/>
        </w:rPr>
        <w:t>ÐẤU CÁC MẠNH ÐIỆN 3 PHA CÕ BẢN</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36 giờ</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7B31D3">
      <w:pPr>
        <w:spacing w:line="360" w:lineRule="auto"/>
        <w:ind w:left="720" w:firstLine="720"/>
        <w:jc w:val="both"/>
        <w:rPr>
          <w:rFonts w:ascii="Times New Roman" w:hAnsi="Times New Roman" w:cs="Times New Roman"/>
          <w:sz w:val="26"/>
          <w:szCs w:val="26"/>
          <w:lang w:val="nl-NL"/>
        </w:rPr>
      </w:pPr>
      <w:r w:rsidRPr="00503A09">
        <w:rPr>
          <w:rFonts w:ascii="Times New Roman" w:hAnsi="Times New Roman" w:cs="Times New Roman"/>
          <w:sz w:val="26"/>
          <w:szCs w:val="26"/>
          <w:lang w:val="nl-NL"/>
        </w:rPr>
        <w:t>- Trình bày được nguyên tắc hoạt động của các khí cụ điện (rơle nhiệt, khởi động từ, rơle thời gian, rơle điện thế, nút nhấn).</w:t>
      </w:r>
    </w:p>
    <w:p w:rsidR="00027751" w:rsidRPr="00503A09" w:rsidRDefault="00027751" w:rsidP="007B31D3">
      <w:pPr>
        <w:spacing w:line="360" w:lineRule="auto"/>
        <w:ind w:firstLine="720"/>
        <w:jc w:val="both"/>
        <w:rPr>
          <w:rFonts w:ascii="Times New Roman" w:hAnsi="Times New Roman" w:cs="Times New Roman"/>
          <w:sz w:val="26"/>
          <w:szCs w:val="26"/>
          <w:lang w:val="nl-NL"/>
        </w:rPr>
      </w:pPr>
      <w:r w:rsidRPr="00503A09">
        <w:rPr>
          <w:rFonts w:ascii="Times New Roman" w:hAnsi="Times New Roman" w:cs="Times New Roman"/>
          <w:sz w:val="26"/>
          <w:szCs w:val="26"/>
          <w:lang w:val="nl-NL"/>
        </w:rPr>
        <w:tab/>
        <w:t>- Kiểm tra được hư hỏng của các khí cụ điện.</w:t>
      </w:r>
    </w:p>
    <w:p w:rsidR="00027751" w:rsidRPr="00503A09" w:rsidRDefault="00027751" w:rsidP="007B31D3">
      <w:pPr>
        <w:spacing w:line="360" w:lineRule="auto"/>
        <w:ind w:firstLine="720"/>
        <w:jc w:val="both"/>
        <w:rPr>
          <w:rFonts w:ascii="Times New Roman" w:hAnsi="Times New Roman" w:cs="Times New Roman"/>
          <w:sz w:val="26"/>
          <w:szCs w:val="26"/>
          <w:lang w:val="nl-NL"/>
        </w:rPr>
      </w:pPr>
      <w:r w:rsidRPr="00503A09">
        <w:rPr>
          <w:rFonts w:ascii="Times New Roman" w:hAnsi="Times New Roman" w:cs="Times New Roman"/>
          <w:sz w:val="26"/>
          <w:szCs w:val="26"/>
          <w:lang w:val="nl-NL"/>
        </w:rPr>
        <w:tab/>
        <w:t>- Đọc được các thông số trên các khí cụ điện.</w:t>
      </w:r>
    </w:p>
    <w:p w:rsidR="00027751" w:rsidRPr="00503A09" w:rsidRDefault="00027751" w:rsidP="007B31D3">
      <w:pPr>
        <w:spacing w:line="360" w:lineRule="auto"/>
        <w:ind w:firstLine="720"/>
        <w:jc w:val="both"/>
        <w:rPr>
          <w:rFonts w:ascii="Times New Roman" w:hAnsi="Times New Roman" w:cs="Times New Roman"/>
          <w:b/>
          <w:bCs/>
          <w:sz w:val="26"/>
          <w:szCs w:val="26"/>
          <w:lang w:val="nl-NL"/>
        </w:rPr>
      </w:pPr>
      <w:r w:rsidRPr="00503A09">
        <w:rPr>
          <w:rFonts w:ascii="Times New Roman" w:hAnsi="Times New Roman" w:cs="Times New Roman"/>
          <w:sz w:val="26"/>
          <w:szCs w:val="26"/>
          <w:lang w:val="nl-NL"/>
        </w:rPr>
        <w:tab/>
        <w:t>- Lắp các khí cụ điện theo yêu cầu.</w:t>
      </w:r>
    </w:p>
    <w:p w:rsidR="00027751" w:rsidRPr="00503A09" w:rsidRDefault="00027751" w:rsidP="007B31D3">
      <w:pPr>
        <w:spacing w:line="360" w:lineRule="auto"/>
        <w:ind w:left="720" w:firstLine="720"/>
        <w:jc w:val="both"/>
        <w:rPr>
          <w:rFonts w:ascii="Times New Roman" w:hAnsi="Times New Roman" w:cs="Times New Roman"/>
          <w:sz w:val="26"/>
          <w:szCs w:val="26"/>
          <w:lang w:val="nl-NL"/>
        </w:rPr>
      </w:pPr>
      <w:r w:rsidRPr="00503A09">
        <w:rPr>
          <w:rFonts w:ascii="Times New Roman" w:hAnsi="Times New Roman" w:cs="Times New Roman"/>
          <w:sz w:val="26"/>
          <w:szCs w:val="26"/>
          <w:lang w:val="nl-NL"/>
        </w:rPr>
        <w:t>- Đọc sơ đồ mạch điện 3 pha.</w:t>
      </w:r>
    </w:p>
    <w:p w:rsidR="00027751" w:rsidRPr="00503A09" w:rsidRDefault="00027751" w:rsidP="007B31D3">
      <w:pPr>
        <w:spacing w:line="360" w:lineRule="auto"/>
        <w:ind w:firstLine="720"/>
        <w:jc w:val="both"/>
        <w:rPr>
          <w:rFonts w:ascii="Times New Roman" w:hAnsi="Times New Roman" w:cs="Times New Roman"/>
          <w:sz w:val="26"/>
          <w:szCs w:val="26"/>
          <w:lang w:val="nl-NL"/>
        </w:rPr>
      </w:pPr>
      <w:r w:rsidRPr="00503A09">
        <w:rPr>
          <w:rFonts w:ascii="Times New Roman" w:hAnsi="Times New Roman" w:cs="Times New Roman"/>
          <w:sz w:val="26"/>
          <w:szCs w:val="26"/>
          <w:lang w:val="nl-NL"/>
        </w:rPr>
        <w:tab/>
        <w:t>- Đấu mạch điện điều khiển 3 pha.</w:t>
      </w:r>
    </w:p>
    <w:p w:rsidR="00027751" w:rsidRPr="00503A09" w:rsidRDefault="00027751" w:rsidP="007B31D3">
      <w:pPr>
        <w:spacing w:line="360" w:lineRule="auto"/>
        <w:ind w:firstLine="720"/>
        <w:jc w:val="both"/>
        <w:rPr>
          <w:rFonts w:ascii="Times New Roman" w:hAnsi="Times New Roman" w:cs="Times New Roman"/>
          <w:b/>
          <w:bCs/>
          <w:sz w:val="26"/>
          <w:szCs w:val="26"/>
          <w:lang w:val="nl-NL"/>
        </w:rPr>
      </w:pPr>
      <w:r w:rsidRPr="00503A09">
        <w:rPr>
          <w:rFonts w:ascii="Times New Roman" w:hAnsi="Times New Roman" w:cs="Times New Roman"/>
          <w:sz w:val="26"/>
          <w:szCs w:val="26"/>
          <w:lang w:val="nl-NL"/>
        </w:rPr>
        <w:tab/>
        <w:t>- Sửa chữa một số hư hỏng thông thường trên mạch điện.</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7B31D3">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3.1. Kiểm tra các khí cụ điện</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3.2. Đấu mạch điện khởi động trực tiếp cho động cơ KĐB 3 pha</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3.3. Đấu mạch điện tuần tự cho 2 động cơ KĐB 3 pha</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3.4. Đấu mạch điện báo sự cố cho động cơ KĐB 3 pha</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3.5. Đấu mạch điện đảo chiều quay cho động cơ KĐB 3 pha</w:t>
      </w:r>
    </w:p>
    <w:p w:rsidR="00027751" w:rsidRPr="00503A09" w:rsidRDefault="00027751" w:rsidP="007B31D3">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3.6. Ðấu mạch ðiện giảm dòng khởi ðộng Õ-Ä cho ðộng cõ KÐB 3 pha</w:t>
      </w:r>
    </w:p>
    <w:p w:rsidR="00027751" w:rsidRPr="00503A09" w:rsidRDefault="00027751" w:rsidP="007B31D3">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4: </w:t>
      </w:r>
      <w:r w:rsidRPr="00503A09">
        <w:rPr>
          <w:rFonts w:ascii="Times New Roman" w:hAnsi="Times New Roman" w:cs="Times New Roman"/>
          <w:b/>
          <w:bCs/>
          <w:sz w:val="26"/>
          <w:szCs w:val="26"/>
          <w:lang w:val="nl-NL"/>
        </w:rPr>
        <w:t>KỸ THUẬT HÀN GIÓ ÐÁ</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30 giờ</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7B31D3">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Sử dụng an toàn bộ hàn gió đá.</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t>- Cách mồi và điều chỉnh ngọn lửa.</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Cách hàn nối ống phục vụ sửa chữa lạnh.</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Hàn đúng kỹ thuật ống kim loại đồng và sắt.</w:t>
      </w:r>
    </w:p>
    <w:p w:rsidR="00027751" w:rsidRPr="00503A09" w:rsidRDefault="00027751" w:rsidP="007B31D3">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7B31D3">
      <w:pPr>
        <w:spacing w:line="360" w:lineRule="auto"/>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4.1. Sử dụng bộ hàn gió đá.</w:t>
      </w:r>
    </w:p>
    <w:p w:rsidR="00027751" w:rsidRPr="00503A09" w:rsidRDefault="00027751" w:rsidP="007B31D3">
      <w:pPr>
        <w:spacing w:line="360" w:lineRule="auto"/>
        <w:ind w:firstLine="720"/>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t>4.2. Mồi chỉnh ngọn lửa hàn.</w:t>
      </w:r>
    </w:p>
    <w:p w:rsidR="00027751" w:rsidRPr="00503A09" w:rsidRDefault="00027751" w:rsidP="007B31D3">
      <w:pPr>
        <w:spacing w:line="360" w:lineRule="auto"/>
        <w:ind w:firstLine="720"/>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t xml:space="preserve">4.3. Kỹ thuật hàn ống  cùng </w:t>
      </w:r>
      <w:r w:rsidRPr="00503A09">
        <w:rPr>
          <w:rFonts w:ascii="Times New Roman" w:hAnsi="Times New Roman" w:cs="Times New Roman"/>
          <w:b/>
          <w:bCs/>
          <w:sz w:val="26"/>
          <w:szCs w:val="26"/>
          <w:lang w:val="nl-NL"/>
        </w:rPr>
        <w:sym w:font="Symbol" w:char="F0C6"/>
      </w:r>
      <w:r w:rsidRPr="00503A09">
        <w:rPr>
          <w:rFonts w:ascii="Times New Roman" w:hAnsi="Times New Roman" w:cs="Times New Roman"/>
          <w:sz w:val="26"/>
          <w:szCs w:val="26"/>
          <w:lang w:val="de-DE"/>
        </w:rPr>
        <w:t>.</w:t>
      </w:r>
    </w:p>
    <w:p w:rsidR="00027751" w:rsidRPr="00503A09" w:rsidRDefault="00027751" w:rsidP="007B31D3">
      <w:pPr>
        <w:spacing w:line="360" w:lineRule="auto"/>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 xml:space="preserve">4.4. Kỹ thuật hàn ống khác </w:t>
      </w:r>
      <w:r w:rsidRPr="00503A09">
        <w:rPr>
          <w:rFonts w:ascii="Times New Roman" w:hAnsi="Times New Roman" w:cs="Times New Roman"/>
          <w:b/>
          <w:bCs/>
          <w:sz w:val="26"/>
          <w:szCs w:val="26"/>
          <w:lang w:val="nl-NL"/>
        </w:rPr>
        <w:sym w:font="Symbol" w:char="F0C6"/>
      </w:r>
      <w:r w:rsidRPr="00503A09">
        <w:rPr>
          <w:rFonts w:ascii="Times New Roman" w:hAnsi="Times New Roman" w:cs="Times New Roman"/>
          <w:sz w:val="26"/>
          <w:szCs w:val="26"/>
          <w:lang w:val="de-DE"/>
        </w:rPr>
        <w:t xml:space="preserve"> .</w:t>
      </w:r>
    </w:p>
    <w:p w:rsidR="00027751" w:rsidRPr="00503A09" w:rsidRDefault="00027751" w:rsidP="007B31D3">
      <w:pPr>
        <w:spacing w:line="360" w:lineRule="auto"/>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r>
      <w:r w:rsidRPr="00503A09">
        <w:rPr>
          <w:rFonts w:ascii="Times New Roman" w:hAnsi="Times New Roman" w:cs="Times New Roman"/>
          <w:sz w:val="26"/>
          <w:szCs w:val="26"/>
          <w:lang w:val="de-DE"/>
        </w:rPr>
        <w:tab/>
        <w:t>4.5. Kỹ thuật hàn ống sắt và đồng.</w:t>
      </w:r>
    </w:p>
    <w:p w:rsidR="00027751" w:rsidRPr="00503A09" w:rsidRDefault="00027751" w:rsidP="007B31D3">
      <w:pPr>
        <w:spacing w:line="360" w:lineRule="auto"/>
        <w:ind w:firstLine="720"/>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t>4.6. Kỹ thuật hàn bít ống có áp lực.</w:t>
      </w:r>
    </w:p>
    <w:p w:rsidR="00027751" w:rsidRPr="00503A09" w:rsidRDefault="00027751" w:rsidP="007B31D3">
      <w:pPr>
        <w:spacing w:line="360" w:lineRule="auto"/>
        <w:ind w:firstLine="720"/>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t>4.7. Kỹ thuật hàn phin lọc.</w:t>
      </w:r>
    </w:p>
    <w:p w:rsidR="00027751" w:rsidRPr="00503A09" w:rsidRDefault="00027751" w:rsidP="007B31D3">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 bàn ghế đủ, phòng sạch, thoáng mát</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 máy projector, micro, amli, loa, quạt</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Học liệu, dụng cụ, nguyên vật liệu: bảng phấn</w:t>
      </w:r>
    </w:p>
    <w:p w:rsidR="00027751" w:rsidRPr="00503A09" w:rsidRDefault="00027751" w:rsidP="007B31D3">
      <w:pPr>
        <w:spacing w:line="360" w:lineRule="auto"/>
        <w:ind w:firstLine="426"/>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Tài liệu hướng dẫn môn học, bài học lạnh cơ bản.</w:t>
      </w:r>
    </w:p>
    <w:p w:rsidR="00027751" w:rsidRPr="00503A09" w:rsidRDefault="00027751" w:rsidP="007B31D3">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Các mô hình đấu điện mạch đèn chiếu sáng.</w:t>
      </w:r>
    </w:p>
    <w:p w:rsidR="00027751" w:rsidRPr="00503A09" w:rsidRDefault="00027751" w:rsidP="007B31D3">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Các mô hình đấu điện mạch điều khiển công tắc tơ.</w:t>
      </w:r>
    </w:p>
    <w:p w:rsidR="00027751" w:rsidRPr="00503A09" w:rsidRDefault="00027751" w:rsidP="007B31D3">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Các động cơ không đồng bộ 1 pha và 3 pha.</w:t>
      </w:r>
    </w:p>
    <w:p w:rsidR="00027751" w:rsidRPr="00503A09" w:rsidRDefault="00027751" w:rsidP="007B31D3">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Bộ hàn gió đá, êtô, bàn để hàn.</w:t>
      </w:r>
    </w:p>
    <w:p w:rsidR="00027751" w:rsidRPr="00503A09" w:rsidRDefault="00027751" w:rsidP="007B31D3">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Dây điện, bạc hàn.</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es-ES_tradnl"/>
        </w:rPr>
        <w:t>- Dụng cụ người thợ điện.</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Các điều kiện khác: wifi, máy tính</w:t>
      </w:r>
    </w:p>
    <w:p w:rsidR="00027751" w:rsidRPr="00503A09" w:rsidRDefault="00027751" w:rsidP="007B31D3">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7B31D3">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7B31D3">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p>
    <w:p w:rsidR="00027751" w:rsidRPr="00503A09" w:rsidRDefault="00027751" w:rsidP="002B1B3A">
      <w:pPr>
        <w:pStyle w:val="ListParagraph"/>
        <w:numPr>
          <w:ilvl w:val="0"/>
          <w:numId w:val="7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Đấu các mạch đèn chiếu sáng.</w:t>
      </w:r>
    </w:p>
    <w:p w:rsidR="00027751" w:rsidRPr="00503A09" w:rsidRDefault="00027751" w:rsidP="002B1B3A">
      <w:pPr>
        <w:pStyle w:val="ListParagraph"/>
        <w:numPr>
          <w:ilvl w:val="0"/>
          <w:numId w:val="7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Đấu mạch điều khiển động cơ không đồng bộ 1 pha và 3 pha</w:t>
      </w:r>
    </w:p>
    <w:p w:rsidR="00027751" w:rsidRPr="00503A09" w:rsidRDefault="00027751" w:rsidP="002B1B3A">
      <w:pPr>
        <w:pStyle w:val="ListParagraph"/>
        <w:numPr>
          <w:ilvl w:val="0"/>
          <w:numId w:val="7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rPr>
        <w:t>Kỹ thuật hàn gió đá.</w:t>
      </w:r>
    </w:p>
    <w:p w:rsidR="00027751" w:rsidRPr="00503A09" w:rsidRDefault="00027751" w:rsidP="007B31D3">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Kỹ năng:  Phân tích,  tính  toán, giải thích và lập luận giải quyết các vấn đề</w:t>
      </w:r>
    </w:p>
    <w:p w:rsidR="00027751" w:rsidRPr="00503A09" w:rsidRDefault="00027751" w:rsidP="007B31D3">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 Kỹ năng làm việc nhóm, giao tiếp và khả  năng thực hiện các bài thực hành kỹ thuật.</w:t>
      </w:r>
    </w:p>
    <w:p w:rsidR="00027751" w:rsidRPr="00503A09" w:rsidRDefault="00027751" w:rsidP="007B31D3">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Phương pháp: </w:t>
      </w:r>
    </w:p>
    <w:p w:rsidR="00027751" w:rsidRPr="00503A09" w:rsidRDefault="00027751" w:rsidP="007B31D3">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ab/>
        <w:t xml:space="preserve">- </w:t>
      </w:r>
      <w:r w:rsidRPr="00503A09">
        <w:rPr>
          <w:rFonts w:ascii="Times New Roman" w:hAnsi="Times New Roman" w:cs="Times New Roman"/>
          <w:sz w:val="26"/>
          <w:szCs w:val="26"/>
        </w:rPr>
        <w:t>Kiểm tra – đánh giá thường xuyên</w:t>
      </w:r>
    </w:p>
    <w:p w:rsidR="00027751" w:rsidRPr="00503A09" w:rsidRDefault="00027751" w:rsidP="007B31D3">
      <w:pPr>
        <w:spacing w:line="360" w:lineRule="auto"/>
        <w:ind w:firstLine="340"/>
        <w:jc w:val="both"/>
        <w:outlineLvl w:val="0"/>
        <w:rPr>
          <w:rFonts w:ascii="Times New Roman" w:hAnsi="Times New Roman" w:cs="Times New Roman"/>
          <w:sz w:val="26"/>
          <w:szCs w:val="26"/>
          <w:lang w:val="de-DE"/>
        </w:rPr>
      </w:pPr>
      <w:r w:rsidRPr="00503A09">
        <w:rPr>
          <w:rFonts w:ascii="Times New Roman" w:hAnsi="Times New Roman" w:cs="Times New Roman"/>
          <w:sz w:val="26"/>
          <w:szCs w:val="26"/>
        </w:rPr>
        <w:tab/>
        <w:t xml:space="preserve">- </w:t>
      </w:r>
      <w:r w:rsidRPr="00503A09">
        <w:rPr>
          <w:rFonts w:ascii="Times New Roman" w:hAnsi="Times New Roman" w:cs="Times New Roman"/>
          <w:sz w:val="26"/>
          <w:szCs w:val="26"/>
          <w:lang w:val="de-DE"/>
        </w:rPr>
        <w:t>Thảo luận theo nhóm</w:t>
      </w:r>
    </w:p>
    <w:p w:rsidR="00027751" w:rsidRPr="00503A09" w:rsidRDefault="00027751" w:rsidP="007B31D3">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de-DE"/>
        </w:rPr>
        <w:tab/>
        <w:t>- Khác: theo yêu cầu của giảng viên</w:t>
      </w:r>
    </w:p>
    <w:p w:rsidR="00027751" w:rsidRPr="00503A09" w:rsidRDefault="00027751" w:rsidP="007B31D3">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rPr>
        <w:tab/>
        <w:t>- Kiểm tra – đánh giá định kỳ</w:t>
      </w:r>
    </w:p>
    <w:p w:rsidR="00027751" w:rsidRPr="00503A09" w:rsidRDefault="00027751" w:rsidP="007B31D3">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rPr>
        <w:tab/>
        <w:t xml:space="preserve">- Thi kết thúc học phần </w:t>
      </w:r>
      <w:r w:rsidRPr="00503A09">
        <w:rPr>
          <w:rFonts w:ascii="Times New Roman" w:hAnsi="Times New Roman" w:cs="Times New Roman"/>
          <w:sz w:val="26"/>
          <w:szCs w:val="26"/>
          <w:lang w:val="sv-SE"/>
        </w:rPr>
        <w:t xml:space="preserve">thực hành </w:t>
      </w:r>
      <w:r w:rsidRPr="00503A09">
        <w:rPr>
          <w:rFonts w:ascii="Times New Roman" w:hAnsi="Times New Roman" w:cs="Times New Roman"/>
          <w:sz w:val="26"/>
          <w:szCs w:val="26"/>
        </w:rPr>
        <w:t xml:space="preserve">(150 phút) </w:t>
      </w:r>
    </w:p>
    <w:p w:rsidR="00027751" w:rsidRPr="00503A09" w:rsidRDefault="00027751" w:rsidP="007B31D3">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7B31D3">
      <w:pPr>
        <w:keepNext/>
        <w:keepLines/>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Phạm vi áp dụng môn học: áp dụng cho HKII năm thứ nhất</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7B31D3">
      <w:pPr>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Đối với giáo viên, giảng viên: </w:t>
      </w:r>
      <w:r w:rsidRPr="00503A09">
        <w:rPr>
          <w:rFonts w:ascii="Times New Roman" w:hAnsi="Times New Roman" w:cs="Times New Roman"/>
          <w:sz w:val="26"/>
          <w:szCs w:val="26"/>
        </w:rPr>
        <w:t xml:space="preserve">SV cần dự giờ để được cung cấp thông tin hữu ích, thảo luận nắm rõ nội dung, thực hiện các bài thực hành. </w:t>
      </w:r>
    </w:p>
    <w:p w:rsidR="00027751" w:rsidRPr="00503A09" w:rsidRDefault="00027751" w:rsidP="007B31D3">
      <w:pPr>
        <w:tabs>
          <w:tab w:val="left" w:pos="3143"/>
        </w:tabs>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r>
      <w:r w:rsidRPr="00503A09">
        <w:rPr>
          <w:rFonts w:ascii="Times New Roman" w:hAnsi="Times New Roman" w:cs="Times New Roman"/>
          <w:sz w:val="26"/>
          <w:szCs w:val="26"/>
        </w:rPr>
        <w:t>Bắt buộc tham gia đủ các buổi học và làm bài thực hành, nếu vắng phải có lý do.</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7B31D3">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7B31D3">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 </w:t>
      </w:r>
      <w:r w:rsidRPr="00503A09">
        <w:rPr>
          <w:rFonts w:ascii="Times New Roman" w:hAnsi="Times New Roman" w:cs="Times New Roman"/>
          <w:sz w:val="26"/>
          <w:szCs w:val="26"/>
        </w:rPr>
        <w:tab/>
        <w:t>- Nguyễn Văn Tài – Kỹ Thuật Điện Lạnh  - Năm 2003.</w:t>
      </w:r>
    </w:p>
    <w:p w:rsidR="00027751" w:rsidRPr="00503A09" w:rsidRDefault="00027751" w:rsidP="007B31D3">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Trần Khánh Hà - Tủ Lạnh, Máy Điều Hòa Nhiệt Độ Dân Dụng.</w:t>
      </w:r>
    </w:p>
    <w:p w:rsidR="00027751" w:rsidRPr="00503A09" w:rsidRDefault="00027751" w:rsidP="007B31D3">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Châu Ngọc Thạch  - Thực Hành Máy Điện  - NXB Giáo dục 1988.</w:t>
      </w:r>
    </w:p>
    <w:p w:rsidR="00027751" w:rsidRPr="00503A09" w:rsidRDefault="00027751" w:rsidP="007B31D3">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Nguyễn Đức Lợi - Dạy Nghề Sửa Chữa Tủ Lạnh Và Máy Điều Hoà  Dân Dụng  - Nhà xuất bản giáo dục  2006.</w:t>
      </w:r>
    </w:p>
    <w:p w:rsidR="00027751" w:rsidRPr="00503A09" w:rsidRDefault="00027751" w:rsidP="007B31D3">
      <w:pPr>
        <w:spacing w:line="360" w:lineRule="auto"/>
        <w:ind w:firstLine="426"/>
        <w:rPr>
          <w:rFonts w:ascii="Times New Roman" w:hAnsi="Times New Roman" w:cs="Times New Roman"/>
          <w:sz w:val="26"/>
          <w:szCs w:val="26"/>
          <w:lang w:val="sv-SE"/>
        </w:rPr>
      </w:pPr>
      <w:r w:rsidRPr="00503A09">
        <w:rPr>
          <w:rFonts w:ascii="Times New Roman" w:hAnsi="Times New Roman" w:cs="Times New Roman"/>
          <w:sz w:val="26"/>
          <w:szCs w:val="26"/>
          <w:lang w:val="sv-SE"/>
        </w:rPr>
        <w:t>5. Ghi chú và giải thích (nếu có):</w:t>
      </w:r>
    </w:p>
    <w:p w:rsidR="00027751" w:rsidRPr="00503A09" w:rsidRDefault="00027751" w:rsidP="007B31D3">
      <w:pPr>
        <w:spacing w:line="312" w:lineRule="auto"/>
        <w:jc w:val="both"/>
        <w:outlineLvl w:val="0"/>
        <w:rPr>
          <w:rFonts w:ascii="Times New Roman" w:hAnsi="Times New Roman" w:cs="Times New Roman"/>
          <w:b/>
          <w:bCs/>
          <w:sz w:val="26"/>
          <w:szCs w:val="26"/>
          <w:lang w:val="pt-BR"/>
        </w:rPr>
      </w:pPr>
    </w:p>
    <w:p w:rsidR="00027751" w:rsidRPr="00503A09" w:rsidRDefault="00027751" w:rsidP="00EC763A">
      <w:pPr>
        <w:tabs>
          <w:tab w:val="center" w:pos="2127"/>
          <w:tab w:val="center" w:pos="6946"/>
        </w:tabs>
        <w:rPr>
          <w:rFonts w:ascii="Times New Roman" w:hAnsi="Times New Roman" w:cs="Times New Roman"/>
          <w:sz w:val="26"/>
          <w:szCs w:val="26"/>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sz w:val="26"/>
          <w:szCs w:val="26"/>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rPr>
        <w:t xml:space="preserve">HỆ THỐNG LẠNH MÁY LẠNH  DÂN DỤNG VÀ THƯƠNG </w:t>
      </w: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sidRPr="00503A09">
        <w:rPr>
          <w:rFonts w:ascii="Times New Roman" w:hAnsi="Times New Roman" w:cs="Times New Roman"/>
          <w:b/>
          <w:bCs/>
          <w:sz w:val="26"/>
          <w:szCs w:val="26"/>
        </w:rPr>
        <w:t xml:space="preserve">                        NGHIỆP</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24</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90</w:t>
      </w:r>
      <w:r w:rsidRPr="00503A09">
        <w:rPr>
          <w:rFonts w:ascii="Times New Roman" w:hAnsi="Times New Roman" w:cs="Times New Roman"/>
          <w:sz w:val="26"/>
          <w:szCs w:val="26"/>
          <w:lang w:val="pt-BR"/>
        </w:rPr>
        <w:t xml:space="preserve"> giờ; (Thực tập: 84 giờ; Kiểm tra: 6 giờ)</w:t>
      </w:r>
    </w:p>
    <w:p w:rsidR="00027751" w:rsidRPr="00503A09" w:rsidRDefault="00027751" w:rsidP="002B1B3A">
      <w:pPr>
        <w:pStyle w:val="ListParagraph"/>
        <w:numPr>
          <w:ilvl w:val="0"/>
          <w:numId w:val="15"/>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  ðýợc bố trí ở học kỳ 3 , sau khi học xong các môn học cõ sở và các môn Ðo lýờng Ðiện - Lạnh, Lạnh cõ bản.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chuyên môn nghề bắt buộc.</w:t>
      </w:r>
    </w:p>
    <w:p w:rsidR="00027751" w:rsidRPr="00503A09" w:rsidRDefault="00027751" w:rsidP="002B1B3A">
      <w:pPr>
        <w:pStyle w:val="ListParagraph"/>
        <w:numPr>
          <w:ilvl w:val="0"/>
          <w:numId w:val="15"/>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p>
    <w:p w:rsidR="00027751" w:rsidRPr="00503A09" w:rsidRDefault="00027751" w:rsidP="00A467F4">
      <w:pPr>
        <w:pStyle w:val="ListParagraph"/>
        <w:tabs>
          <w:tab w:val="left" w:pos="709"/>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Trình bày ðýợc nguyên lý hoạt ðộng, cấu tạo và phân loại của máy lạnh dân dụng &amp; thương nghiệp.</w:t>
      </w:r>
      <w:r w:rsidRPr="00503A09">
        <w:rPr>
          <w:rFonts w:ascii="Times New Roman" w:hAnsi="Times New Roman" w:cs="Times New Roman"/>
          <w:sz w:val="26"/>
          <w:szCs w:val="26"/>
          <w:lang w:val="pt-BR"/>
        </w:rPr>
        <w:tab/>
      </w:r>
    </w:p>
    <w:p w:rsidR="00027751" w:rsidRPr="00503A09" w:rsidRDefault="00027751" w:rsidP="00A467F4">
      <w:pPr>
        <w:pStyle w:val="ListParagraph"/>
        <w:tabs>
          <w:tab w:val="left" w:pos="709"/>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Hiểu và phân tích ðýợc quy trình lắp ðặt các máy lạnh dân dụng &amp; thương nghiệp ðạt yêu cầu kỹ thuật, công nghệ, an toàn cho ngýời và thiết bị, ðạt nãng suất.</w:t>
      </w:r>
    </w:p>
    <w:p w:rsidR="00027751" w:rsidRPr="00503A09" w:rsidRDefault="00027751" w:rsidP="00A467F4">
      <w:pPr>
        <w:pStyle w:val="ListParagraph"/>
        <w:numPr>
          <w:ilvl w:val="0"/>
          <w:numId w:val="2"/>
        </w:numPr>
        <w:tabs>
          <w:tab w:val="left" w:pos="630"/>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Kỹ năng:  </w:t>
      </w:r>
    </w:p>
    <w:p w:rsidR="00027751" w:rsidRPr="00503A09" w:rsidRDefault="00027751" w:rsidP="00A467F4">
      <w:pPr>
        <w:pStyle w:val="ListParagraph"/>
        <w:tabs>
          <w:tab w:val="left" w:pos="630"/>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ðýợc quy trình lắp ðặt các máy lạnh ðạt yêu cầu kỹ thuật, công nghệ, an toàn cho ngýời và thiết bị, ðạt nãng suất;</w:t>
      </w:r>
    </w:p>
    <w:p w:rsidR="00027751" w:rsidRPr="00503A09" w:rsidRDefault="00027751" w:rsidP="00A467F4">
      <w:pPr>
        <w:pStyle w:val="ListParagraph"/>
        <w:tabs>
          <w:tab w:val="left" w:pos="630"/>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ðýợc quy trình bảo trì, bảo dýỡng các máy ðạt yêu cầu kỹ thuật, công nghệ, an toàn cho ngýời và thiết bị, ðạt nãng suất;</w:t>
      </w:r>
    </w:p>
    <w:p w:rsidR="00027751" w:rsidRPr="00503A09" w:rsidRDefault="00027751" w:rsidP="00A467F4">
      <w:pPr>
        <w:pStyle w:val="ListParagraph"/>
        <w:tabs>
          <w:tab w:val="left" w:pos="630"/>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Hiệu chỉnh các thông số kỹ thuật của các máy ðảm bảo ðạt yêu cầu kỹ thuật, công nghệ, an toàn cho ngýời và thiết bị.</w:t>
      </w:r>
      <w:r w:rsidRPr="00503A09">
        <w:rPr>
          <w:rFonts w:ascii="Times New Roman" w:hAnsi="Times New Roman" w:cs="Times New Roman"/>
          <w:sz w:val="26"/>
          <w:szCs w:val="26"/>
          <w:lang w:val="pt-BR"/>
        </w:rPr>
        <w:tab/>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w:t>
      </w:r>
      <w:r w:rsidRPr="00503A09">
        <w:rPr>
          <w:sz w:val="26"/>
          <w:szCs w:val="26"/>
        </w:rPr>
        <w:t xml:space="preserve"> </w:t>
      </w:r>
      <w:r w:rsidRPr="00503A09">
        <w:rPr>
          <w:rFonts w:ascii="Times New Roman" w:hAnsi="Times New Roman" w:cs="Times New Roman"/>
          <w:sz w:val="26"/>
          <w:szCs w:val="26"/>
          <w:lang w:val="pt-BR"/>
        </w:rPr>
        <w:t xml:space="preserve"> Rèn luyện tính linh hoạt, cẩn thận, nghiêm túc trong công việc và ðảm bảo an toàn cho ngýời và thiết bị. </w:t>
      </w:r>
    </w:p>
    <w:p w:rsidR="00027751" w:rsidRPr="00503A09" w:rsidRDefault="00027751" w:rsidP="002B1B3A">
      <w:pPr>
        <w:pStyle w:val="ListParagraph"/>
        <w:numPr>
          <w:ilvl w:val="0"/>
          <w:numId w:val="15"/>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51"/>
        </w:num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p w:rsidR="00027751" w:rsidRPr="00503A09" w:rsidRDefault="00027751" w:rsidP="008D1D50">
      <w:pPr>
        <w:pStyle w:val="ListParagraph"/>
        <w:spacing w:line="312" w:lineRule="auto"/>
        <w:ind w:left="1440"/>
        <w:jc w:val="both"/>
        <w:outlineLvl w:val="0"/>
        <w:rPr>
          <w:rFonts w:ascii="Times New Roman" w:hAnsi="Times New Roman" w:cs="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
        <w:gridCol w:w="3968"/>
        <w:gridCol w:w="990"/>
        <w:gridCol w:w="978"/>
        <w:gridCol w:w="1902"/>
        <w:gridCol w:w="986"/>
      </w:tblGrid>
      <w:tr w:rsidR="00027751" w:rsidRPr="00503A09">
        <w:trPr>
          <w:cantSplit/>
          <w:trHeight w:val="565"/>
        </w:trPr>
        <w:tc>
          <w:tcPr>
            <w:tcW w:w="820"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968"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4856" w:type="dxa"/>
            <w:gridSpan w:val="4"/>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cantSplit/>
        </w:trPr>
        <w:tc>
          <w:tcPr>
            <w:tcW w:w="820"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3968"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990"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sz w:val="26"/>
                <w:szCs w:val="26"/>
              </w:rPr>
              <w:t>số</w:t>
            </w:r>
          </w:p>
        </w:tc>
        <w:tc>
          <w:tcPr>
            <w:tcW w:w="978" w:type="dxa"/>
            <w:vAlign w:val="center"/>
          </w:tcPr>
          <w:p w:rsidR="00027751" w:rsidRPr="00503A09" w:rsidRDefault="00027751" w:rsidP="00A467F4">
            <w:pP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1902" w:type="dxa"/>
            <w:vAlign w:val="center"/>
          </w:tcPr>
          <w:p w:rsidR="00027751" w:rsidRPr="00503A09" w:rsidRDefault="00027751" w:rsidP="00A467F4">
            <w:pP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986"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 xml:space="preserve">Phần 1 -Khảo sát </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20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Chương 1: Sơ đồ nhiệt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2: Sơ đồ điện hệ thống </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 xml:space="preserve"> 8</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Phần 2 -Lắp đặt</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50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3: Lắp đặt máy nén</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Chương 4: Lắp đặt thiết bị trao đổi nhiệt</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5: Lắp đặt thiết bị tiết lưu</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6: Lắp đặt đường 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7: Lắp đặt thiết bị điện</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8: Lắp đặt thiết bị phụ</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8</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Phần 3- Hiệu chỉnh, vận hành</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20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9: Thử kín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Chương 10: Hút chân không nạp ga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11</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Chương 11: Vận hành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rPr>
          <w:trHeight w:val="473"/>
        </w:trPr>
        <w:tc>
          <w:tcPr>
            <w:tcW w:w="820" w:type="dxa"/>
            <w:vAlign w:val="center"/>
          </w:tcPr>
          <w:p w:rsidR="00027751" w:rsidRPr="00503A09" w:rsidRDefault="00027751" w:rsidP="00A467F4">
            <w:pPr>
              <w:jc w:val="center"/>
              <w:rPr>
                <w:rFonts w:ascii="Times New Roman" w:hAnsi="Times New Roman" w:cs="Times New Roman"/>
                <w:b/>
                <w:bCs/>
                <w:color w:val="000000"/>
                <w:sz w:val="26"/>
                <w:szCs w:val="26"/>
                <w:lang w:val="pt-BR"/>
              </w:rPr>
            </w:pPr>
          </w:p>
        </w:tc>
        <w:tc>
          <w:tcPr>
            <w:tcW w:w="3968" w:type="dxa"/>
            <w:vAlign w:val="center"/>
          </w:tcPr>
          <w:p w:rsidR="00027751" w:rsidRPr="00503A09" w:rsidRDefault="00027751" w:rsidP="00A467F4">
            <w:pPr>
              <w:jc w:val="cente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Cộng</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90</w:t>
            </w:r>
          </w:p>
        </w:tc>
        <w:tc>
          <w:tcPr>
            <w:tcW w:w="978" w:type="dxa"/>
            <w:vAlign w:val="center"/>
          </w:tcPr>
          <w:p w:rsidR="00027751" w:rsidRPr="00503A09" w:rsidRDefault="00027751" w:rsidP="00A467F4">
            <w:pPr>
              <w:jc w:val="center"/>
              <w:rPr>
                <w:rFonts w:ascii="Times New Roman" w:hAnsi="Times New Roman" w:cs="Times New Roman"/>
                <w:b/>
                <w:bCs/>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84</w:t>
            </w:r>
          </w:p>
        </w:tc>
        <w:tc>
          <w:tcPr>
            <w:tcW w:w="986"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6</w:t>
            </w:r>
          </w:p>
        </w:tc>
      </w:tr>
    </w:tbl>
    <w:p w:rsidR="00027751" w:rsidRPr="00503A09" w:rsidRDefault="00027751" w:rsidP="00A467F4">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A467F4">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1: Khảo sát</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1: Sơ đồ nhiệt hệ thống</w:t>
      </w: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10 giờ</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Nêu ðýợc một số sơ đồ nhiệt các hệ thống máy lạnh dân dụng và thương  nghiệp  trong thực tế.</w:t>
      </w:r>
      <w:r w:rsidRPr="00503A09">
        <w:rPr>
          <w:rFonts w:ascii="Times New Roman" w:hAnsi="Times New Roman" w:cs="Times New Roman"/>
          <w:sz w:val="26"/>
          <w:szCs w:val="26"/>
          <w:lang w:val="sv-SE"/>
        </w:rPr>
        <w:tab/>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Rèn luyện khả nãng phân tích với thái ðộ nghiêm túc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 Sơ đồ nhiệt của hệ thống</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1.1.1. Phần thiết bị lạnh</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1.1.2. Các thiết bị phụ của hệ thống lạnh</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1.1.3. Các thiết bị điện của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 Phân loại</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2: Sơ đồ điện hệ thống</w:t>
      </w:r>
      <w:r w:rsidRPr="00503A09">
        <w:rPr>
          <w:rFonts w:ascii="Times New Roman" w:hAnsi="Times New Roman" w:cs="Times New Roman"/>
          <w:sz w:val="26"/>
          <w:szCs w:val="26"/>
          <w:lang w:val="sv-SE"/>
        </w:rPr>
        <w:t xml:space="preserve">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8 giờ</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Nêu ðýợc sơ đồ mạch các thiết bị điện trong hệ thống.</w:t>
      </w:r>
      <w:r w:rsidRPr="00503A09">
        <w:rPr>
          <w:rFonts w:ascii="Times New Roman" w:hAnsi="Times New Roman" w:cs="Times New Roman"/>
          <w:sz w:val="26"/>
          <w:szCs w:val="26"/>
          <w:lang w:val="sv-SE"/>
        </w:rPr>
        <w:tab/>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Ðọc ðýợc các bản vẽ điện của hệ thống máy lạnh dân dụng và thương  nghiệp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2.1. Các mạch điện thông dụng</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2.1.1. Mạch điện điều khiển</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2.1.2. Mạch điện động lực</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 Hoạt động</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Kiểm tra</w:t>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lang w:val="pt-BR"/>
        </w:rPr>
        <w:t>Thời gian: 2</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i/>
          <w:iCs/>
          <w:color w:val="000000"/>
          <w:sz w:val="26"/>
          <w:szCs w:val="26"/>
          <w:lang w:val="pt-BR"/>
        </w:rPr>
        <w:t>giờ</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2: Lắp ðặt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 xml:space="preserve">Chương 3: </w:t>
      </w:r>
      <w:r w:rsidRPr="00503A09">
        <w:rPr>
          <w:rFonts w:ascii="Times New Roman" w:hAnsi="Times New Roman" w:cs="Times New Roman"/>
          <w:b/>
          <w:bCs/>
          <w:color w:val="000000"/>
          <w:sz w:val="26"/>
          <w:szCs w:val="26"/>
        </w:rPr>
        <w:t>Lắp đặt máy nén</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i/>
          <w:iCs/>
          <w:color w:val="000000"/>
          <w:sz w:val="26"/>
          <w:szCs w:val="26"/>
          <w:lang w:val="pt-BR"/>
        </w:rPr>
        <w:t>Thời gian: 10</w:t>
      </w:r>
      <w:r w:rsidRPr="00503A09">
        <w:rPr>
          <w:rFonts w:ascii="Times New Roman" w:hAnsi="Times New Roman" w:cs="Times New Roman"/>
          <w:color w:val="000000"/>
          <w:sz w:val="26"/>
          <w:szCs w:val="26"/>
          <w:lang w:val="pt-BR"/>
        </w:rPr>
        <w:t xml:space="preserve"> giờ</w:t>
      </w:r>
    </w:p>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 xml:space="preserve">Mục tiêu của bài: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i/>
          <w:iCs/>
          <w:color w:val="000000"/>
          <w:sz w:val="26"/>
          <w:szCs w:val="26"/>
          <w:lang w:val="pt-BR"/>
        </w:rPr>
        <w:tab/>
        <w:t xml:space="preserve">- </w:t>
      </w:r>
      <w:r w:rsidRPr="00503A09">
        <w:rPr>
          <w:rFonts w:ascii="Times New Roman" w:hAnsi="Times New Roman" w:cs="Times New Roman"/>
          <w:color w:val="000000"/>
          <w:sz w:val="26"/>
          <w:szCs w:val="26"/>
          <w:lang w:val="es-ES_tradnl"/>
        </w:rPr>
        <w:t>Trình bày được trình tự lắp đặt máy nén của máy lạnh dân dụng &amp; thương nghiệp.</w:t>
      </w:r>
      <w:r w:rsidRPr="00503A09">
        <w:rPr>
          <w:rFonts w:ascii="Times New Roman" w:hAnsi="Times New Roman" w:cs="Times New Roman"/>
          <w:color w:val="000000"/>
          <w:sz w:val="26"/>
          <w:szCs w:val="26"/>
          <w:lang w:val="es-ES_tradnl"/>
        </w:rPr>
        <w:tab/>
      </w:r>
    </w:p>
    <w:p w:rsidR="00027751" w:rsidRPr="00503A09" w:rsidRDefault="00027751" w:rsidP="00A467F4">
      <w:pPr>
        <w:jc w:val="both"/>
        <w:rPr>
          <w:rFonts w:ascii="Times New Roman" w:hAnsi="Times New Roman" w:cs="Times New Roman"/>
          <w:color w:val="000000"/>
          <w:sz w:val="26"/>
          <w:szCs w:val="26"/>
          <w:lang w:val="es-ES_tradnl"/>
        </w:rPr>
      </w:pPr>
      <w:r w:rsidRPr="00503A09">
        <w:rPr>
          <w:rFonts w:ascii="Times New Roman" w:hAnsi="Times New Roman" w:cs="Times New Roman"/>
          <w:color w:val="000000"/>
          <w:sz w:val="26"/>
          <w:szCs w:val="26"/>
          <w:lang w:val="pt-BR"/>
        </w:rPr>
        <w:tab/>
        <w:t xml:space="preserve">- </w:t>
      </w:r>
      <w:r w:rsidRPr="00503A09">
        <w:rPr>
          <w:rFonts w:ascii="Times New Roman" w:hAnsi="Times New Roman" w:cs="Times New Roman"/>
          <w:color w:val="000000"/>
          <w:sz w:val="26"/>
          <w:szCs w:val="26"/>
          <w:lang w:val="es-ES_tradnl"/>
        </w:rPr>
        <w:t>Nêu được các loại máy nén của các máy lạnh dân dụng &amp; thương nghiệp thường gặp.</w:t>
      </w:r>
    </w:p>
    <w:p w:rsidR="00027751" w:rsidRPr="00503A09" w:rsidRDefault="00027751" w:rsidP="00A467F4">
      <w:pPr>
        <w:ind w:firstLine="7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_tradnl"/>
        </w:rPr>
        <w:t xml:space="preserve">- </w:t>
      </w:r>
      <w:r w:rsidRPr="00503A09">
        <w:rPr>
          <w:rFonts w:ascii="Times New Roman" w:hAnsi="Times New Roman" w:cs="Times New Roman"/>
          <w:color w:val="000000"/>
          <w:sz w:val="26"/>
          <w:szCs w:val="26"/>
          <w:lang w:val="pt-BR"/>
        </w:rPr>
        <w:t xml:space="preserve">Lắp đặt được máy nén </w:t>
      </w:r>
      <w:r w:rsidRPr="00503A09">
        <w:rPr>
          <w:rFonts w:ascii="Times New Roman" w:hAnsi="Times New Roman" w:cs="Times New Roman"/>
          <w:color w:val="000000"/>
          <w:sz w:val="26"/>
          <w:szCs w:val="26"/>
          <w:lang w:val="es-ES_tradnl"/>
        </w:rPr>
        <w:t>của máy lạnh dân dụng &amp; thương nghiệp.</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3.1. Các yêu cầu chung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3.2. Kiểm tra máy nén</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3.2.1. Dầu bôi trơn</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3.2.2. Phần điện</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3.2.3. Phần cơ</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3.3. Lắp máy nén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3.3.1. Tháo máy nén cũ</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3.3.2. Lắp máy nén mới</w:t>
      </w: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 xml:space="preserve">Chương 4: </w:t>
      </w:r>
      <w:r w:rsidRPr="00503A09">
        <w:rPr>
          <w:rFonts w:ascii="Times New Roman" w:hAnsi="Times New Roman" w:cs="Times New Roman"/>
          <w:b/>
          <w:bCs/>
          <w:color w:val="000000"/>
          <w:sz w:val="26"/>
          <w:szCs w:val="26"/>
        </w:rPr>
        <w:t>Lắp đặt thiết bị trao đổi nhiệt</w:t>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i/>
          <w:iCs/>
          <w:color w:val="000000"/>
          <w:sz w:val="26"/>
          <w:szCs w:val="26"/>
          <w:lang w:val="pt-BR"/>
        </w:rPr>
        <w:t>Thời gian: 5 giờ</w:t>
      </w:r>
    </w:p>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 xml:space="preserve">Mục tiêu của bài: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i/>
          <w:iCs/>
          <w:color w:val="000000"/>
          <w:sz w:val="26"/>
          <w:szCs w:val="26"/>
          <w:lang w:val="pt-BR"/>
        </w:rPr>
        <w:tab/>
        <w:t xml:space="preserve">- </w:t>
      </w:r>
      <w:r w:rsidRPr="00503A09">
        <w:rPr>
          <w:rFonts w:ascii="Times New Roman" w:hAnsi="Times New Roman" w:cs="Times New Roman"/>
          <w:color w:val="000000"/>
          <w:sz w:val="26"/>
          <w:szCs w:val="26"/>
          <w:lang w:val="es-ES_tradnl"/>
        </w:rPr>
        <w:t xml:space="preserve">Trình bày được trình tự lắp đặt </w:t>
      </w:r>
      <w:r w:rsidRPr="00503A09">
        <w:rPr>
          <w:rFonts w:ascii="Times New Roman" w:hAnsi="Times New Roman" w:cs="Times New Roman"/>
          <w:color w:val="000000"/>
          <w:sz w:val="26"/>
          <w:szCs w:val="26"/>
        </w:rPr>
        <w:t>thiết bị trao đổi nhiệt</w:t>
      </w:r>
      <w:r w:rsidRPr="00503A09">
        <w:rPr>
          <w:rFonts w:ascii="Times New Roman" w:hAnsi="Times New Roman" w:cs="Times New Roman"/>
          <w:color w:val="000000"/>
          <w:sz w:val="26"/>
          <w:szCs w:val="26"/>
          <w:lang w:val="es-ES_tradnl"/>
        </w:rPr>
        <w:t xml:space="preserve"> của máy lạnhdân dụng &amp; thương nghiệp.</w:t>
      </w:r>
      <w:r w:rsidRPr="00503A09">
        <w:rPr>
          <w:rFonts w:ascii="Times New Roman" w:hAnsi="Times New Roman" w:cs="Times New Roman"/>
          <w:color w:val="000000"/>
          <w:sz w:val="26"/>
          <w:szCs w:val="26"/>
          <w:lang w:val="es-ES_tradnl"/>
        </w:rPr>
        <w:tab/>
      </w:r>
    </w:p>
    <w:p w:rsidR="00027751" w:rsidRPr="00503A09" w:rsidRDefault="00027751" w:rsidP="00A467F4">
      <w:pPr>
        <w:jc w:val="both"/>
        <w:rPr>
          <w:rFonts w:ascii="Times New Roman" w:hAnsi="Times New Roman" w:cs="Times New Roman"/>
          <w:color w:val="000000"/>
          <w:sz w:val="26"/>
          <w:szCs w:val="26"/>
          <w:lang w:val="es-ES_tradnl"/>
        </w:rPr>
      </w:pPr>
      <w:r w:rsidRPr="00503A09">
        <w:rPr>
          <w:rFonts w:ascii="Times New Roman" w:hAnsi="Times New Roman" w:cs="Times New Roman"/>
          <w:color w:val="000000"/>
          <w:sz w:val="26"/>
          <w:szCs w:val="26"/>
          <w:lang w:val="pt-BR"/>
        </w:rPr>
        <w:tab/>
        <w:t xml:space="preserve">- </w:t>
      </w:r>
      <w:r w:rsidRPr="00503A09">
        <w:rPr>
          <w:rFonts w:ascii="Times New Roman" w:hAnsi="Times New Roman" w:cs="Times New Roman"/>
          <w:color w:val="000000"/>
          <w:sz w:val="26"/>
          <w:szCs w:val="26"/>
          <w:lang w:val="es-ES_tradnl"/>
        </w:rPr>
        <w:t xml:space="preserve">Nêu được các loại </w:t>
      </w:r>
      <w:r w:rsidRPr="00503A09">
        <w:rPr>
          <w:rFonts w:ascii="Times New Roman" w:hAnsi="Times New Roman" w:cs="Times New Roman"/>
          <w:color w:val="000000"/>
          <w:sz w:val="26"/>
          <w:szCs w:val="26"/>
        </w:rPr>
        <w:t>thiết bị trao đổi nhiệt</w:t>
      </w:r>
      <w:r w:rsidRPr="00503A09">
        <w:rPr>
          <w:rFonts w:ascii="Times New Roman" w:hAnsi="Times New Roman" w:cs="Times New Roman"/>
          <w:color w:val="000000"/>
          <w:sz w:val="26"/>
          <w:szCs w:val="26"/>
          <w:lang w:val="es-ES_tradnl"/>
        </w:rPr>
        <w:t xml:space="preserve"> của các máy lạnhdân dụng &amp; thương nghiệp thường gặp.</w:t>
      </w:r>
      <w:r w:rsidRPr="00503A09">
        <w:rPr>
          <w:rFonts w:ascii="Times New Roman" w:hAnsi="Times New Roman" w:cs="Times New Roman"/>
          <w:color w:val="000000"/>
          <w:sz w:val="26"/>
          <w:szCs w:val="26"/>
          <w:lang w:val="es-ES_tradnl"/>
        </w:rPr>
        <w:tab/>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_tradnl"/>
        </w:rPr>
        <w:tab/>
        <w:t xml:space="preserve">- </w:t>
      </w:r>
      <w:r w:rsidRPr="00503A09">
        <w:rPr>
          <w:rFonts w:ascii="Times New Roman" w:hAnsi="Times New Roman" w:cs="Times New Roman"/>
          <w:color w:val="000000"/>
          <w:sz w:val="26"/>
          <w:szCs w:val="26"/>
          <w:lang w:val="pt-BR"/>
        </w:rPr>
        <w:t xml:space="preserve">Lắp đặt được </w:t>
      </w:r>
      <w:r w:rsidRPr="00503A09">
        <w:rPr>
          <w:rFonts w:ascii="Times New Roman" w:hAnsi="Times New Roman" w:cs="Times New Roman"/>
          <w:color w:val="000000"/>
          <w:sz w:val="26"/>
          <w:szCs w:val="26"/>
        </w:rPr>
        <w:t>thiết bị trao đổi nhiệt</w:t>
      </w:r>
      <w:r w:rsidRPr="00503A09">
        <w:rPr>
          <w:rFonts w:ascii="Times New Roman" w:hAnsi="Times New Roman" w:cs="Times New Roman"/>
          <w:color w:val="000000"/>
          <w:sz w:val="26"/>
          <w:szCs w:val="26"/>
          <w:lang w:val="es-ES_tradnl"/>
        </w:rPr>
        <w:t xml:space="preserve"> của máy lạnhdân dụng &amp; thương nghiệp.</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4.1. Các yêu cầu chung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4.2. Lắp đặt thiết bị ngưng tụ</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4.2.1. Thiết bị ngưng tụ trao đổi nhiệt đối lưu tự nhiên với không khí</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4.2.2. Thiết bị ngưng tụ trao đổi nhiệt đối lưu cưỡng bức với không khí</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4.3. Lắp đặt thiết bị bay hơi</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4.3.1. Thiết bị bay hơi trao đổi nhiệt đối lưu tự nhiên với không khí</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4.3.2. Thiết bị bay hơi trao đổi nhiệt đối lưu cưỡng bức với không khí</w:t>
      </w: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 xml:space="preserve">Chương 5: </w:t>
      </w:r>
      <w:r w:rsidRPr="00503A09">
        <w:rPr>
          <w:rFonts w:ascii="Times New Roman" w:hAnsi="Times New Roman" w:cs="Times New Roman"/>
          <w:b/>
          <w:bCs/>
          <w:color w:val="000000"/>
          <w:sz w:val="26"/>
          <w:szCs w:val="26"/>
        </w:rPr>
        <w:t>Lắp đặt thiết bị tiết lưu</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i/>
          <w:iCs/>
          <w:color w:val="000000"/>
          <w:sz w:val="26"/>
          <w:szCs w:val="26"/>
          <w:lang w:val="pt-BR"/>
        </w:rPr>
        <w:t>Thời gian: 5</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i/>
          <w:iCs/>
          <w:color w:val="000000"/>
          <w:sz w:val="26"/>
          <w:szCs w:val="26"/>
          <w:lang w:val="pt-BR"/>
        </w:rPr>
        <w:t>giờ</w:t>
      </w:r>
    </w:p>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 xml:space="preserve">Mục tiêu của bài: </w:t>
      </w:r>
    </w:p>
    <w:p w:rsidR="00027751" w:rsidRPr="00503A09" w:rsidRDefault="00027751" w:rsidP="00A467F4">
      <w:pPr>
        <w:jc w:val="both"/>
        <w:rPr>
          <w:rFonts w:ascii="Times New Roman" w:hAnsi="Times New Roman" w:cs="Times New Roman"/>
          <w:color w:val="000000"/>
          <w:sz w:val="26"/>
          <w:szCs w:val="26"/>
          <w:lang w:val="es-ES_tradnl"/>
        </w:rPr>
      </w:pPr>
      <w:r w:rsidRPr="00503A09">
        <w:rPr>
          <w:rFonts w:ascii="Times New Roman" w:hAnsi="Times New Roman" w:cs="Times New Roman"/>
          <w:i/>
          <w:iCs/>
          <w:color w:val="000000"/>
          <w:sz w:val="26"/>
          <w:szCs w:val="26"/>
          <w:lang w:val="pt-BR"/>
        </w:rPr>
        <w:tab/>
        <w:t xml:space="preserve">- </w:t>
      </w:r>
      <w:r w:rsidRPr="00503A09">
        <w:rPr>
          <w:rFonts w:ascii="Times New Roman" w:hAnsi="Times New Roman" w:cs="Times New Roman"/>
          <w:color w:val="000000"/>
          <w:sz w:val="26"/>
          <w:szCs w:val="26"/>
          <w:lang w:val="es-ES_tradnl"/>
        </w:rPr>
        <w:t xml:space="preserve">Trình bày được trình tự lắp đặt </w:t>
      </w:r>
      <w:r w:rsidRPr="00503A09">
        <w:rPr>
          <w:rFonts w:ascii="Times New Roman" w:hAnsi="Times New Roman" w:cs="Times New Roman"/>
          <w:color w:val="000000"/>
          <w:sz w:val="26"/>
          <w:szCs w:val="26"/>
        </w:rPr>
        <w:t>thiết bị tiết lưu</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es-ES_tradnl"/>
        </w:rPr>
        <w:t>của máy lạnhdân dụng &amp; thương nghiệp.</w:t>
      </w:r>
      <w:r w:rsidRPr="00503A09">
        <w:rPr>
          <w:rFonts w:ascii="Times New Roman" w:hAnsi="Times New Roman" w:cs="Times New Roman"/>
          <w:color w:val="000000"/>
          <w:sz w:val="26"/>
          <w:szCs w:val="26"/>
          <w:lang w:val="es-ES_tradnl"/>
        </w:rPr>
        <w:tab/>
        <w:t xml:space="preserve">- Nêu được các loại </w:t>
      </w:r>
      <w:r w:rsidRPr="00503A09">
        <w:rPr>
          <w:rFonts w:ascii="Times New Roman" w:hAnsi="Times New Roman" w:cs="Times New Roman"/>
          <w:color w:val="000000"/>
          <w:sz w:val="26"/>
          <w:szCs w:val="26"/>
        </w:rPr>
        <w:t>thiết bị tiết lưu</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es-ES_tradnl"/>
        </w:rPr>
        <w:t>của các máy lạnhdân dụng &amp; thương nghiệp thường gặp.</w:t>
      </w:r>
      <w:r w:rsidRPr="00503A09">
        <w:rPr>
          <w:rFonts w:ascii="Times New Roman" w:hAnsi="Times New Roman" w:cs="Times New Roman"/>
          <w:color w:val="000000"/>
          <w:sz w:val="26"/>
          <w:szCs w:val="26"/>
          <w:lang w:val="es-ES_tradnl"/>
        </w:rPr>
        <w:tab/>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_tradnl"/>
        </w:rPr>
        <w:tab/>
        <w:t xml:space="preserve">- </w:t>
      </w:r>
      <w:r w:rsidRPr="00503A09">
        <w:rPr>
          <w:rFonts w:ascii="Times New Roman" w:hAnsi="Times New Roman" w:cs="Times New Roman"/>
          <w:color w:val="000000"/>
          <w:sz w:val="26"/>
          <w:szCs w:val="26"/>
          <w:lang w:val="pt-BR"/>
        </w:rPr>
        <w:t xml:space="preserve">Lắp đặt được </w:t>
      </w:r>
      <w:r w:rsidRPr="00503A09">
        <w:rPr>
          <w:rFonts w:ascii="Times New Roman" w:hAnsi="Times New Roman" w:cs="Times New Roman"/>
          <w:color w:val="000000"/>
          <w:sz w:val="26"/>
          <w:szCs w:val="26"/>
        </w:rPr>
        <w:t>thiết bị tiết lưu</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es-ES_tradnl"/>
        </w:rPr>
        <w:t>của máy lạnhdân dụng &amp; thương nghiệp.</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5.1. Các yêu cầu chung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5.2. Xác định chiều dài ống mao dẫn</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5.3. Lắp đặt ống mao dẫn</w:t>
      </w: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 xml:space="preserve">Chương 6: </w:t>
      </w:r>
      <w:r w:rsidRPr="00503A09">
        <w:rPr>
          <w:rFonts w:ascii="Times New Roman" w:hAnsi="Times New Roman" w:cs="Times New Roman"/>
          <w:b/>
          <w:bCs/>
          <w:color w:val="000000"/>
          <w:sz w:val="26"/>
          <w:szCs w:val="26"/>
        </w:rPr>
        <w:t>Lắp đặt đường ống</w:t>
      </w:r>
      <w:r w:rsidRPr="00503A09">
        <w:rPr>
          <w:rFonts w:ascii="Times New Roman" w:hAnsi="Times New Roman" w:cs="Times New Roman"/>
          <w:b/>
          <w:bCs/>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i/>
          <w:iCs/>
          <w:color w:val="000000"/>
          <w:sz w:val="26"/>
          <w:szCs w:val="26"/>
          <w:lang w:val="pt-BR"/>
        </w:rPr>
        <w:t>Thời gian: 10 giờ</w:t>
      </w:r>
    </w:p>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 xml:space="preserve">Mục tiêu của bài: </w:t>
      </w:r>
    </w:p>
    <w:p w:rsidR="00027751" w:rsidRPr="00503A09" w:rsidRDefault="00027751" w:rsidP="00A467F4">
      <w:pPr>
        <w:jc w:val="both"/>
        <w:rPr>
          <w:rFonts w:ascii="Times New Roman" w:hAnsi="Times New Roman" w:cs="Times New Roman"/>
          <w:color w:val="000000"/>
          <w:sz w:val="26"/>
          <w:szCs w:val="26"/>
          <w:lang w:val="es-ES_tradnl"/>
        </w:rPr>
      </w:pPr>
      <w:r w:rsidRPr="00503A09">
        <w:rPr>
          <w:rFonts w:ascii="Times New Roman" w:hAnsi="Times New Roman" w:cs="Times New Roman"/>
          <w:i/>
          <w:iCs/>
          <w:color w:val="000000"/>
          <w:sz w:val="26"/>
          <w:szCs w:val="26"/>
          <w:lang w:val="pt-BR"/>
        </w:rPr>
        <w:tab/>
      </w:r>
      <w:r w:rsidRPr="00503A09">
        <w:rPr>
          <w:rFonts w:ascii="Times New Roman" w:hAnsi="Times New Roman" w:cs="Times New Roman"/>
          <w:color w:val="000000"/>
          <w:sz w:val="26"/>
          <w:szCs w:val="26"/>
          <w:lang w:val="es-ES_tradnl"/>
        </w:rPr>
        <w:t xml:space="preserve">Trình bày được trình tự lắp đặt các loại </w:t>
      </w:r>
      <w:r w:rsidRPr="00503A09">
        <w:rPr>
          <w:rFonts w:ascii="Times New Roman" w:hAnsi="Times New Roman" w:cs="Times New Roman"/>
          <w:color w:val="000000"/>
          <w:sz w:val="26"/>
          <w:szCs w:val="26"/>
        </w:rPr>
        <w:t>đường ống</w:t>
      </w:r>
      <w:r w:rsidRPr="00503A09">
        <w:rPr>
          <w:rFonts w:ascii="Times New Roman" w:hAnsi="Times New Roman" w:cs="Times New Roman"/>
          <w:color w:val="000000"/>
          <w:sz w:val="26"/>
          <w:szCs w:val="26"/>
          <w:lang w:val="es-ES_tradnl"/>
        </w:rPr>
        <w:t xml:space="preserve"> của máy lạnh dân dụng &amp; thương nghiệp.</w:t>
      </w:r>
      <w:r w:rsidRPr="00503A09">
        <w:rPr>
          <w:rFonts w:ascii="Times New Roman" w:hAnsi="Times New Roman" w:cs="Times New Roman"/>
          <w:color w:val="000000"/>
          <w:sz w:val="26"/>
          <w:szCs w:val="26"/>
          <w:lang w:val="es-ES_tradnl"/>
        </w:rPr>
        <w:tab/>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_tradnl"/>
        </w:rPr>
        <w:tab/>
        <w:t xml:space="preserve">Nêu được các loại </w:t>
      </w:r>
      <w:r w:rsidRPr="00503A09">
        <w:rPr>
          <w:rFonts w:ascii="Times New Roman" w:hAnsi="Times New Roman" w:cs="Times New Roman"/>
          <w:color w:val="000000"/>
          <w:sz w:val="26"/>
          <w:szCs w:val="26"/>
        </w:rPr>
        <w:t>đường ống</w:t>
      </w:r>
      <w:r w:rsidRPr="00503A09">
        <w:rPr>
          <w:rFonts w:ascii="Times New Roman" w:hAnsi="Times New Roman" w:cs="Times New Roman"/>
          <w:color w:val="000000"/>
          <w:sz w:val="26"/>
          <w:szCs w:val="26"/>
          <w:lang w:val="es-ES_tradnl"/>
        </w:rPr>
        <w:t xml:space="preserve"> của các máy lạnh dân dụng &amp; thương nghiệp thường gặp.</w:t>
      </w:r>
      <w:r w:rsidRPr="00503A09">
        <w:rPr>
          <w:rFonts w:ascii="Times New Roman" w:hAnsi="Times New Roman" w:cs="Times New Roman"/>
          <w:color w:val="000000"/>
          <w:sz w:val="26"/>
          <w:szCs w:val="26"/>
          <w:lang w:val="es-ES_tradnl"/>
        </w:rPr>
        <w:tab/>
      </w:r>
      <w:r w:rsidRPr="00503A09">
        <w:rPr>
          <w:rFonts w:ascii="Times New Roman" w:hAnsi="Times New Roman" w:cs="Times New Roman"/>
          <w:color w:val="000000"/>
          <w:sz w:val="26"/>
          <w:szCs w:val="26"/>
          <w:lang w:val="pt-BR"/>
        </w:rPr>
        <w:t xml:space="preserve">Lắp đặt được </w:t>
      </w:r>
      <w:r w:rsidRPr="00503A09">
        <w:rPr>
          <w:rFonts w:ascii="Times New Roman" w:hAnsi="Times New Roman" w:cs="Times New Roman"/>
          <w:color w:val="000000"/>
          <w:sz w:val="26"/>
          <w:szCs w:val="26"/>
          <w:lang w:val="es-ES_tradnl"/>
        </w:rPr>
        <w:t xml:space="preserve">các loại </w:t>
      </w:r>
      <w:r w:rsidRPr="00503A09">
        <w:rPr>
          <w:rFonts w:ascii="Times New Roman" w:hAnsi="Times New Roman" w:cs="Times New Roman"/>
          <w:color w:val="000000"/>
          <w:sz w:val="26"/>
          <w:szCs w:val="26"/>
        </w:rPr>
        <w:t>đường ống</w:t>
      </w:r>
      <w:r w:rsidRPr="00503A09">
        <w:rPr>
          <w:rFonts w:ascii="Times New Roman" w:hAnsi="Times New Roman" w:cs="Times New Roman"/>
          <w:color w:val="000000"/>
          <w:sz w:val="26"/>
          <w:szCs w:val="26"/>
          <w:lang w:val="es-ES_tradnl"/>
        </w:rPr>
        <w:t xml:space="preserve"> của máy lạnh dân dụng &amp; thương nghiệp.</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61. Các loại đường ống trong máy lạnh dân dụng &amp; thương nghiệp</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6.2. Lắp đặt đường ống dẫn môi chất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6.2.1. Tính chọn kích thước đường ống</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6.2.2. Lắp đặt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6.2.3. Bảo ôn đường ống</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6.3. Lắp đặt bơm và đường ống nước lạnh</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6.4. Lắp đặt đường ống nước ngưng</w:t>
      </w: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 xml:space="preserve">Chương 7: </w:t>
      </w:r>
      <w:r w:rsidRPr="00503A09">
        <w:rPr>
          <w:rFonts w:ascii="Times New Roman" w:hAnsi="Times New Roman" w:cs="Times New Roman"/>
          <w:b/>
          <w:bCs/>
          <w:color w:val="000000"/>
          <w:sz w:val="26"/>
          <w:szCs w:val="26"/>
        </w:rPr>
        <w:t>Lắp đặt thiết bị điện</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i/>
          <w:iCs/>
          <w:color w:val="000000"/>
          <w:sz w:val="26"/>
          <w:szCs w:val="26"/>
          <w:lang w:val="pt-BR"/>
        </w:rPr>
        <w:t>Thời gian: 10</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i/>
          <w:iCs/>
          <w:color w:val="000000"/>
          <w:sz w:val="26"/>
          <w:szCs w:val="26"/>
          <w:lang w:val="pt-BR"/>
        </w:rPr>
        <w:t>giờ</w:t>
      </w:r>
    </w:p>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 xml:space="preserve">Mục tiêu của bài: </w:t>
      </w:r>
    </w:p>
    <w:p w:rsidR="00027751" w:rsidRPr="00503A09" w:rsidRDefault="00027751" w:rsidP="00A467F4">
      <w:pPr>
        <w:jc w:val="both"/>
        <w:rPr>
          <w:rFonts w:ascii="Times New Roman" w:hAnsi="Times New Roman" w:cs="Times New Roman"/>
          <w:color w:val="000000"/>
          <w:sz w:val="26"/>
          <w:szCs w:val="26"/>
          <w:lang w:val="es-ES_tradnl"/>
        </w:rPr>
      </w:pPr>
      <w:r w:rsidRPr="00503A09">
        <w:rPr>
          <w:rFonts w:ascii="Times New Roman" w:hAnsi="Times New Roman" w:cs="Times New Roman"/>
          <w:i/>
          <w:iCs/>
          <w:color w:val="000000"/>
          <w:sz w:val="26"/>
          <w:szCs w:val="26"/>
          <w:lang w:val="pt-BR"/>
        </w:rPr>
        <w:tab/>
        <w:t xml:space="preserve">- </w:t>
      </w:r>
      <w:r w:rsidRPr="00503A09">
        <w:rPr>
          <w:rFonts w:ascii="Times New Roman" w:hAnsi="Times New Roman" w:cs="Times New Roman"/>
          <w:color w:val="000000"/>
          <w:sz w:val="26"/>
          <w:szCs w:val="26"/>
          <w:lang w:val="es-ES_tradnl"/>
        </w:rPr>
        <w:t xml:space="preserve">Trình bày được trình tự lắp đặt các loại </w:t>
      </w:r>
      <w:r w:rsidRPr="00503A09">
        <w:rPr>
          <w:rFonts w:ascii="Times New Roman" w:hAnsi="Times New Roman" w:cs="Times New Roman"/>
          <w:color w:val="000000"/>
          <w:sz w:val="26"/>
          <w:szCs w:val="26"/>
        </w:rPr>
        <w:t>thiết bị điện</w:t>
      </w:r>
      <w:r w:rsidRPr="00503A09">
        <w:rPr>
          <w:rFonts w:ascii="Times New Roman" w:hAnsi="Times New Roman" w:cs="Times New Roman"/>
          <w:color w:val="000000"/>
          <w:sz w:val="26"/>
          <w:szCs w:val="26"/>
          <w:lang w:val="es-ES_tradnl"/>
        </w:rPr>
        <w:t xml:space="preserve"> của máy lạnh dân dụng &amp; thương nghiệp.</w:t>
      </w:r>
      <w:r w:rsidRPr="00503A09">
        <w:rPr>
          <w:rFonts w:ascii="Times New Roman" w:hAnsi="Times New Roman" w:cs="Times New Roman"/>
          <w:color w:val="000000"/>
          <w:sz w:val="26"/>
          <w:szCs w:val="26"/>
          <w:lang w:val="es-ES_tradnl"/>
        </w:rPr>
        <w:tab/>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_tradnl"/>
        </w:rPr>
        <w:tab/>
        <w:t xml:space="preserve">- Nêu được các loại </w:t>
      </w:r>
      <w:r w:rsidRPr="00503A09">
        <w:rPr>
          <w:rFonts w:ascii="Times New Roman" w:hAnsi="Times New Roman" w:cs="Times New Roman"/>
          <w:color w:val="000000"/>
          <w:sz w:val="26"/>
          <w:szCs w:val="26"/>
        </w:rPr>
        <w:t>thiết bị điện</w:t>
      </w:r>
      <w:r w:rsidRPr="00503A09">
        <w:rPr>
          <w:rFonts w:ascii="Times New Roman" w:hAnsi="Times New Roman" w:cs="Times New Roman"/>
          <w:color w:val="000000"/>
          <w:sz w:val="26"/>
          <w:szCs w:val="26"/>
          <w:lang w:val="es-ES_tradnl"/>
        </w:rPr>
        <w:t xml:space="preserve"> của các máy lạnh dân dụng &amp; thương nghiệp thường gặp.</w:t>
      </w:r>
      <w:r w:rsidRPr="00503A09">
        <w:rPr>
          <w:rFonts w:ascii="Times New Roman" w:hAnsi="Times New Roman" w:cs="Times New Roman"/>
          <w:color w:val="000000"/>
          <w:sz w:val="26"/>
          <w:szCs w:val="26"/>
          <w:lang w:val="es-ES_tradnl"/>
        </w:rPr>
        <w:tab/>
        <w:t xml:space="preserve">- </w:t>
      </w:r>
      <w:r w:rsidRPr="00503A09">
        <w:rPr>
          <w:rFonts w:ascii="Times New Roman" w:hAnsi="Times New Roman" w:cs="Times New Roman"/>
          <w:color w:val="000000"/>
          <w:sz w:val="26"/>
          <w:szCs w:val="26"/>
          <w:lang w:val="pt-BR"/>
        </w:rPr>
        <w:t xml:space="preserve">Lắp đặt được </w:t>
      </w:r>
      <w:r w:rsidRPr="00503A09">
        <w:rPr>
          <w:rFonts w:ascii="Times New Roman" w:hAnsi="Times New Roman" w:cs="Times New Roman"/>
          <w:color w:val="000000"/>
          <w:sz w:val="26"/>
          <w:szCs w:val="26"/>
          <w:lang w:val="es-ES_tradnl"/>
        </w:rPr>
        <w:t xml:space="preserve">các loại </w:t>
      </w:r>
      <w:r w:rsidRPr="00503A09">
        <w:rPr>
          <w:rFonts w:ascii="Times New Roman" w:hAnsi="Times New Roman" w:cs="Times New Roman"/>
          <w:color w:val="000000"/>
          <w:sz w:val="26"/>
          <w:szCs w:val="26"/>
        </w:rPr>
        <w:t>thiết bị điện</w:t>
      </w:r>
      <w:r w:rsidRPr="00503A09">
        <w:rPr>
          <w:rFonts w:ascii="Times New Roman" w:hAnsi="Times New Roman" w:cs="Times New Roman"/>
          <w:color w:val="000000"/>
          <w:sz w:val="26"/>
          <w:szCs w:val="26"/>
          <w:lang w:val="es-ES_tradnl"/>
        </w:rPr>
        <w:t xml:space="preserve"> của máy lạnh dân dụng &amp; thương nghiệp.</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7.1. Lắp đặt thiết bị điện điều khiển</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7.1.1. Kiểm tra thiết bị</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7.1.2. Lắp đặt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7.1.3. Kiểm tra</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7.2. Lắp đặt thiết bị điện động lực</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7.2.1. Kiểm tra thiết bị</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7.2.2. Lắp đặt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7.2.3. Kiểm tra</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7.3. Lắp đặt đường điện</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7.3.1. Tính chọn tiết diện dây dẫn</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7.3.2. Lắp đặt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7.3.3. Kiểm tra</w:t>
      </w:r>
    </w:p>
    <w:p w:rsidR="00027751" w:rsidRPr="00503A09" w:rsidRDefault="00027751" w:rsidP="00A467F4">
      <w:pPr>
        <w:jc w:val="both"/>
        <w:rPr>
          <w:rFonts w:ascii="Times New Roman" w:hAnsi="Times New Roman" w:cs="Times New Roman"/>
          <w:color w:val="000000"/>
          <w:sz w:val="26"/>
          <w:szCs w:val="26"/>
          <w:lang w:val="pt-BR"/>
        </w:rPr>
      </w:pP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Chương</w:t>
      </w:r>
      <w:r w:rsidRPr="00503A09">
        <w:rPr>
          <w:rFonts w:ascii="Times New Roman" w:hAnsi="Times New Roman" w:cs="Times New Roman"/>
          <w:color w:val="000000"/>
          <w:sz w:val="26"/>
          <w:szCs w:val="26"/>
          <w:lang w:val="pt-BR"/>
        </w:rPr>
        <w:t xml:space="preserve">  8 </w:t>
      </w:r>
      <w:r w:rsidRPr="00503A09">
        <w:rPr>
          <w:rFonts w:ascii="Times New Roman" w:hAnsi="Times New Roman" w:cs="Times New Roman"/>
          <w:b/>
          <w:bCs/>
          <w:color w:val="000000"/>
          <w:sz w:val="26"/>
          <w:szCs w:val="26"/>
          <w:lang w:val="pt-BR"/>
        </w:rPr>
        <w:t>Lắp đặt thiết bị phụ</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i/>
          <w:iCs/>
          <w:color w:val="000000"/>
          <w:sz w:val="26"/>
          <w:szCs w:val="26"/>
          <w:lang w:val="pt-BR"/>
        </w:rPr>
        <w:t>Thời gian: 8 giờ</w:t>
      </w:r>
    </w:p>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 xml:space="preserve">Mục tiêu của bài: </w:t>
      </w:r>
    </w:p>
    <w:p w:rsidR="00027751" w:rsidRPr="00503A09" w:rsidRDefault="00027751" w:rsidP="00A467F4">
      <w:pPr>
        <w:jc w:val="both"/>
        <w:rPr>
          <w:rFonts w:ascii="Times New Roman" w:hAnsi="Times New Roman" w:cs="Times New Roman"/>
          <w:color w:val="000000"/>
          <w:sz w:val="26"/>
          <w:szCs w:val="26"/>
          <w:lang w:val="es-ES_tradnl"/>
        </w:rPr>
      </w:pPr>
      <w:r w:rsidRPr="00503A09">
        <w:rPr>
          <w:rFonts w:ascii="Times New Roman" w:hAnsi="Times New Roman" w:cs="Times New Roman"/>
          <w:i/>
          <w:iCs/>
          <w:color w:val="000000"/>
          <w:sz w:val="26"/>
          <w:szCs w:val="26"/>
          <w:lang w:val="pt-BR"/>
        </w:rPr>
        <w:tab/>
        <w:t xml:space="preserve">- </w:t>
      </w:r>
      <w:r w:rsidRPr="00503A09">
        <w:rPr>
          <w:rFonts w:ascii="Times New Roman" w:hAnsi="Times New Roman" w:cs="Times New Roman"/>
          <w:color w:val="000000"/>
          <w:sz w:val="26"/>
          <w:szCs w:val="26"/>
          <w:lang w:val="es-ES_tradnl"/>
        </w:rPr>
        <w:t xml:space="preserve">Trình bày được trình tự lắp đặt các loại </w:t>
      </w:r>
      <w:r w:rsidRPr="00503A09">
        <w:rPr>
          <w:rFonts w:ascii="Times New Roman" w:hAnsi="Times New Roman" w:cs="Times New Roman"/>
          <w:color w:val="000000"/>
          <w:sz w:val="26"/>
          <w:szCs w:val="26"/>
          <w:lang w:val="pt-BR"/>
        </w:rPr>
        <w:t>thiết bị phụ</w:t>
      </w:r>
      <w:r w:rsidRPr="00503A09">
        <w:rPr>
          <w:rFonts w:ascii="Times New Roman" w:hAnsi="Times New Roman" w:cs="Times New Roman"/>
          <w:color w:val="000000"/>
          <w:sz w:val="26"/>
          <w:szCs w:val="26"/>
          <w:lang w:val="es-ES_tradnl"/>
        </w:rPr>
        <w:t xml:space="preserve"> của máy lạnh dân dụng &amp; thương nghiệp.</w:t>
      </w:r>
      <w:r w:rsidRPr="00503A09">
        <w:rPr>
          <w:rFonts w:ascii="Times New Roman" w:hAnsi="Times New Roman" w:cs="Times New Roman"/>
          <w:color w:val="000000"/>
          <w:sz w:val="26"/>
          <w:szCs w:val="26"/>
          <w:lang w:val="es-ES_tradnl"/>
        </w:rPr>
        <w:tab/>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_tradnl"/>
        </w:rPr>
        <w:tab/>
        <w:t xml:space="preserve">- Nêu được các loại </w:t>
      </w:r>
      <w:r w:rsidRPr="00503A09">
        <w:rPr>
          <w:rFonts w:ascii="Times New Roman" w:hAnsi="Times New Roman" w:cs="Times New Roman"/>
          <w:color w:val="000000"/>
          <w:sz w:val="26"/>
          <w:szCs w:val="26"/>
          <w:lang w:val="pt-BR"/>
        </w:rPr>
        <w:t>thiết bị phụ</w:t>
      </w:r>
      <w:r w:rsidRPr="00503A09">
        <w:rPr>
          <w:rFonts w:ascii="Times New Roman" w:hAnsi="Times New Roman" w:cs="Times New Roman"/>
          <w:color w:val="000000"/>
          <w:sz w:val="26"/>
          <w:szCs w:val="26"/>
          <w:lang w:val="es-ES_tradnl"/>
        </w:rPr>
        <w:t xml:space="preserve"> của các máy lạnh dân dụng &amp; thương nghiệp thường gặp.</w:t>
      </w:r>
      <w:r w:rsidRPr="00503A09">
        <w:rPr>
          <w:rFonts w:ascii="Times New Roman" w:hAnsi="Times New Roman" w:cs="Times New Roman"/>
          <w:color w:val="000000"/>
          <w:sz w:val="26"/>
          <w:szCs w:val="26"/>
          <w:lang w:val="es-ES_tradnl"/>
        </w:rPr>
        <w:tab/>
        <w:t xml:space="preserve">- </w:t>
      </w:r>
      <w:r w:rsidRPr="00503A09">
        <w:rPr>
          <w:rFonts w:ascii="Times New Roman" w:hAnsi="Times New Roman" w:cs="Times New Roman"/>
          <w:color w:val="000000"/>
          <w:sz w:val="26"/>
          <w:szCs w:val="26"/>
          <w:lang w:val="pt-BR"/>
        </w:rPr>
        <w:t xml:space="preserve">Lắp đặt được </w:t>
      </w:r>
      <w:r w:rsidRPr="00503A09">
        <w:rPr>
          <w:rFonts w:ascii="Times New Roman" w:hAnsi="Times New Roman" w:cs="Times New Roman"/>
          <w:color w:val="000000"/>
          <w:sz w:val="26"/>
          <w:szCs w:val="26"/>
          <w:lang w:val="es-ES_tradnl"/>
        </w:rPr>
        <w:t xml:space="preserve">các loại </w:t>
      </w:r>
      <w:r w:rsidRPr="00503A09">
        <w:rPr>
          <w:rFonts w:ascii="Times New Roman" w:hAnsi="Times New Roman" w:cs="Times New Roman"/>
          <w:color w:val="000000"/>
          <w:sz w:val="26"/>
          <w:szCs w:val="26"/>
          <w:lang w:val="pt-BR"/>
        </w:rPr>
        <w:t>thiết bị phụ</w:t>
      </w:r>
      <w:r w:rsidRPr="00503A09">
        <w:rPr>
          <w:rFonts w:ascii="Times New Roman" w:hAnsi="Times New Roman" w:cs="Times New Roman"/>
          <w:color w:val="000000"/>
          <w:sz w:val="26"/>
          <w:szCs w:val="26"/>
          <w:lang w:val="es-ES_tradnl"/>
        </w:rPr>
        <w:t xml:space="preserve"> của máy lạnh dân dụng &amp; thương nghiệp.</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 Rèn luyện thái độ nghiêm túc trong.</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8.1. Kiểm tra thiết bị</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8.2. Lắp đặt</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Kiểm tra</w:t>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lang w:val="pt-BR"/>
        </w:rPr>
        <w:t>Thời gian: 2</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i/>
          <w:iCs/>
          <w:color w:val="000000"/>
          <w:sz w:val="26"/>
          <w:szCs w:val="26"/>
          <w:lang w:val="pt-BR"/>
        </w:rPr>
        <w:t>giờ</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3 Hiệu chỉnh, vận hành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color w:val="000000"/>
          <w:sz w:val="26"/>
          <w:szCs w:val="26"/>
        </w:rPr>
        <w:t>Chương</w:t>
      </w:r>
      <w:r w:rsidRPr="00503A09">
        <w:rPr>
          <w:rFonts w:ascii="Times New Roman" w:hAnsi="Times New Roman" w:cs="Times New Roman"/>
          <w:b/>
          <w:bCs/>
          <w:sz w:val="26"/>
          <w:szCs w:val="26"/>
          <w:lang w:val="sv-SE"/>
        </w:rPr>
        <w:t xml:space="preserve"> 9: Thử kín hệ thống</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thử kín hệ thống máy lạnh dân dụng và thương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Thử kín ðýợc các loại hệ thống máy lạnh dân dụng và thương  nghiệp ðạt yêu cầu kỹ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9.1. Chuẩn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9.2. Thử kín các thiết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9.3. Thử kín các hệ thống ðýờng ống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9.4. Thử kín toàn hệ thống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color w:val="000000"/>
          <w:sz w:val="26"/>
          <w:szCs w:val="26"/>
        </w:rPr>
        <w:t>Chương</w:t>
      </w:r>
      <w:r w:rsidRPr="00503A09">
        <w:rPr>
          <w:rFonts w:ascii="Times New Roman" w:hAnsi="Times New Roman" w:cs="Times New Roman"/>
          <w:b/>
          <w:bCs/>
          <w:sz w:val="26"/>
          <w:szCs w:val="26"/>
          <w:lang w:val="sv-SE"/>
        </w:rPr>
        <w:t xml:space="preserve"> 10: Hút chân không, nạp ga hệ thống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Trình bày ðýợc trình tự hút chân không, nạp ga hệ thống máy lạnh dân dụng và thương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Hút chân không, nạp ga ðýợc các loại hệ thống máy lạnh dân dụng và thương  nghiệp ðạt yêu cầu kỹ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10.1. Chuẩn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10.2. Thực hiện theo trình tự</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10.3. Kiểm tra lýợng ga nạp</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color w:val="000000"/>
          <w:sz w:val="26"/>
          <w:szCs w:val="26"/>
        </w:rPr>
        <w:t>Chương</w:t>
      </w:r>
      <w:r w:rsidRPr="00503A09">
        <w:rPr>
          <w:rFonts w:ascii="Times New Roman" w:hAnsi="Times New Roman" w:cs="Times New Roman"/>
          <w:b/>
          <w:bCs/>
          <w:sz w:val="26"/>
          <w:szCs w:val="26"/>
          <w:lang w:val="sv-SE"/>
        </w:rPr>
        <w:t xml:space="preserve"> 11: Vận hành hệ thống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các nội dung cần thực hiện khi hoàn thiện lắp ðặt hệ thống máy lạnh dân dụng và thương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Thực hiện ðýợc dân dụng và thương  tác hoàn thiện các loại hệ thống máy lạnh dân dụng và thương  nghiệp ðạt yêu cầu kỹ thuật, mỹ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11.1. Gá lắp, cãn chỉnh.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11.2. Vận hành, ðo kiểm các thông số.</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Kiểm tra</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2 giờ</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w:t>
      </w:r>
      <w:r w:rsidRPr="00503A09">
        <w:rPr>
          <w:rFonts w:ascii="Times New Roman" w:hAnsi="Times New Roman" w:cs="Times New Roman"/>
          <w:color w:val="000000"/>
          <w:sz w:val="26"/>
          <w:szCs w:val="26"/>
        </w:rPr>
        <w:t xml:space="preserve"> Dùng cho một lớp thực hành 18 học sinh.</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Mô hình máy lạnh, tủ lạnh, tủ kem, tủ trữ </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Hệ thống lạnh điều hòa không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hút chân không</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nén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Dụng cụ, học liệu, vật tý:</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Timer, công tắc tơ, rơ le</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Ðèn hàn ôxi</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Bộ ðồ cõ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Ống ðồng các cỡ</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Que hàn</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Bãng dính cách ðiện</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Gas các loại </w:t>
      </w:r>
    </w:p>
    <w:p w:rsidR="00027751" w:rsidRPr="00503A09" w:rsidRDefault="00027751" w:rsidP="00A467F4">
      <w:pPr>
        <w:spacing w:before="120"/>
        <w:ind w:left="90" w:firstLine="36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Tài liệu tham khảo</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w:t>
      </w:r>
      <w:r w:rsidRPr="00503A09">
        <w:rPr>
          <w:sz w:val="26"/>
          <w:szCs w:val="26"/>
        </w:rPr>
        <w:t xml:space="preserve"> </w:t>
      </w:r>
      <w:r w:rsidRPr="00503A09">
        <w:rPr>
          <w:rFonts w:ascii="Times New Roman" w:hAnsi="Times New Roman" w:cs="Times New Roman"/>
          <w:sz w:val="26"/>
          <w:szCs w:val="26"/>
          <w:lang w:val="sv-SE"/>
        </w:rPr>
        <w:t>+ Trình bày cấu tạo, phân loại, nguyên lý làm việc của máy lạnh dân dụng &amp; thương nghiệp.</w:t>
      </w:r>
    </w:p>
    <w:p w:rsidR="00027751" w:rsidRPr="00503A09" w:rsidRDefault="00027751" w:rsidP="00A467F4">
      <w:pPr>
        <w:spacing w:before="120"/>
        <w:ind w:firstLine="624"/>
        <w:jc w:val="both"/>
        <w:rPr>
          <w:sz w:val="26"/>
          <w:szCs w:val="26"/>
        </w:rPr>
      </w:pPr>
      <w:r w:rsidRPr="00503A09">
        <w:rPr>
          <w:rFonts w:ascii="Times New Roman" w:hAnsi="Times New Roman" w:cs="Times New Roman"/>
          <w:sz w:val="26"/>
          <w:szCs w:val="26"/>
          <w:lang w:val="sv-SE"/>
        </w:rPr>
        <w:t>- Kỹ năng:</w:t>
      </w:r>
      <w:r w:rsidRPr="00503A09">
        <w:rPr>
          <w:sz w:val="26"/>
          <w:szCs w:val="26"/>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các thiết bị trao ðổi nhiệt</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máy nén</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thiết bị tiết lýu</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phin sấy lọc</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mạch ðiện</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làm chân không nạp ga máy lạnh dân dụng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Vận hành và bàn giao ðýợc sau lắp ðặt</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Tổ chức nõi làm việc ngãn nắp, khoa học.</w:t>
      </w:r>
    </w:p>
    <w:p w:rsidR="00027751" w:rsidRPr="00503A09" w:rsidRDefault="00027751" w:rsidP="00A467F4">
      <w:pPr>
        <w:tabs>
          <w:tab w:val="left" w:pos="2820"/>
        </w:tabs>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Phương pháp: </w:t>
      </w:r>
      <w:r w:rsidRPr="00503A09">
        <w:rPr>
          <w:rFonts w:ascii="Times New Roman" w:hAnsi="Times New Roman" w:cs="Times New Roman"/>
          <w:sz w:val="26"/>
          <w:szCs w:val="26"/>
          <w:lang w:val="sv-SE"/>
        </w:rPr>
        <w:tab/>
        <w:t>Ðánh giá bằng bài tập thực hành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Diễn giải</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Trực quan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Gợi mở</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Thực hành</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Phải có ðầy ðủ thiết bị cho học sinh, sinh viên thực tập</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Máy và thiết bị lạnh- NXB Giáo dục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Tủ lạnh, máy kem, máy ðá, máy ðiều hòa nhiệt ðộ – NXB Giáo dục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Kỹ thuật lạnh ứng dụng - NXB Giáo dục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Cataloge máy</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rPr>
        <w:t>HỆ THỐNG ĐIỀU HÒA KHÔNG KHÍ CỤC BỘ</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25</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90</w:t>
      </w:r>
      <w:r w:rsidRPr="00503A09">
        <w:rPr>
          <w:rFonts w:ascii="Times New Roman" w:hAnsi="Times New Roman" w:cs="Times New Roman"/>
          <w:sz w:val="26"/>
          <w:szCs w:val="26"/>
          <w:lang w:val="pt-BR"/>
        </w:rPr>
        <w:t xml:space="preserve"> giờ; (Thực tập :84 giờ; Kiểm tra: 6 giờ)</w:t>
      </w:r>
    </w:p>
    <w:p w:rsidR="00027751" w:rsidRPr="00503A09" w:rsidRDefault="00027751" w:rsidP="002B1B3A">
      <w:pPr>
        <w:pStyle w:val="ListParagraph"/>
        <w:numPr>
          <w:ilvl w:val="0"/>
          <w:numId w:val="16"/>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 ðýợc bố trí ở học kỳ 3 , sau khi học xong các môn học cõ sở và các môn đo lýờng Ðiện - Lạnh, Lạnh cõ bản.</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chuyên môn nghề bắt buộc.</w:t>
      </w:r>
    </w:p>
    <w:p w:rsidR="00027751" w:rsidRPr="00503A09" w:rsidRDefault="00027751" w:rsidP="002B1B3A">
      <w:pPr>
        <w:pStyle w:val="ListParagraph"/>
        <w:numPr>
          <w:ilvl w:val="0"/>
          <w:numId w:val="16"/>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  Trình bày ðýợc cấu tạo, phân loại, nguyên lý làm việc của máy ðiều hòa cục bộ.</w:t>
      </w:r>
    </w:p>
    <w:p w:rsidR="00027751" w:rsidRPr="00503A09" w:rsidRDefault="00027751" w:rsidP="00A467F4">
      <w:pPr>
        <w:pStyle w:val="ListParagraph"/>
        <w:numPr>
          <w:ilvl w:val="0"/>
          <w:numId w:val="2"/>
        </w:numPr>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Kỹ năng:  </w:t>
      </w:r>
    </w:p>
    <w:p w:rsidR="00027751" w:rsidRPr="00503A09" w:rsidRDefault="00027751" w:rsidP="00A467F4">
      <w:pPr>
        <w:pStyle w:val="ListParagraph"/>
        <w:tabs>
          <w:tab w:val="left" w:pos="630"/>
        </w:tabs>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Lập ðýợc trình tự  lắp ráp các thiết bị của máy ðiều hòa cục bộ</w:t>
      </w:r>
    </w:p>
    <w:p w:rsidR="00027751" w:rsidRPr="00503A09" w:rsidRDefault="00027751" w:rsidP="00A467F4">
      <w:pPr>
        <w:pStyle w:val="ListParagraph"/>
        <w:tabs>
          <w:tab w:val="left" w:pos="630"/>
        </w:tabs>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Lập ðýợc trình tự  lắp ðặt cục nóng, cục lạnh  máy ðiều hòa cục bộ</w:t>
      </w:r>
    </w:p>
    <w:p w:rsidR="00027751" w:rsidRPr="00503A09" w:rsidRDefault="00027751" w:rsidP="00A467F4">
      <w:pPr>
        <w:pStyle w:val="ListParagraph"/>
        <w:tabs>
          <w:tab w:val="left" w:pos="630"/>
        </w:tabs>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Lập ðýợc trình tự làm chân không nạp ga máy ðiều hòa cục bộ</w:t>
      </w:r>
    </w:p>
    <w:p w:rsidR="00027751" w:rsidRPr="00503A09" w:rsidRDefault="00027751" w:rsidP="00A467F4">
      <w:pPr>
        <w:pStyle w:val="ListParagraph"/>
        <w:tabs>
          <w:tab w:val="left" w:pos="630"/>
        </w:tabs>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Lập ðýợc trình tự lắp ðặt ðiện trong máy ðiều hòa cục bộ</w:t>
      </w:r>
    </w:p>
    <w:p w:rsidR="00027751" w:rsidRPr="00503A09" w:rsidRDefault="00027751" w:rsidP="00A467F4">
      <w:pPr>
        <w:pStyle w:val="ListParagraph"/>
        <w:tabs>
          <w:tab w:val="left" w:pos="630"/>
        </w:tabs>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Lập ðýợc trình tự lắp ðặt ðýờng ống trong máy ðiều hòa cục bộ</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Cẩn thận, kiên trì, làm việc nhóm và có trách nhiệm với công việc ðýợc giao;</w:t>
      </w:r>
    </w:p>
    <w:p w:rsidR="00027751" w:rsidRPr="00503A09" w:rsidRDefault="00027751" w:rsidP="002B1B3A">
      <w:pPr>
        <w:pStyle w:val="ListParagraph"/>
        <w:numPr>
          <w:ilvl w:val="0"/>
          <w:numId w:val="16"/>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52"/>
        </w:num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p w:rsidR="00027751" w:rsidRPr="00503A09" w:rsidRDefault="00027751" w:rsidP="00213FD9">
      <w:pPr>
        <w:pStyle w:val="ListParagraph"/>
        <w:spacing w:line="312" w:lineRule="auto"/>
        <w:ind w:left="1440"/>
        <w:jc w:val="both"/>
        <w:outlineLvl w:val="0"/>
        <w:rPr>
          <w:rFonts w:ascii="Times New Roman" w:hAnsi="Times New Roman" w:cs="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
        <w:gridCol w:w="3968"/>
        <w:gridCol w:w="990"/>
        <w:gridCol w:w="978"/>
        <w:gridCol w:w="1902"/>
        <w:gridCol w:w="986"/>
      </w:tblGrid>
      <w:tr w:rsidR="00027751" w:rsidRPr="00503A09">
        <w:trPr>
          <w:cantSplit/>
          <w:trHeight w:val="565"/>
        </w:trPr>
        <w:tc>
          <w:tcPr>
            <w:tcW w:w="820"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968"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4856" w:type="dxa"/>
            <w:gridSpan w:val="4"/>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cantSplit/>
        </w:trPr>
        <w:tc>
          <w:tcPr>
            <w:tcW w:w="820"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3968"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990"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sz w:val="26"/>
                <w:szCs w:val="26"/>
              </w:rPr>
              <w:t>số</w:t>
            </w:r>
          </w:p>
        </w:tc>
        <w:tc>
          <w:tcPr>
            <w:tcW w:w="978"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1902"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986"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Kiểm tra</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 xml:space="preserve">Phần 1 -Khảo sát </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20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1: </w:t>
            </w:r>
            <w:r w:rsidRPr="00503A09">
              <w:rPr>
                <w:rFonts w:ascii="Times New Roman" w:hAnsi="Times New Roman" w:cs="Times New Roman"/>
                <w:color w:val="000000"/>
                <w:sz w:val="26"/>
                <w:szCs w:val="26"/>
              </w:rPr>
              <w:t>Nguyên lý làm việc, cấu tạo máy điều hoà một phần tử</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2: </w:t>
            </w:r>
            <w:r w:rsidRPr="00503A09">
              <w:rPr>
                <w:rFonts w:ascii="Times New Roman" w:hAnsi="Times New Roman" w:cs="Times New Roman"/>
                <w:color w:val="000000"/>
                <w:sz w:val="26"/>
                <w:szCs w:val="26"/>
              </w:rPr>
              <w:t>Nguyên lý làm việc, cấu tạo máy điều hoà hai phần tử</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3968" w:type="dxa"/>
            <w:vAlign w:val="center"/>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3: Nguyên lý làm việc, cấu tạo máy điều hoà Multy</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3968" w:type="dxa"/>
            <w:vAlign w:val="center"/>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4: Nguyên lý làm việc, cấu tạo máy điều dân dụng Inverter</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Phần 2 -Lắp đặt, sửa chữa</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50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3968" w:type="dxa"/>
            <w:vAlign w:val="center"/>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5: Sửa chữa máy điều hoà một phần tử</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3968" w:type="dxa"/>
            <w:vAlign w:val="center"/>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lang w:val="es-ES"/>
              </w:rPr>
              <w:t>Chương 6: Lắp đặt máy điều hoà hai phần tử</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3968" w:type="dxa"/>
            <w:vAlign w:val="center"/>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7: Lắp đặt máy điều hoà Multy</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13</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13</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Phần 3- Hiệu chỉnh, vận hành</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20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8: Thử kín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Chương</w:t>
            </w:r>
            <w:r w:rsidRPr="00503A09">
              <w:rPr>
                <w:rFonts w:ascii="Times New Roman" w:hAnsi="Times New Roman" w:cs="Times New Roman"/>
                <w:color w:val="000000"/>
                <w:sz w:val="26"/>
                <w:szCs w:val="26"/>
                <w:lang w:val="pt-BR"/>
              </w:rPr>
              <w:t xml:space="preserve"> 9: Hút chân không nạp ga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Chương</w:t>
            </w:r>
            <w:r w:rsidRPr="00503A09">
              <w:rPr>
                <w:rFonts w:ascii="Times New Roman" w:hAnsi="Times New Roman" w:cs="Times New Roman"/>
                <w:color w:val="000000"/>
                <w:sz w:val="26"/>
                <w:szCs w:val="26"/>
                <w:lang w:val="pt-BR"/>
              </w:rPr>
              <w:t xml:space="preserve"> 10: Vận hành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rPr>
          <w:trHeight w:val="473"/>
        </w:trPr>
        <w:tc>
          <w:tcPr>
            <w:tcW w:w="820" w:type="dxa"/>
            <w:vAlign w:val="center"/>
          </w:tcPr>
          <w:p w:rsidR="00027751" w:rsidRPr="00503A09" w:rsidRDefault="00027751" w:rsidP="00A467F4">
            <w:pPr>
              <w:jc w:val="center"/>
              <w:rPr>
                <w:rFonts w:ascii="Times New Roman" w:hAnsi="Times New Roman" w:cs="Times New Roman"/>
                <w:b/>
                <w:bCs/>
                <w:color w:val="000000"/>
                <w:sz w:val="26"/>
                <w:szCs w:val="26"/>
                <w:lang w:val="pt-BR"/>
              </w:rPr>
            </w:pPr>
          </w:p>
        </w:tc>
        <w:tc>
          <w:tcPr>
            <w:tcW w:w="3968" w:type="dxa"/>
            <w:vAlign w:val="center"/>
          </w:tcPr>
          <w:p w:rsidR="00027751" w:rsidRPr="00503A09" w:rsidRDefault="00027751" w:rsidP="00A467F4">
            <w:pPr>
              <w:jc w:val="cente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Cộng</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90</w:t>
            </w:r>
          </w:p>
        </w:tc>
        <w:tc>
          <w:tcPr>
            <w:tcW w:w="978" w:type="dxa"/>
            <w:vAlign w:val="center"/>
          </w:tcPr>
          <w:p w:rsidR="00027751" w:rsidRPr="00503A09" w:rsidRDefault="00027751" w:rsidP="00A467F4">
            <w:pPr>
              <w:jc w:val="center"/>
              <w:rPr>
                <w:rFonts w:ascii="Times New Roman" w:hAnsi="Times New Roman" w:cs="Times New Roman"/>
                <w:b/>
                <w:bCs/>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84</w:t>
            </w:r>
          </w:p>
        </w:tc>
        <w:tc>
          <w:tcPr>
            <w:tcW w:w="986"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6</w:t>
            </w:r>
          </w:p>
        </w:tc>
      </w:tr>
    </w:tbl>
    <w:p w:rsidR="00027751" w:rsidRPr="00503A09" w:rsidRDefault="00027751" w:rsidP="00A467F4">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A467F4">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1: Khảo sát</w:t>
      </w:r>
    </w:p>
    <w:p w:rsidR="00027751" w:rsidRPr="00503A09" w:rsidRDefault="00027751" w:rsidP="00A467F4">
      <w:pPr>
        <w:tabs>
          <w:tab w:val="right" w:pos="9540"/>
        </w:tabs>
        <w:jc w:val="both"/>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rPr>
        <w:t xml:space="preserve">Chương 1: </w:t>
      </w:r>
      <w:r w:rsidRPr="00503A09">
        <w:rPr>
          <w:rFonts w:ascii="Times New Roman" w:hAnsi="Times New Roman" w:cs="Times New Roman"/>
          <w:b/>
          <w:bCs/>
          <w:color w:val="000000"/>
          <w:sz w:val="26"/>
          <w:szCs w:val="26"/>
        </w:rPr>
        <w:t xml:space="preserve">Nguyên lý làm việc, cấu tạo máy điều hoà </w:t>
      </w:r>
      <w:r w:rsidRPr="00503A09">
        <w:rPr>
          <w:rFonts w:ascii="Times New Roman" w:hAnsi="Times New Roman" w:cs="Times New Roman"/>
          <w:b/>
          <w:bCs/>
          <w:color w:val="000000"/>
          <w:sz w:val="26"/>
          <w:szCs w:val="26"/>
          <w:lang w:val="pt-BR"/>
        </w:rPr>
        <w:t>một phần tử</w:t>
      </w:r>
    </w:p>
    <w:p w:rsidR="00027751" w:rsidRPr="00503A09" w:rsidRDefault="00027751" w:rsidP="00A467F4">
      <w:pPr>
        <w:tabs>
          <w:tab w:val="right" w:pos="9540"/>
        </w:tabs>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rPr>
        <w:tab/>
        <w:t xml:space="preserve"> </w:t>
      </w:r>
      <w:r w:rsidRPr="00503A09">
        <w:rPr>
          <w:rFonts w:ascii="Times New Roman" w:hAnsi="Times New Roman" w:cs="Times New Roman"/>
          <w:i/>
          <w:iCs/>
          <w:color w:val="000000"/>
          <w:sz w:val="26"/>
          <w:szCs w:val="26"/>
          <w:lang w:val="es-ES"/>
        </w:rPr>
        <w:t>Thời gian: 5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Đặc điểm máy điều hoà một phần tử.</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Cấu tạo các thiết bị máy điều hoà </w:t>
      </w:r>
      <w:r w:rsidRPr="00503A09">
        <w:rPr>
          <w:rFonts w:ascii="Times New Roman" w:hAnsi="Times New Roman" w:cs="Times New Roman"/>
          <w:color w:val="000000"/>
          <w:sz w:val="26"/>
          <w:szCs w:val="26"/>
          <w:lang w:val="pt-BR"/>
        </w:rPr>
        <w:t>một phần tử</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Nguyên lý làm việc của các thiết bị</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Đặc điểm, nguyên lý làm việc máy điều hoà một phần tử</w:t>
      </w:r>
      <w:r w:rsidRPr="00503A09">
        <w:rPr>
          <w:rFonts w:ascii="Times New Roman" w:hAnsi="Times New Roman" w:cs="Times New Roman"/>
          <w:color w:val="000000"/>
          <w:sz w:val="26"/>
          <w:szCs w:val="26"/>
          <w:lang w:val="pt-BR"/>
        </w:rPr>
        <w:t>:</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1.1. Đặc điểm máy điều hoà cửa sổ</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 xml:space="preserve">1.2. Nguyên lý làm việc máy điều hoà </w:t>
      </w:r>
      <w:r w:rsidRPr="00503A09">
        <w:rPr>
          <w:rFonts w:ascii="Times New Roman" w:hAnsi="Times New Roman" w:cs="Times New Roman"/>
          <w:color w:val="000000"/>
          <w:sz w:val="26"/>
          <w:szCs w:val="26"/>
          <w:lang w:val="pt-BR"/>
        </w:rPr>
        <w:t xml:space="preserve">một phần tử </w:t>
      </w:r>
      <w:r w:rsidRPr="00503A09">
        <w:rPr>
          <w:rFonts w:ascii="Times New Roman" w:hAnsi="Times New Roman" w:cs="Times New Roman"/>
          <w:color w:val="000000"/>
          <w:sz w:val="26"/>
          <w:szCs w:val="26"/>
          <w:lang w:val="es-ES"/>
        </w:rPr>
        <w:t>một chiều</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1.3. Nguyên lý làm việc của máy </w:t>
      </w:r>
      <w:r w:rsidRPr="00503A09">
        <w:rPr>
          <w:rFonts w:ascii="Times New Roman" w:hAnsi="Times New Roman" w:cs="Times New Roman"/>
          <w:color w:val="000000"/>
          <w:sz w:val="26"/>
          <w:szCs w:val="26"/>
          <w:lang w:val="fr-FR"/>
        </w:rPr>
        <w:t>hút ẩm</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2. Cấu tạo máy điều hoà một phần tử</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2.1. Cấu tạo, hoạt động của máy nén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2.2. Cấu tạo, hoạt động dàn ngưng tụ</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2.3. Xác định tình trạng làm việc của dàn ngưng tụ</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2.4. Cấu tạo, hoạt động dàn bay hơi</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2.5. Cấu tạo, hoạt động cáp tiết lưu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2.6. Cấu tạo, hoạt động các thiết bị phụ</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
        </w:rPr>
        <w:t xml:space="preserve">3. Mạch điện máy điều hoà </w:t>
      </w:r>
      <w:r w:rsidRPr="00503A09">
        <w:rPr>
          <w:rFonts w:ascii="Times New Roman" w:hAnsi="Times New Roman" w:cs="Times New Roman"/>
          <w:color w:val="000000"/>
          <w:sz w:val="26"/>
          <w:szCs w:val="26"/>
          <w:lang w:val="pt-BR"/>
        </w:rPr>
        <w:t>một phần tử</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3.1. Sơ đồ nguyên lý của mạch điện</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3.2. Hoạt động các thiết bị</w:t>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tabs>
          <w:tab w:val="right" w:pos="9540"/>
        </w:tabs>
        <w:jc w:val="both"/>
        <w:rPr>
          <w:rFonts w:ascii="Times New Roman" w:hAnsi="Times New Roman" w:cs="Times New Roman"/>
          <w:b/>
          <w:bCs/>
          <w:color w:val="000000"/>
          <w:sz w:val="26"/>
          <w:szCs w:val="26"/>
          <w:lang w:val="es-ES"/>
        </w:rPr>
      </w:pPr>
      <w:r w:rsidRPr="00503A09">
        <w:rPr>
          <w:rFonts w:ascii="Times New Roman" w:hAnsi="Times New Roman" w:cs="Times New Roman"/>
          <w:color w:val="000000"/>
          <w:sz w:val="26"/>
          <w:szCs w:val="26"/>
        </w:rPr>
        <w:t xml:space="preserve">Chương 2: </w:t>
      </w:r>
      <w:r w:rsidRPr="00503A09">
        <w:rPr>
          <w:rFonts w:ascii="Times New Roman" w:hAnsi="Times New Roman" w:cs="Times New Roman"/>
          <w:b/>
          <w:bCs/>
          <w:color w:val="000000"/>
          <w:sz w:val="26"/>
          <w:szCs w:val="26"/>
        </w:rPr>
        <w:t>Nguyên lý làm việc, cấu tạo máy điều hoà hai phần tử</w:t>
      </w:r>
      <w:r w:rsidRPr="00503A09">
        <w:rPr>
          <w:rFonts w:ascii="Times New Roman" w:hAnsi="Times New Roman" w:cs="Times New Roman"/>
          <w:b/>
          <w:bCs/>
          <w:color w:val="000000"/>
          <w:sz w:val="26"/>
          <w:szCs w:val="26"/>
        </w:rPr>
        <w:tab/>
        <w:t xml:space="preserve"> </w:t>
      </w:r>
      <w:r w:rsidRPr="00503A09">
        <w:rPr>
          <w:rFonts w:ascii="Times New Roman" w:hAnsi="Times New Roman" w:cs="Times New Roman"/>
          <w:i/>
          <w:iCs/>
          <w:color w:val="000000"/>
          <w:sz w:val="26"/>
          <w:szCs w:val="26"/>
          <w:lang w:val="es-ES"/>
        </w:rPr>
        <w:t>Thời gian: 5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Đặc điểm máy điều hòa hai phần tử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Sơ đồ nguyên lý máy điều hòa hai</w:t>
      </w:r>
      <w:r w:rsidRPr="00503A09">
        <w:rPr>
          <w:rFonts w:ascii="Times New Roman" w:hAnsi="Times New Roman" w:cs="Times New Roman"/>
          <w:color w:val="000000"/>
          <w:sz w:val="26"/>
          <w:szCs w:val="26"/>
          <w:lang w:val="pt-BR"/>
        </w:rPr>
        <w:t xml:space="preserve"> phần tử</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Cấu tạo các thiết bị máy điều hòa hai</w:t>
      </w:r>
      <w:r w:rsidRPr="00503A09">
        <w:rPr>
          <w:rFonts w:ascii="Times New Roman" w:hAnsi="Times New Roman" w:cs="Times New Roman"/>
          <w:color w:val="000000"/>
          <w:sz w:val="26"/>
          <w:szCs w:val="26"/>
          <w:lang w:val="pt-BR"/>
        </w:rPr>
        <w:t xml:space="preserve"> phần tử</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Nguyên lý làm việc của các thiết bị</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Trình bày nguyên lý làm việc máy điều hòa hai</w:t>
      </w:r>
      <w:r w:rsidRPr="00503A09">
        <w:rPr>
          <w:rFonts w:ascii="Times New Roman" w:hAnsi="Times New Roman" w:cs="Times New Roman"/>
          <w:color w:val="000000"/>
          <w:sz w:val="26"/>
          <w:szCs w:val="26"/>
          <w:lang w:val="pt-BR"/>
        </w:rPr>
        <w:t xml:space="preserve"> phần tử</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Đặc điểm, nguyên lư làm việc máy điều hòa hai phần tử:</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2. Cấu tạo máy điều hòa hai phần tử:</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2.1. Cấu tạo, hoạt động của máy nén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2.2. Cấu tạo, hoạt động dàn ngưng tụ</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2.3. Cấu tạo, hoạt động dàn bay hơi</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2.4. Cấu tạo, hoạt động cáp tiết lưu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2.5. Cấu tạo, hoạt động các thiết bị phụ</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
        </w:rPr>
        <w:t>3. Mạch điện máy điều hòa hai</w:t>
      </w:r>
      <w:r w:rsidRPr="00503A09">
        <w:rPr>
          <w:rFonts w:ascii="Times New Roman" w:hAnsi="Times New Roman" w:cs="Times New Roman"/>
          <w:color w:val="000000"/>
          <w:sz w:val="26"/>
          <w:szCs w:val="26"/>
          <w:lang w:val="pt-BR"/>
        </w:rPr>
        <w:t xml:space="preserve"> phần tử</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3.1. Sơ đồ nguyên lý của mạch điện:</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3.2.Giới thiệu sơ đồ nguyên lý</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3.3. Thuyết minh sơ đồ nguyên lý</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3.4. Cấu tạo, hoạt động các thiết bị:</w:t>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b/>
          <w:bCs/>
          <w:color w:val="000000"/>
          <w:sz w:val="26"/>
          <w:szCs w:val="26"/>
          <w:lang w:val="es-ES"/>
        </w:rPr>
      </w:pPr>
    </w:p>
    <w:p w:rsidR="00027751" w:rsidRPr="00503A09" w:rsidRDefault="00027751" w:rsidP="00A467F4">
      <w:pPr>
        <w:tabs>
          <w:tab w:val="right" w:pos="9540"/>
        </w:tabs>
        <w:jc w:val="both"/>
        <w:rPr>
          <w:rFonts w:ascii="Times New Roman" w:hAnsi="Times New Roman" w:cs="Times New Roman"/>
          <w:b/>
          <w:bCs/>
          <w:color w:val="000000"/>
          <w:sz w:val="26"/>
          <w:szCs w:val="26"/>
          <w:lang w:val="es-ES"/>
        </w:rPr>
      </w:pPr>
      <w:r w:rsidRPr="00503A09">
        <w:rPr>
          <w:rFonts w:ascii="Times New Roman" w:hAnsi="Times New Roman" w:cs="Times New Roman"/>
          <w:color w:val="000000"/>
          <w:sz w:val="26"/>
          <w:szCs w:val="26"/>
        </w:rPr>
        <w:t xml:space="preserve">Chương 3: </w:t>
      </w:r>
      <w:r w:rsidRPr="00503A09">
        <w:rPr>
          <w:rFonts w:ascii="Times New Roman" w:hAnsi="Times New Roman" w:cs="Times New Roman"/>
          <w:b/>
          <w:bCs/>
          <w:color w:val="000000"/>
          <w:sz w:val="26"/>
          <w:szCs w:val="26"/>
        </w:rPr>
        <w:t>Nguyên lý làm việc, cấu tạo máy điều hoà Multy</w:t>
      </w:r>
      <w:r w:rsidRPr="00503A09">
        <w:rPr>
          <w:rFonts w:ascii="Times New Roman" w:hAnsi="Times New Roman" w:cs="Times New Roman"/>
          <w:b/>
          <w:bCs/>
          <w:color w:val="000000"/>
          <w:sz w:val="26"/>
          <w:szCs w:val="26"/>
        </w:rPr>
        <w:tab/>
        <w:t xml:space="preserve"> </w:t>
      </w:r>
      <w:r w:rsidRPr="00503A09">
        <w:rPr>
          <w:rFonts w:ascii="Times New Roman" w:hAnsi="Times New Roman" w:cs="Times New Roman"/>
          <w:i/>
          <w:iCs/>
          <w:color w:val="000000"/>
          <w:sz w:val="26"/>
          <w:szCs w:val="26"/>
          <w:lang w:val="es-ES"/>
        </w:rPr>
        <w:t>Thời gian: 5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Đặc điểm máy điều hòa Multy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Sơ đồ nguyên lý máy điều hòa Multy</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Cấu tạo các thiết bị máy điều hòa Multy</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Nguyên lý làm việc của các thiết bị</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Trình bày nguyên lý làm việc máy điều hòa Multy</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Đặc điểm, nguyên lý làm việc máy điều hòa Multy:</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1.1. Đặc điểm máy điều hoà Multy</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1.2. Nguyên lý làm việc máy điều hòa Multy một chiều, hai chiều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1.3. Phân loại của máy điều hòa Multy</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2. Cấu tạo Outdoor máy điều hòa Multy:</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2.1. Cấu tạo, hoạt động của máy nén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2.2. Cấu tạo, hoạt động dàn ngưng tụ</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2.3. Xác định tình trạng làm việc của dàn ngưng tụ</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2.4. Cấu tạo, hoạt động dàn bay hơi</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2.5. Cấu tạo, hoạt động cáp tiết lưu</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2. Cấu tạo Outdoor máy điều hòa Multy:</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2.1. Cấu tạo Indoor kiều treo tường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2.2. Cấu tạo Indoor kiều áp trần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2.3. Cấu tạo Indoor kiều đặt sàn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2.4. Cấu tạo Indoor kiều âm trần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2.5. Cấu tạo Indoor kiều dấu trần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2.6. Cấu tạo Indoor kiều tủ</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
        </w:rPr>
        <w:t>3. Mạch điện máy điều hòa Multy</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3.1. Sơ đồ nguyên lý của mạch điện:</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3.2.Giới thiệu sơ đồ nguyên lý</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3.3. Thuyết minh sơ đồ nguyên lý</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3.4. Cấu tạo, hoạt động các thiết bị:</w:t>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p>
    <w:p w:rsidR="00027751" w:rsidRPr="00503A09" w:rsidRDefault="00027751" w:rsidP="00A467F4">
      <w:pPr>
        <w:tabs>
          <w:tab w:val="right" w:pos="9000"/>
        </w:tabs>
        <w:jc w:val="both"/>
        <w:rPr>
          <w:rFonts w:ascii="Times New Roman" w:hAnsi="Times New Roman" w:cs="Times New Roman"/>
          <w:b/>
          <w:bCs/>
          <w:color w:val="000000"/>
          <w:sz w:val="26"/>
          <w:szCs w:val="26"/>
          <w:lang w:val="es-ES"/>
        </w:rPr>
      </w:pPr>
      <w:r w:rsidRPr="00503A09">
        <w:rPr>
          <w:rFonts w:ascii="Times New Roman" w:hAnsi="Times New Roman" w:cs="Times New Roman"/>
          <w:color w:val="000000"/>
          <w:sz w:val="26"/>
          <w:szCs w:val="26"/>
        </w:rPr>
        <w:t xml:space="preserve">Chương 4: </w:t>
      </w:r>
      <w:r w:rsidRPr="00503A09">
        <w:rPr>
          <w:rFonts w:ascii="Times New Roman" w:hAnsi="Times New Roman" w:cs="Times New Roman"/>
          <w:b/>
          <w:bCs/>
          <w:color w:val="000000"/>
          <w:sz w:val="26"/>
          <w:szCs w:val="26"/>
        </w:rPr>
        <w:t>Nguyên lý làm việc, cấu tạo máy điều dân dụng  dụng Inverter</w:t>
      </w:r>
      <w:r w:rsidRPr="00503A09">
        <w:rPr>
          <w:rFonts w:ascii="Times New Roman" w:hAnsi="Times New Roman" w:cs="Times New Roman"/>
          <w:b/>
          <w:bCs/>
          <w:color w:val="000000"/>
          <w:sz w:val="26"/>
          <w:szCs w:val="26"/>
        </w:rPr>
        <w:tab/>
      </w:r>
      <w:r w:rsidRPr="00503A09">
        <w:rPr>
          <w:rFonts w:ascii="Times New Roman" w:hAnsi="Times New Roman" w:cs="Times New Roman"/>
          <w:b/>
          <w:bCs/>
          <w:color w:val="000000"/>
          <w:sz w:val="26"/>
          <w:szCs w:val="26"/>
        </w:rPr>
        <w:tab/>
        <w:t xml:space="preserve"> </w:t>
      </w:r>
      <w:r w:rsidRPr="00503A09">
        <w:rPr>
          <w:rFonts w:ascii="Times New Roman" w:hAnsi="Times New Roman" w:cs="Times New Roman"/>
          <w:i/>
          <w:iCs/>
          <w:color w:val="000000"/>
          <w:sz w:val="26"/>
          <w:szCs w:val="26"/>
          <w:lang w:val="es-ES"/>
        </w:rPr>
        <w:t>Thời gian: 5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Đặc điểm máy điều hòa dân  dụng Inverter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Sơ đồ nguyên lý máy điều hòa dân  dụng Inverter</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Cấu tạo các thiết bị máy điều hòa dân  dụng Inverter</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Nguyên lý làm việc của các thiết bị</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Trình bày nguyên lý làm việc máy điều hòa dân  dụng Inverter</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 Đặc điểm, nguyên lý làm việc máy điều hòa dân  dụng Inverter:</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1.1. Đặc điểm máy điều hoà cửa sổ</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1.2. Nguyên lý làm việc máy điều hòa dân  dụng Inverter một chiều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1.3. Nguyên lý làm việc của máy điều hòa dân  dụng Inverter</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es-ES"/>
        </w:rPr>
        <w:t>hai chiều</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2. Cấu tạo máy điều hòa dân  dụng Inverter:</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2.1. Cấu tạo, hoạt động của máy nén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2.3. Cấu tạo, hoạt động dàn ngưng tụ</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2.4. Xác định tình trạng làm việc của dàn ngưng tụ</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2.5. Cấu tạo, hoạt động dàn bay hơi</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2.6. Cấu tạo, hoạt động cáp tiết lưu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2.7. Cấu tạo, hoạt động các thiết bị phụ</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es-ES"/>
        </w:rPr>
        <w:t>3. Mạch điện máy điều hòa dân  dụng Inverter</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3.1. Sơ đồ nguyên lý của mạch điện:</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3.2.Giới thiệu sơ đồ nguyên lý</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3.3. Thuyết minh sơ đồ nguyên lý</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3.4. Cấu tạo, hoạt động các thiết bị:</w:t>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Kiểm tra</w:t>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lang w:val="pt-BR"/>
        </w:rPr>
        <w:t>Thời gian: 2</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i/>
          <w:iCs/>
          <w:color w:val="000000"/>
          <w:sz w:val="26"/>
          <w:szCs w:val="26"/>
          <w:lang w:val="pt-BR"/>
        </w:rPr>
        <w:t>giờ</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2: Lắp ðặt, sửa chữa</w:t>
      </w:r>
    </w:p>
    <w:p w:rsidR="00027751" w:rsidRPr="00503A09" w:rsidRDefault="00027751" w:rsidP="00A467F4">
      <w:pPr>
        <w:jc w:val="both"/>
        <w:rPr>
          <w:rFonts w:ascii="Times New Roman" w:hAnsi="Times New Roman" w:cs="Times New Roman"/>
          <w:b/>
          <w:bCs/>
          <w:i/>
          <w:iCs/>
          <w:color w:val="000000"/>
          <w:sz w:val="26"/>
          <w:szCs w:val="26"/>
        </w:rPr>
      </w:pPr>
      <w:r w:rsidRPr="00503A09">
        <w:rPr>
          <w:rFonts w:ascii="Times New Roman" w:hAnsi="Times New Roman" w:cs="Times New Roman"/>
          <w:color w:val="000000"/>
          <w:sz w:val="26"/>
          <w:szCs w:val="26"/>
        </w:rPr>
        <w:t xml:space="preserve">Chương 5: </w:t>
      </w:r>
      <w:r w:rsidRPr="00503A09">
        <w:rPr>
          <w:rFonts w:ascii="Times New Roman" w:hAnsi="Times New Roman" w:cs="Times New Roman"/>
          <w:b/>
          <w:bCs/>
          <w:sz w:val="26"/>
          <w:szCs w:val="26"/>
          <w:lang w:val="sv-SE"/>
        </w:rPr>
        <w:t>Sửa chữa</w:t>
      </w:r>
      <w:r w:rsidRPr="00503A09">
        <w:rPr>
          <w:rFonts w:ascii="Times New Roman" w:hAnsi="Times New Roman" w:cs="Times New Roman"/>
          <w:b/>
          <w:bCs/>
          <w:color w:val="000000"/>
          <w:sz w:val="26"/>
          <w:szCs w:val="26"/>
        </w:rPr>
        <w:t xml:space="preserve"> máy điều hoà</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b/>
          <w:bCs/>
          <w:color w:val="000000"/>
          <w:sz w:val="26"/>
          <w:szCs w:val="26"/>
          <w:lang w:val="pt-BR"/>
        </w:rPr>
        <w:t>một phần tử</w:t>
      </w:r>
      <w:r w:rsidRPr="00503A09">
        <w:rPr>
          <w:rFonts w:ascii="Times New Roman" w:hAnsi="Times New Roman" w:cs="Times New Roman"/>
          <w:b/>
          <w:bCs/>
          <w:color w:val="000000"/>
          <w:sz w:val="26"/>
          <w:szCs w:val="26"/>
          <w:lang w:val="pt-BR"/>
        </w:rPr>
        <w:tab/>
      </w:r>
      <w:r w:rsidRPr="00503A09">
        <w:rPr>
          <w:rFonts w:ascii="Times New Roman" w:hAnsi="Times New Roman" w:cs="Times New Roman"/>
          <w:b/>
          <w:bCs/>
          <w:color w:val="000000"/>
          <w:sz w:val="26"/>
          <w:szCs w:val="26"/>
          <w:lang w:val="pt-BR"/>
        </w:rPr>
        <w:tab/>
        <w:t xml:space="preserve">   </w:t>
      </w:r>
      <w:r w:rsidRPr="00503A09">
        <w:rPr>
          <w:rFonts w:ascii="Times New Roman" w:hAnsi="Times New Roman" w:cs="Times New Roman"/>
          <w:b/>
          <w:bCs/>
          <w:color w:val="000000"/>
          <w:sz w:val="26"/>
          <w:szCs w:val="26"/>
          <w:lang w:val="pt-BR"/>
        </w:rPr>
        <w:tab/>
      </w:r>
      <w:r w:rsidRPr="00503A09">
        <w:rPr>
          <w:rFonts w:ascii="Times New Roman" w:hAnsi="Times New Roman" w:cs="Times New Roman"/>
          <w:i/>
          <w:iCs/>
          <w:color w:val="000000"/>
          <w:sz w:val="26"/>
          <w:szCs w:val="26"/>
          <w:lang w:val="es-ES"/>
        </w:rPr>
        <w:t>Thời gian: 15 giờ</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Mục tiêu:</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b/>
          <w:bCs/>
          <w:color w:val="000000"/>
          <w:sz w:val="26"/>
          <w:szCs w:val="26"/>
        </w:rPr>
        <w:t>-</w:t>
      </w:r>
      <w:r w:rsidRPr="00503A09">
        <w:rPr>
          <w:rFonts w:ascii="Times New Roman" w:hAnsi="Times New Roman" w:cs="Times New Roman"/>
          <w:color w:val="000000"/>
          <w:sz w:val="26"/>
          <w:szCs w:val="26"/>
        </w:rPr>
        <w:t xml:space="preserve"> Xác định được quy trình sửa chữa máy</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b/>
          <w:bCs/>
          <w:color w:val="000000"/>
          <w:sz w:val="26"/>
          <w:szCs w:val="26"/>
        </w:rPr>
        <w:t>-</w:t>
      </w:r>
      <w:r w:rsidRPr="00503A09">
        <w:rPr>
          <w:rFonts w:ascii="Times New Roman" w:hAnsi="Times New Roman" w:cs="Times New Roman"/>
          <w:color w:val="000000"/>
          <w:sz w:val="26"/>
          <w:szCs w:val="26"/>
        </w:rPr>
        <w:t xml:space="preserve"> Sử dụng dụng cụ, thiết bị đúng kỹ thuật, an toàn </w:t>
      </w:r>
    </w:p>
    <w:p w:rsidR="00027751" w:rsidRPr="00503A09" w:rsidRDefault="00027751" w:rsidP="00A467F4">
      <w:pPr>
        <w:jc w:val="both"/>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w:t>
      </w:r>
      <w:r w:rsidRPr="00503A09">
        <w:rPr>
          <w:rFonts w:ascii="Times New Roman" w:hAnsi="Times New Roman" w:cs="Times New Roman"/>
          <w:color w:val="000000"/>
          <w:sz w:val="26"/>
          <w:szCs w:val="26"/>
        </w:rPr>
        <w:t xml:space="preserve"> Cẩn thận, chính xác, nghiêm chỉnh thực hiện theo quy trình</w:t>
      </w:r>
    </w:p>
    <w:p w:rsidR="00027751" w:rsidRPr="00503A09" w:rsidRDefault="00027751" w:rsidP="00A467F4">
      <w:pPr>
        <w:jc w:val="both"/>
        <w:rPr>
          <w:rFonts w:ascii="Times New Roman" w:hAnsi="Times New Roman" w:cs="Times New Roman"/>
          <w:color w:val="000000"/>
          <w:sz w:val="26"/>
          <w:szCs w:val="26"/>
          <w:lang w:val="fr-FR"/>
        </w:rPr>
      </w:pPr>
      <w:r w:rsidRPr="00503A09">
        <w:rPr>
          <w:rFonts w:ascii="Times New Roman" w:hAnsi="Times New Roman" w:cs="Times New Roman"/>
          <w:b/>
          <w:bCs/>
          <w:color w:val="000000"/>
          <w:sz w:val="26"/>
          <w:szCs w:val="26"/>
          <w:lang w:val="fr-FR"/>
        </w:rPr>
        <w:t>-</w:t>
      </w:r>
      <w:r w:rsidRPr="00503A09">
        <w:rPr>
          <w:rFonts w:ascii="Times New Roman" w:hAnsi="Times New Roman" w:cs="Times New Roman"/>
          <w:color w:val="000000"/>
          <w:sz w:val="26"/>
          <w:szCs w:val="26"/>
          <w:lang w:val="fr-FR"/>
        </w:rPr>
        <w:t xml:space="preserve"> Đảm bảo an toàn.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Đọc bản vẽ bố trí máy và hệ thống điện</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2. Chuẩn bị trang thiết bị, dụng cụ, vật tư phục vụ sửa chữa </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3. Lắp đặt đường điện nguồn cho máy</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4. Chạy thử máy:</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b/>
          <w:bCs/>
          <w:i/>
          <w:iCs/>
          <w:color w:val="000000"/>
          <w:sz w:val="26"/>
          <w:szCs w:val="26"/>
          <w:lang w:val="es-ES"/>
        </w:rPr>
      </w:pPr>
      <w:r w:rsidRPr="00503A09">
        <w:rPr>
          <w:rFonts w:ascii="Times New Roman" w:hAnsi="Times New Roman" w:cs="Times New Roman"/>
          <w:color w:val="000000"/>
          <w:sz w:val="26"/>
          <w:szCs w:val="26"/>
          <w:lang w:val="es-ES"/>
        </w:rPr>
        <w:t xml:space="preserve">Chương 6: </w:t>
      </w:r>
      <w:r w:rsidRPr="00503A09">
        <w:rPr>
          <w:rFonts w:ascii="Times New Roman" w:hAnsi="Times New Roman" w:cs="Times New Roman"/>
          <w:b/>
          <w:bCs/>
          <w:color w:val="000000"/>
          <w:sz w:val="26"/>
          <w:szCs w:val="26"/>
          <w:lang w:val="es-ES"/>
        </w:rPr>
        <w:t>Lắp đặt máy điều hoà hai phần tử</w:t>
      </w:r>
      <w:r w:rsidRPr="00503A09">
        <w:rPr>
          <w:rFonts w:ascii="Times New Roman" w:hAnsi="Times New Roman" w:cs="Times New Roman"/>
          <w:b/>
          <w:bCs/>
          <w:color w:val="000000"/>
          <w:sz w:val="26"/>
          <w:szCs w:val="26"/>
          <w:lang w:val="es-ES"/>
        </w:rPr>
        <w:tab/>
      </w:r>
      <w:r w:rsidRPr="00503A09">
        <w:rPr>
          <w:rFonts w:ascii="Times New Roman" w:hAnsi="Times New Roman" w:cs="Times New Roman"/>
          <w:b/>
          <w:bCs/>
          <w:color w:val="000000"/>
          <w:sz w:val="26"/>
          <w:szCs w:val="26"/>
          <w:lang w:val="es-ES"/>
        </w:rPr>
        <w:tab/>
      </w:r>
      <w:r w:rsidRPr="00503A09">
        <w:rPr>
          <w:rFonts w:ascii="Times New Roman" w:hAnsi="Times New Roman" w:cs="Times New Roman"/>
          <w:b/>
          <w:bCs/>
          <w:color w:val="000000"/>
          <w:sz w:val="26"/>
          <w:szCs w:val="26"/>
          <w:lang w:val="es-ES"/>
        </w:rPr>
        <w:tab/>
      </w:r>
      <w:r w:rsidRPr="00503A09">
        <w:rPr>
          <w:rFonts w:ascii="Times New Roman" w:hAnsi="Times New Roman" w:cs="Times New Roman"/>
          <w:b/>
          <w:bCs/>
          <w:color w:val="000000"/>
          <w:sz w:val="26"/>
          <w:szCs w:val="26"/>
          <w:lang w:val="es-ES"/>
        </w:rPr>
        <w:tab/>
      </w:r>
      <w:r w:rsidRPr="00503A09">
        <w:rPr>
          <w:rFonts w:ascii="Times New Roman" w:hAnsi="Times New Roman" w:cs="Times New Roman"/>
          <w:i/>
          <w:iCs/>
          <w:color w:val="000000"/>
          <w:sz w:val="26"/>
          <w:szCs w:val="26"/>
          <w:lang w:val="es-ES"/>
        </w:rPr>
        <w:t>Thời gian: 20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Xác định được quy trình lắp đặt máy</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đặt theo bản vẽ thi công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được máy đúng quy trình, đảm bảo yêu cầu kỹ thuật, thời gian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Sử dụng dụng cụ, thiết bị đúng kỹ thuật, an toàn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Cẩn thận, chính xác, nghiêm chỉnh thực hiện theo quy trình</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fr-FR"/>
        </w:rPr>
        <w:t>-</w:t>
      </w:r>
      <w:r w:rsidRPr="00503A09">
        <w:rPr>
          <w:rFonts w:ascii="Times New Roman" w:hAnsi="Times New Roman" w:cs="Times New Roman"/>
          <w:color w:val="000000"/>
          <w:sz w:val="26"/>
          <w:szCs w:val="26"/>
          <w:lang w:val="fr-FR"/>
        </w:rPr>
        <w:t xml:space="preserve"> Đảm bảo an toàn. </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1. Đọc bản vẽ thi công: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1.1. Đọc bản vẽ bố trí máy và hệ thống điện</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Đọc bản vẽ lắp đặt của nhà sản xuất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Chuẩn bị trang thiết bị phục vụ lắp đặt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 Lắp đặt dàn ngoài nhà:</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Lấy dấu, lắp đặt giá đỡ</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3.2. Lắp đặt dàn ngoài nhà vào giá đỡ</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4. Lắp đặt dàn trong nhà:</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t xml:space="preserve">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4.1. Lấy dấu khoan, đục lỗ</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4.2. Lắp đặt dàn trong nhà vào vị trí</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5. Lắp đặt đường ống dẫn gas - điện và đường nước ngưng:</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5.1. Chuẩn bị đường ống</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5.2. Nối ống dẫn vào hai dàn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5.3. Nối ống thoát nước ngưng từ dàn lạnh ra</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rPr>
        <w:t>5.4. Đấu điện cho máy</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5.5. Lắp đặt đường điện nguồn cho máy</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6. Thử kín hệ thống: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6.1. Kiểm tra toàn hệ thống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6.2. Thổi sạch hệ thống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6.3. Thử kín hệ thống, khắc phục chỗ rò rỉ</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7. Hút chân không:</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7.1. Nối bơm chân không vào hệ thống</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7.2. Chạy bơm chân không</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7.3. Kiểm tra độ chân không</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8. Chạy thử máy và nạp gas bổ xung:</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8.1. Thông gas toàn hệ thống</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8.2. Chạy thử hệ thống, kiểm tra thông số kỹ thuật, nạp gas bổ sung nếu cần</w:t>
      </w: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b/>
          <w:bCs/>
          <w:i/>
          <w:iCs/>
          <w:color w:val="000000"/>
          <w:sz w:val="26"/>
          <w:szCs w:val="26"/>
          <w:lang w:val="es-ES"/>
        </w:rPr>
      </w:pPr>
      <w:r w:rsidRPr="00503A09">
        <w:rPr>
          <w:rFonts w:ascii="Times New Roman" w:hAnsi="Times New Roman" w:cs="Times New Roman"/>
          <w:color w:val="000000"/>
          <w:sz w:val="26"/>
          <w:szCs w:val="26"/>
        </w:rPr>
        <w:t xml:space="preserve">Chương 7: </w:t>
      </w:r>
      <w:r w:rsidRPr="00503A09">
        <w:rPr>
          <w:rFonts w:ascii="Times New Roman" w:hAnsi="Times New Roman" w:cs="Times New Roman"/>
          <w:b/>
          <w:bCs/>
          <w:color w:val="000000"/>
          <w:sz w:val="26"/>
          <w:szCs w:val="26"/>
        </w:rPr>
        <w:t xml:space="preserve">Lắp đặt máy điều hoà Multy              </w:t>
      </w:r>
      <w:r w:rsidRPr="00503A09">
        <w:rPr>
          <w:rFonts w:ascii="Times New Roman" w:hAnsi="Times New Roman" w:cs="Times New Roman"/>
          <w:b/>
          <w:bCs/>
          <w:color w:val="000000"/>
          <w:sz w:val="26"/>
          <w:szCs w:val="26"/>
        </w:rPr>
        <w:tab/>
      </w:r>
      <w:r w:rsidRPr="00503A09">
        <w:rPr>
          <w:rFonts w:ascii="Times New Roman" w:hAnsi="Times New Roman" w:cs="Times New Roman"/>
          <w:b/>
          <w:bCs/>
          <w:color w:val="000000"/>
          <w:sz w:val="26"/>
          <w:szCs w:val="26"/>
        </w:rPr>
        <w:tab/>
      </w:r>
      <w:r w:rsidRPr="00503A09">
        <w:rPr>
          <w:rFonts w:ascii="Times New Roman" w:hAnsi="Times New Roman" w:cs="Times New Roman"/>
          <w:b/>
          <w:bCs/>
          <w:color w:val="000000"/>
          <w:sz w:val="26"/>
          <w:szCs w:val="26"/>
        </w:rPr>
        <w:tab/>
      </w:r>
      <w:r w:rsidRPr="00503A09">
        <w:rPr>
          <w:rFonts w:ascii="Times New Roman" w:hAnsi="Times New Roman" w:cs="Times New Roman"/>
          <w:i/>
          <w:iCs/>
          <w:color w:val="000000"/>
          <w:sz w:val="26"/>
          <w:szCs w:val="26"/>
          <w:lang w:val="es-ES"/>
        </w:rPr>
        <w:t>Thời gian: 13 giờ</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i/>
          <w:iCs/>
          <w:color w:val="000000"/>
          <w:sz w:val="26"/>
          <w:szCs w:val="26"/>
          <w:lang w:val="es-ES"/>
        </w:rPr>
        <w:t>Mục tiêu:</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Xác định được quy trình lắp đặt máy</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đặt theo bản vẽ thi công</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Lắp được máy đúng quy trình, đảm bảo yêu cầu kỹ thuật, thời gian</w:t>
      </w:r>
    </w:p>
    <w:p w:rsidR="00027751" w:rsidRPr="00503A09" w:rsidRDefault="00027751" w:rsidP="00A467F4">
      <w:pPr>
        <w:jc w:val="both"/>
        <w:rPr>
          <w:rFonts w:ascii="Times New Roman" w:hAnsi="Times New Roman" w:cs="Times New Roman"/>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Sử dụng dụng cụ, thiết bị đúng kỹ thuật, an toàn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w:t>
      </w:r>
      <w:r w:rsidRPr="00503A09">
        <w:rPr>
          <w:rFonts w:ascii="Times New Roman" w:hAnsi="Times New Roman" w:cs="Times New Roman"/>
          <w:color w:val="000000"/>
          <w:sz w:val="26"/>
          <w:szCs w:val="26"/>
          <w:lang w:val="es-ES"/>
        </w:rPr>
        <w:t xml:space="preserve"> Cẩn thận, chính xác, nghiêm chỉnh thực hiện theo quy trình</w:t>
      </w:r>
    </w:p>
    <w:p w:rsidR="00027751" w:rsidRPr="00503A09" w:rsidRDefault="00027751" w:rsidP="00A467F4">
      <w:pPr>
        <w:jc w:val="both"/>
        <w:rPr>
          <w:rFonts w:ascii="Times New Roman" w:hAnsi="Times New Roman" w:cs="Times New Roman"/>
          <w:color w:val="000000"/>
          <w:sz w:val="26"/>
          <w:szCs w:val="26"/>
          <w:lang w:val="fr-FR"/>
        </w:rPr>
      </w:pPr>
      <w:r w:rsidRPr="00503A09">
        <w:rPr>
          <w:rFonts w:ascii="Times New Roman" w:hAnsi="Times New Roman" w:cs="Times New Roman"/>
          <w:b/>
          <w:bCs/>
          <w:color w:val="000000"/>
          <w:sz w:val="26"/>
          <w:szCs w:val="26"/>
          <w:lang w:val="fr-FR"/>
        </w:rPr>
        <w:t>-</w:t>
      </w:r>
      <w:r w:rsidRPr="00503A09">
        <w:rPr>
          <w:rFonts w:ascii="Times New Roman" w:hAnsi="Times New Roman" w:cs="Times New Roman"/>
          <w:color w:val="000000"/>
          <w:sz w:val="26"/>
          <w:szCs w:val="26"/>
          <w:lang w:val="fr-FR"/>
        </w:rPr>
        <w:t xml:space="preserve"> Đảm bảo an toàn.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I. Lắp đặt Outdoor</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1. Đọc bản vẽ thi công: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1.1. Đọc bản vẽ bố trí máy và hệ thống điện</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Đọc bản vẽ lắp đặt của nhà sản xuất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Chuẩn bị trang thiết bị phục vụ lắp đặt:</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3. Lắp đặt dàn ngoài nhà:</w:t>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Lấy dấu, lắp đặt giá đỡ</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3.2. Vận chuyển và lắp đặt dàn ngoài nhà vào giá đỡ</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3.3. Căn chỉnh và cố định cục nóng</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II. Lắp đặt Indoor kiểu treo tường</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1. Đọc bản vẽ thi công: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1.1. Đọc bản vẽ bố trí </w:t>
      </w:r>
      <w:r w:rsidRPr="00503A09">
        <w:rPr>
          <w:rFonts w:ascii="Times New Roman" w:hAnsi="Times New Roman" w:cs="Times New Roman"/>
          <w:color w:val="000000"/>
          <w:sz w:val="26"/>
          <w:szCs w:val="26"/>
          <w:lang w:val="es-ES"/>
        </w:rPr>
        <w:t>Indoor kiểu treo tường</w:t>
      </w:r>
      <w:r w:rsidRPr="00503A09">
        <w:rPr>
          <w:rFonts w:ascii="Times New Roman" w:hAnsi="Times New Roman" w:cs="Times New Roman"/>
          <w:color w:val="000000"/>
          <w:sz w:val="26"/>
          <w:szCs w:val="26"/>
        </w:rPr>
        <w:t xml:space="preserve"> và đường điện</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Đọc bản vẽ lắp đặt của nhà sản xuất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Chuẩn bị trang thiết bị phục vụ lắp đặt:</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 xml:space="preserve">3. Lắp đặt </w:t>
      </w:r>
      <w:r w:rsidRPr="00503A09">
        <w:rPr>
          <w:rFonts w:ascii="Times New Roman" w:hAnsi="Times New Roman" w:cs="Times New Roman"/>
          <w:color w:val="000000"/>
          <w:sz w:val="26"/>
          <w:szCs w:val="26"/>
          <w:lang w:val="es-ES"/>
        </w:rPr>
        <w:t>Indoor kiểu treo tường</w:t>
      </w:r>
      <w:r w:rsidRPr="00503A09">
        <w:rPr>
          <w:rFonts w:ascii="Times New Roman" w:hAnsi="Times New Roman" w:cs="Times New Roman"/>
          <w:color w:val="000000"/>
          <w:sz w:val="26"/>
          <w:szCs w:val="26"/>
        </w:rPr>
        <w:t>:</w:t>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Lấy dấu khoan, đục lỗ</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 Lắp giá treo, lắp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lên giá</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3.3. Căn chỉnh và cố định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III. Lắp đặt Indoor kiểu áp trần</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1. Đọc bản vẽ thi công: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1.1. Đọc bản vẽ bố trí </w:t>
      </w:r>
      <w:r w:rsidRPr="00503A09">
        <w:rPr>
          <w:rFonts w:ascii="Times New Roman" w:hAnsi="Times New Roman" w:cs="Times New Roman"/>
          <w:color w:val="000000"/>
          <w:sz w:val="26"/>
          <w:szCs w:val="26"/>
          <w:lang w:val="es-ES"/>
        </w:rPr>
        <w:t>Indoor kiểu áp trần</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Đọc bản vẽ lắp đặt của nhà sản xuất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Chuẩn bị trang thiết bị phục vụ lắp đặt:</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 xml:space="preserve">3. Lắp đặt </w:t>
      </w:r>
      <w:r w:rsidRPr="00503A09">
        <w:rPr>
          <w:rFonts w:ascii="Times New Roman" w:hAnsi="Times New Roman" w:cs="Times New Roman"/>
          <w:color w:val="000000"/>
          <w:sz w:val="26"/>
          <w:szCs w:val="26"/>
          <w:lang w:val="es-ES"/>
        </w:rPr>
        <w:t>Indoor kiểu áp trần</w:t>
      </w:r>
      <w:r w:rsidRPr="00503A09">
        <w:rPr>
          <w:rFonts w:ascii="Times New Roman" w:hAnsi="Times New Roman" w:cs="Times New Roman"/>
          <w:color w:val="000000"/>
          <w:sz w:val="26"/>
          <w:szCs w:val="26"/>
        </w:rPr>
        <w:t>:</w:t>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Lấy dấu khoan, lắp giá treo</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 Lắp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lên giá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3.3. Căn chỉnh và cố định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IV. Lắp đặt Indoor kiểu âm trần</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1. Đọc bản vẽ thi công: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1.1. Đọc bản vẽ bố trí </w:t>
      </w:r>
      <w:r w:rsidRPr="00503A09">
        <w:rPr>
          <w:rFonts w:ascii="Times New Roman" w:hAnsi="Times New Roman" w:cs="Times New Roman"/>
          <w:color w:val="000000"/>
          <w:sz w:val="26"/>
          <w:szCs w:val="26"/>
          <w:lang w:val="es-ES"/>
        </w:rPr>
        <w:t>Indoor kiểu âm trần</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Đọc bản vẽ lắp đặt của nhà sản xuất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Chuẩn bị trang thiết bị phục vụ lắp đặt:</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 xml:space="preserve">3. Lắp đặt </w:t>
      </w:r>
      <w:r w:rsidRPr="00503A09">
        <w:rPr>
          <w:rFonts w:ascii="Times New Roman" w:hAnsi="Times New Roman" w:cs="Times New Roman"/>
          <w:color w:val="000000"/>
          <w:sz w:val="26"/>
          <w:szCs w:val="26"/>
          <w:lang w:val="es-ES"/>
        </w:rPr>
        <w:t>Indoor kiểu âm trần</w:t>
      </w:r>
      <w:r w:rsidRPr="00503A09">
        <w:rPr>
          <w:rFonts w:ascii="Times New Roman" w:hAnsi="Times New Roman" w:cs="Times New Roman"/>
          <w:color w:val="000000"/>
          <w:sz w:val="26"/>
          <w:szCs w:val="26"/>
        </w:rPr>
        <w:t>:</w:t>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Lấy dấu khoan, lắp ty treo</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 Lắp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lên ty treo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3.3. Căn chỉnh và cố định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V. Lắp đặt Indoor kiểu dấu trần</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1. Đọc bản vẽ thi công: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1.1. Đọc bản vẽ bố trí </w:t>
      </w:r>
      <w:r w:rsidRPr="00503A09">
        <w:rPr>
          <w:rFonts w:ascii="Times New Roman" w:hAnsi="Times New Roman" w:cs="Times New Roman"/>
          <w:color w:val="000000"/>
          <w:sz w:val="26"/>
          <w:szCs w:val="26"/>
          <w:lang w:val="es-ES"/>
        </w:rPr>
        <w:t>Indoor kiểu dấu trần</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Đọc bản vẽ lắp đặt của nhà sản xuất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Chuẩn bị trang thiết bị phục vụ lắp đặt:</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 xml:space="preserve">3. Lắp đặt </w:t>
      </w:r>
      <w:r w:rsidRPr="00503A09">
        <w:rPr>
          <w:rFonts w:ascii="Times New Roman" w:hAnsi="Times New Roman" w:cs="Times New Roman"/>
          <w:color w:val="000000"/>
          <w:sz w:val="26"/>
          <w:szCs w:val="26"/>
          <w:lang w:val="es-ES"/>
        </w:rPr>
        <w:t>Indoor kiểu dấu trần</w:t>
      </w:r>
      <w:r w:rsidRPr="00503A09">
        <w:rPr>
          <w:rFonts w:ascii="Times New Roman" w:hAnsi="Times New Roman" w:cs="Times New Roman"/>
          <w:color w:val="000000"/>
          <w:sz w:val="26"/>
          <w:szCs w:val="26"/>
        </w:rPr>
        <w:t>:</w:t>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Lấy dấu khoan, lắp ty treo</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 Lắp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lên ty treo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3.3. Căn chỉnh và cố định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3.4. Lắp miệng thổi</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3.5. Lắp miệng hồi</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3.6. Lắp ống gió mềm</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3.7. Căn chỉnh ống gió và miệng hút, thổi </w:t>
      </w:r>
    </w:p>
    <w:p w:rsidR="00027751" w:rsidRPr="00503A09" w:rsidRDefault="00027751" w:rsidP="00A467F4">
      <w:pPr>
        <w:jc w:val="both"/>
        <w:rPr>
          <w:rFonts w:ascii="Times New Roman" w:hAnsi="Times New Roman" w:cs="Times New Roman"/>
          <w:b/>
          <w:bCs/>
          <w:color w:val="000000"/>
          <w:sz w:val="26"/>
          <w:szCs w:val="26"/>
          <w:lang w:val="es-ES"/>
        </w:rPr>
      </w:pPr>
      <w:r w:rsidRPr="00503A09">
        <w:rPr>
          <w:rFonts w:ascii="Times New Roman" w:hAnsi="Times New Roman" w:cs="Times New Roman"/>
          <w:b/>
          <w:bCs/>
          <w:color w:val="000000"/>
          <w:sz w:val="26"/>
          <w:szCs w:val="26"/>
          <w:lang w:val="es-ES"/>
        </w:rPr>
        <w:t>VI. Lắp đặt Indoor kiểu tủ</w:t>
      </w:r>
    </w:p>
    <w:p w:rsidR="00027751" w:rsidRPr="00503A09" w:rsidRDefault="00027751" w:rsidP="00A467F4">
      <w:pPr>
        <w:jc w:val="both"/>
        <w:rPr>
          <w:rFonts w:ascii="Times New Roman" w:hAnsi="Times New Roman" w:cs="Times New Roman"/>
          <w:i/>
          <w:iCs/>
          <w:color w:val="000000"/>
          <w:sz w:val="26"/>
          <w:szCs w:val="26"/>
          <w:lang w:val="es-ES"/>
        </w:rPr>
      </w:pPr>
      <w:r w:rsidRPr="00503A09">
        <w:rPr>
          <w:rFonts w:ascii="Times New Roman" w:hAnsi="Times New Roman" w:cs="Times New Roman"/>
          <w:color w:val="000000"/>
          <w:sz w:val="26"/>
          <w:szCs w:val="26"/>
          <w:lang w:val="es-ES"/>
        </w:rPr>
        <w:t>1. Đọc bản vẽ thi công:</w:t>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r w:rsidRPr="00503A09">
        <w:rPr>
          <w:rFonts w:ascii="Times New Roman" w:hAnsi="Times New Roman" w:cs="Times New Roman"/>
          <w:color w:val="000000"/>
          <w:sz w:val="26"/>
          <w:szCs w:val="26"/>
          <w:lang w:val="es-ES"/>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1.1. Đọc bản vẽ bố trí </w:t>
      </w:r>
      <w:r w:rsidRPr="00503A09">
        <w:rPr>
          <w:rFonts w:ascii="Times New Roman" w:hAnsi="Times New Roman" w:cs="Times New Roman"/>
          <w:color w:val="000000"/>
          <w:sz w:val="26"/>
          <w:szCs w:val="26"/>
          <w:lang w:val="es-ES"/>
        </w:rPr>
        <w:t>Indoor kiểu tủ</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1.2. Đọc bản vẽ lắp đặt của nhà sản xuất</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2. Chuẩn bị trang thiết bị phục vụ lắp đặt:</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color w:val="000000"/>
          <w:sz w:val="26"/>
          <w:szCs w:val="26"/>
        </w:rPr>
        <w:t xml:space="preserve">3. Lắp đặt </w:t>
      </w:r>
      <w:r w:rsidRPr="00503A09">
        <w:rPr>
          <w:rFonts w:ascii="Times New Roman" w:hAnsi="Times New Roman" w:cs="Times New Roman"/>
          <w:color w:val="000000"/>
          <w:sz w:val="26"/>
          <w:szCs w:val="26"/>
          <w:lang w:val="es-ES"/>
        </w:rPr>
        <w:t>Indoor kiểu tủ</w:t>
      </w:r>
      <w:r w:rsidRPr="00503A09">
        <w:rPr>
          <w:rFonts w:ascii="Times New Roman" w:hAnsi="Times New Roman" w:cs="Times New Roman"/>
          <w:color w:val="000000"/>
          <w:sz w:val="26"/>
          <w:szCs w:val="26"/>
        </w:rPr>
        <w:t>:</w:t>
      </w:r>
      <w:r w:rsidRPr="00503A09">
        <w:rPr>
          <w:rFonts w:ascii="Times New Roman" w:hAnsi="Times New Roman" w:cs="Times New Roman"/>
          <w:color w:val="000000"/>
          <w:sz w:val="26"/>
          <w:szCs w:val="26"/>
        </w:rPr>
        <w:tab/>
        <w:t xml:space="preserve">          </w:t>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r w:rsidRPr="00503A09">
        <w:rPr>
          <w:rFonts w:ascii="Times New Roman" w:hAnsi="Times New Roman" w:cs="Times New Roman"/>
          <w:color w:val="000000"/>
          <w:sz w:val="26"/>
          <w:szCs w:val="26"/>
        </w:rPr>
        <w:tab/>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3.1. Lấy dấu khoan, lắp đỡ</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3.2. Lắp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lên giá</w:t>
      </w:r>
    </w:p>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3.3. Căn chỉnh và cố định </w:t>
      </w:r>
      <w:r w:rsidRPr="00503A09">
        <w:rPr>
          <w:rFonts w:ascii="Times New Roman" w:hAnsi="Times New Roman" w:cs="Times New Roman"/>
          <w:color w:val="000000"/>
          <w:sz w:val="26"/>
          <w:szCs w:val="26"/>
          <w:lang w:val="es-ES"/>
        </w:rPr>
        <w:t>Indoor</w:t>
      </w:r>
      <w:r w:rsidRPr="00503A09">
        <w:rPr>
          <w:rFonts w:ascii="Times New Roman" w:hAnsi="Times New Roman" w:cs="Times New Roman"/>
          <w:color w:val="000000"/>
          <w:sz w:val="26"/>
          <w:szCs w:val="26"/>
        </w:rPr>
        <w:t xml:space="preserve"> </w:t>
      </w:r>
    </w:p>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Kiểm tra</w:t>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rPr>
        <w:tab/>
      </w:r>
      <w:r w:rsidRPr="00503A09">
        <w:rPr>
          <w:rFonts w:ascii="Times New Roman" w:hAnsi="Times New Roman" w:cs="Times New Roman"/>
          <w:i/>
          <w:iCs/>
          <w:color w:val="000000"/>
          <w:sz w:val="26"/>
          <w:szCs w:val="26"/>
          <w:lang w:val="pt-BR"/>
        </w:rPr>
        <w:t>Thời gian: 2</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i/>
          <w:iCs/>
          <w:color w:val="000000"/>
          <w:sz w:val="26"/>
          <w:szCs w:val="26"/>
          <w:lang w:val="pt-BR"/>
        </w:rPr>
        <w:t>giờ</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3 Hiệu chỉnh, vận hành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8: Thử kín hệ thống</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thử kín hệ thống máy lạnh.</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Thử kín ðýợc các loại hệ thống máy lạnh ðạt yêu cầu kỹ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8.1. Chuẩn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8.2. Thử kín các thiết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8.3. Thử kín các hệ thống ðýờng ống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8.4. Thử kín toàn hệ thống</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color w:val="000000"/>
          <w:sz w:val="26"/>
          <w:szCs w:val="26"/>
        </w:rPr>
        <w:t>Chương</w:t>
      </w:r>
      <w:r w:rsidRPr="00503A09">
        <w:rPr>
          <w:rFonts w:ascii="Times New Roman" w:hAnsi="Times New Roman" w:cs="Times New Roman"/>
          <w:b/>
          <w:bCs/>
          <w:sz w:val="26"/>
          <w:szCs w:val="26"/>
          <w:lang w:val="sv-SE"/>
        </w:rPr>
        <w:t xml:space="preserve"> 9: Hút chân không, nạp ga hệ thống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Trình bày ðýợc trình tự hút chân không, nạp ga hệ thống máy lạnh.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Hút chân không, nạp ga ðýợc các loại hệ thống máy lạnh ðạt yêu cầu kỹ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9.1. Chuẩn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9.2. Thực hiện theo trình tự</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9.3. Kiểm tra lýợng ga nạp</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color w:val="000000"/>
          <w:sz w:val="26"/>
          <w:szCs w:val="26"/>
        </w:rPr>
        <w:t>Chương</w:t>
      </w:r>
      <w:r w:rsidRPr="00503A09">
        <w:rPr>
          <w:rFonts w:ascii="Times New Roman" w:hAnsi="Times New Roman" w:cs="Times New Roman"/>
          <w:b/>
          <w:bCs/>
          <w:sz w:val="26"/>
          <w:szCs w:val="26"/>
          <w:lang w:val="sv-SE"/>
        </w:rPr>
        <w:t xml:space="preserve"> 10: Vận hành hệ thống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các nội dung cần thực hiện khi hoàn thiện lắp ðặt hệ thống lạnh.</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Thực hiện ðýợc công tác hoàn thiện các loại hệ thống máy lạnh ðạt yêu cầu kỹ thuật, mỹ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10.1. Gá lắp, cãn chỉnh.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10.2. Vận hành, ðo kiểm các thông số.</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Kiểm tra</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2 giờ</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w:t>
      </w:r>
      <w:r w:rsidRPr="00503A09">
        <w:rPr>
          <w:rFonts w:ascii="Times New Roman" w:hAnsi="Times New Roman" w:cs="Times New Roman"/>
          <w:color w:val="000000"/>
          <w:sz w:val="26"/>
          <w:szCs w:val="26"/>
        </w:rPr>
        <w:t xml:space="preserve"> Dùng cho một lớp thực hành 18 học sinh.</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Mô hình máy lạnh cục bộ : 1 ,2 cụm</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hút chân không</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nén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Dụng cụ, học liệu, vật tý:</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Timer, công tắc tơ, rơ le</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Ðèn hàn ôxi</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Bộ ðồ cõ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Ống ðồng các cỡ</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Que hàn, cáp </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Bãng dính cách ðiện</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Gas các loại </w:t>
      </w:r>
    </w:p>
    <w:p w:rsidR="00027751" w:rsidRPr="00503A09" w:rsidRDefault="00027751" w:rsidP="00A467F4">
      <w:pPr>
        <w:spacing w:before="120"/>
        <w:ind w:left="90" w:firstLine="36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Tài liệu tham khảo</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phýõng pháp, ðánh giá: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 + Trình bày cấu tạo, phân loại, nguyên lý làm việc của máy lạnh cục bộ.</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Kỹ nãng: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các thiết bị trao ðổi nhiệt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máy nén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thiết bị tiết lýu</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phin sấy lọc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mạch ðiện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làm chân không nạp ga máy lạnh.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Vận hành và bàn giao ðýợc sau lắp ðặt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Nãng lực tự chủ và trách nhiệm:</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Tổ chức nõi làm việc ngãn nắp, khoa học.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Phýõng pháp: </w:t>
      </w:r>
      <w:r w:rsidRPr="00503A09">
        <w:rPr>
          <w:rFonts w:ascii="Times New Roman" w:hAnsi="Times New Roman" w:cs="Times New Roman"/>
          <w:sz w:val="26"/>
          <w:szCs w:val="26"/>
          <w:lang w:val="sv-SE"/>
        </w:rPr>
        <w:tab/>
        <w:t>Ðánh giá bằng bài tập thực hành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Hýớng dẫn thực hiện môn học: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Hýớng dẫn về phýõng pháp giảng dạy, học tập môn học: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Diễn giải</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Trực quan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Gợi mở</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Thực hành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Phải có ðầy ðủ thiết bị cho học sinh, sinh viên thực tập</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Máy và thiết bị lạnh- NXB Giáo dục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Tủ lạnh, máy kem, máy ðá, máy ðiều hòa nhiệt ðộ – NXB Giáo dục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Dạy nghề sửa chữa tủ lạnh, máy lạnh- Nguyễn Đức Lợi.</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Kỹ thuật lạnh ứng dụng - NXB Giáo dục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rPr>
        <w:t>HỆ THỐNG LẠNH CÔNG NGHIỆP</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26</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90</w:t>
      </w:r>
      <w:r w:rsidRPr="00503A09">
        <w:rPr>
          <w:rFonts w:ascii="Times New Roman" w:hAnsi="Times New Roman" w:cs="Times New Roman"/>
          <w:sz w:val="26"/>
          <w:szCs w:val="26"/>
          <w:lang w:val="pt-BR"/>
        </w:rPr>
        <w:t xml:space="preserve"> giờ; (Thực tập :84 giờ; Kiểm tra: 6 giờ)</w:t>
      </w:r>
    </w:p>
    <w:p w:rsidR="00027751" w:rsidRPr="00503A09" w:rsidRDefault="00027751" w:rsidP="002B1B3A">
      <w:pPr>
        <w:pStyle w:val="ListParagraph"/>
        <w:numPr>
          <w:ilvl w:val="0"/>
          <w:numId w:val="17"/>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w:t>
      </w:r>
      <w:r w:rsidRPr="00503A09">
        <w:rPr>
          <w:rFonts w:cs="Times New Roman"/>
          <w:sz w:val="26"/>
          <w:szCs w:val="26"/>
        </w:rPr>
        <w:t xml:space="preserve"> </w:t>
      </w:r>
      <w:r w:rsidRPr="00503A09">
        <w:rPr>
          <w:rFonts w:ascii="Times New Roman" w:hAnsi="Times New Roman" w:cs="Times New Roman"/>
          <w:sz w:val="26"/>
          <w:szCs w:val="26"/>
          <w:lang w:val="pt-BR"/>
        </w:rPr>
        <w:t>ðýợc bố trí ở học kỳ 4, sau khi học xong các môn học thực tập cõ sở.</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chuyên môn nghề bắt buộc.</w:t>
      </w:r>
    </w:p>
    <w:p w:rsidR="00027751" w:rsidRPr="00503A09" w:rsidRDefault="00027751" w:rsidP="002B1B3A">
      <w:pPr>
        <w:pStyle w:val="ListParagraph"/>
        <w:numPr>
          <w:ilvl w:val="0"/>
          <w:numId w:val="17"/>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tabs>
          <w:tab w:val="left" w:pos="709"/>
        </w:tabs>
        <w:spacing w:before="120"/>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p>
    <w:p w:rsidR="00027751" w:rsidRPr="00503A09" w:rsidRDefault="00027751" w:rsidP="00A467F4">
      <w:pPr>
        <w:pStyle w:val="ListParagraph"/>
        <w:tabs>
          <w:tab w:val="left" w:pos="709"/>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Trình bày ðýợc nguyên lý hoạt ðộng, cấu tạo và phân loại của hệ thống máy lạnh công nghiệp  .</w:t>
      </w:r>
      <w:r w:rsidRPr="00503A09">
        <w:rPr>
          <w:rFonts w:ascii="Times New Roman" w:hAnsi="Times New Roman" w:cs="Times New Roman"/>
          <w:sz w:val="26"/>
          <w:szCs w:val="26"/>
          <w:lang w:val="pt-BR"/>
        </w:rPr>
        <w:tab/>
      </w:r>
    </w:p>
    <w:p w:rsidR="00027751" w:rsidRPr="00503A09" w:rsidRDefault="00027751" w:rsidP="00A467F4">
      <w:pPr>
        <w:pStyle w:val="ListParagraph"/>
        <w:tabs>
          <w:tab w:val="left" w:pos="709"/>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Ðọc và phân tích ðýợc các sõ ðồ hệ thống lạnh và sõ ðồ hệ thống ðiện của hệ thống máy lạnh: kho lạnh, máy ðá cây, máy ðá vảy</w:t>
      </w:r>
    </w:p>
    <w:p w:rsidR="00027751" w:rsidRPr="00503A09" w:rsidRDefault="00027751" w:rsidP="00A467F4">
      <w:pPr>
        <w:pStyle w:val="ListParagraph"/>
        <w:tabs>
          <w:tab w:val="left" w:pos="709"/>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Hiểu và phân tích ðýợc quy trình lắp ðặt các hệ thống máy lạnh công nghiệp  ðạt yêu cầu kỹ thuật, công nghệ, an toàn cho ngýời và thiết bị, ðạt nãng suất.</w:t>
      </w:r>
    </w:p>
    <w:p w:rsidR="00027751" w:rsidRPr="00503A09" w:rsidRDefault="00027751" w:rsidP="00A467F4">
      <w:pPr>
        <w:pStyle w:val="ListParagraph"/>
        <w:numPr>
          <w:ilvl w:val="0"/>
          <w:numId w:val="2"/>
        </w:numPr>
        <w:tabs>
          <w:tab w:val="left" w:pos="630"/>
        </w:tabs>
        <w:spacing w:before="120"/>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Kỹ năng:  </w:t>
      </w:r>
    </w:p>
    <w:p w:rsidR="00027751" w:rsidRPr="00503A09" w:rsidRDefault="00027751" w:rsidP="00A467F4">
      <w:pPr>
        <w:pStyle w:val="ListParagraph"/>
        <w:tabs>
          <w:tab w:val="left" w:pos="630"/>
        </w:tabs>
        <w:spacing w:before="120"/>
        <w:ind w:left="630" w:firstLine="20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ðýợc quy trình lắp ðặt các hệ thống máy lạnh công nghiệp  ðạt yêu cầu kỹ thuật, công nghệ, an toàn cho ngýời và thiết bị, ðạt nãng suất;</w:t>
      </w:r>
    </w:p>
    <w:p w:rsidR="00027751" w:rsidRPr="00503A09" w:rsidRDefault="00027751" w:rsidP="00A467F4">
      <w:pPr>
        <w:pStyle w:val="ListParagraph"/>
        <w:tabs>
          <w:tab w:val="left" w:pos="630"/>
        </w:tabs>
        <w:spacing w:before="120"/>
        <w:ind w:left="630" w:firstLine="20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ðýợc quy trình bảo trì, bảo dýỡng các hệ thống máy lạnh công nghiệp ðạt yêu cầu kỹ thuật, công nghệ, an toàn cho ngýời và thiết bị, ðạt nãng suất;</w:t>
      </w:r>
    </w:p>
    <w:p w:rsidR="00027751" w:rsidRPr="00503A09" w:rsidRDefault="00027751" w:rsidP="00A467F4">
      <w:pPr>
        <w:pStyle w:val="ListParagraph"/>
        <w:tabs>
          <w:tab w:val="left" w:pos="630"/>
        </w:tabs>
        <w:spacing w:before="120"/>
        <w:ind w:left="630" w:firstLine="20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Hiệu chỉnh các thông số kỹ thuật của các hệ thống máy lạnh công nghiệp  ðảm bảo ðạt yêu cầu kỹ thuật, công nghệ, an toàn cho ngýời và thiết bị.</w:t>
      </w:r>
      <w:r w:rsidRPr="00503A09">
        <w:rPr>
          <w:rFonts w:ascii="Times New Roman" w:hAnsi="Times New Roman" w:cs="Times New Roman"/>
          <w:sz w:val="26"/>
          <w:szCs w:val="26"/>
          <w:lang w:val="pt-BR"/>
        </w:rPr>
        <w:tab/>
      </w:r>
    </w:p>
    <w:p w:rsidR="00027751" w:rsidRPr="00503A09" w:rsidRDefault="00027751" w:rsidP="00A467F4">
      <w:pPr>
        <w:pStyle w:val="ListParagraph"/>
        <w:numPr>
          <w:ilvl w:val="0"/>
          <w:numId w:val="2"/>
        </w:numPr>
        <w:tabs>
          <w:tab w:val="left" w:pos="630"/>
        </w:tabs>
        <w:spacing w:before="120"/>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Năng lực tự chủ và trách nhiệm:</w:t>
      </w:r>
    </w:p>
    <w:p w:rsidR="00027751" w:rsidRPr="00503A09" w:rsidRDefault="00027751" w:rsidP="00A467F4">
      <w:pPr>
        <w:pStyle w:val="ListParagraph"/>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 Rèn luyện tính linh hoạt, cẩn thận, nghiêm túc trong công việc và ðảm bảo an toàn cho ngýời và thiết bị.</w:t>
      </w:r>
    </w:p>
    <w:p w:rsidR="00027751" w:rsidRPr="00503A09" w:rsidRDefault="00027751" w:rsidP="002B1B3A">
      <w:pPr>
        <w:pStyle w:val="ListParagraph"/>
        <w:numPr>
          <w:ilvl w:val="0"/>
          <w:numId w:val="17"/>
        </w:numPr>
        <w:tabs>
          <w:tab w:val="left" w:pos="709"/>
        </w:tabs>
        <w:spacing w:before="120"/>
        <w:ind w:left="7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53"/>
        </w:num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p w:rsidR="00027751" w:rsidRPr="00503A09" w:rsidRDefault="00027751" w:rsidP="00A467F4">
      <w:pPr>
        <w:pStyle w:val="ListParagraph"/>
        <w:spacing w:line="312" w:lineRule="auto"/>
        <w:ind w:left="1440"/>
        <w:jc w:val="both"/>
        <w:outlineLvl w:val="0"/>
        <w:rPr>
          <w:rFonts w:ascii="Times New Roman" w:hAnsi="Times New Roman" w:cs="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
        <w:gridCol w:w="3968"/>
        <w:gridCol w:w="990"/>
        <w:gridCol w:w="978"/>
        <w:gridCol w:w="1902"/>
        <w:gridCol w:w="986"/>
      </w:tblGrid>
      <w:tr w:rsidR="00027751" w:rsidRPr="00503A09">
        <w:trPr>
          <w:cantSplit/>
          <w:trHeight w:val="565"/>
        </w:trPr>
        <w:tc>
          <w:tcPr>
            <w:tcW w:w="820"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968"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4856" w:type="dxa"/>
            <w:gridSpan w:val="4"/>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cantSplit/>
        </w:trPr>
        <w:tc>
          <w:tcPr>
            <w:tcW w:w="820"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3968"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990"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sz w:val="26"/>
                <w:szCs w:val="26"/>
              </w:rPr>
              <w:t>số</w:t>
            </w:r>
          </w:p>
        </w:tc>
        <w:tc>
          <w:tcPr>
            <w:tcW w:w="978"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1902"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986"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 xml:space="preserve">Phần 1 -Khảo sát </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20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1: Sơ đồ nhiệt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2: Cấu tạo và hoạt động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 xml:space="preserve"> 8</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Phần 2 -Lắp đặt</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50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3: Lắp đặt máy nén</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Chương 4: Lắp đặt thiết bị trao đổi nhiệt</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5: Lắp đặt thiết bị tiết lưu</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6: Lắp đặt đường 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7: Lắp đặt thiết bị điện</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Chương 8: Lắp đặt thiết bị phụ</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5</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rPr>
              <w:t>Chương</w:t>
            </w:r>
            <w:r w:rsidRPr="00503A09">
              <w:rPr>
                <w:rFonts w:ascii="Times New Roman" w:hAnsi="Times New Roman" w:cs="Times New Roman"/>
                <w:color w:val="000000"/>
                <w:sz w:val="26"/>
                <w:szCs w:val="26"/>
                <w:lang w:val="pt-BR"/>
              </w:rPr>
              <w:t xml:space="preserve"> 9: Lắp đặt kho, dàn lạnh</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3</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Phần 3- Hiệu chỉnh, vận hành</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20</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rPr>
              <w:t>Chương</w:t>
            </w:r>
            <w:r w:rsidRPr="00503A09">
              <w:rPr>
                <w:rFonts w:ascii="Times New Roman" w:hAnsi="Times New Roman" w:cs="Times New Roman"/>
                <w:color w:val="000000"/>
                <w:sz w:val="26"/>
                <w:szCs w:val="26"/>
                <w:lang w:val="pt-BR"/>
              </w:rPr>
              <w:t xml:space="preserve"> 10: Thử kín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11</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rPr>
              <w:t>Chương</w:t>
            </w:r>
            <w:r w:rsidRPr="00503A09">
              <w:rPr>
                <w:rFonts w:ascii="Times New Roman" w:hAnsi="Times New Roman" w:cs="Times New Roman"/>
                <w:color w:val="000000"/>
                <w:sz w:val="26"/>
                <w:szCs w:val="26"/>
                <w:lang w:val="pt-BR"/>
              </w:rPr>
              <w:t xml:space="preserve"> 11: Hút chân không nạp ga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12</w:t>
            </w:r>
          </w:p>
        </w:tc>
        <w:tc>
          <w:tcPr>
            <w:tcW w:w="3968" w:type="dxa"/>
            <w:vAlign w:val="center"/>
          </w:tcPr>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Chương</w:t>
            </w:r>
            <w:r w:rsidRPr="00503A09">
              <w:rPr>
                <w:rFonts w:ascii="Times New Roman" w:hAnsi="Times New Roman" w:cs="Times New Roman"/>
                <w:color w:val="000000"/>
                <w:sz w:val="26"/>
                <w:szCs w:val="26"/>
                <w:lang w:val="pt-BR"/>
              </w:rPr>
              <w:t xml:space="preserve"> 12: Vận hành hệ thống</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6</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p>
        </w:tc>
        <w:tc>
          <w:tcPr>
            <w:tcW w:w="396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Kiểm tra</w:t>
            </w:r>
          </w:p>
        </w:tc>
        <w:tc>
          <w:tcPr>
            <w:tcW w:w="99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c>
          <w:tcPr>
            <w:tcW w:w="978"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w:t>
            </w:r>
          </w:p>
        </w:tc>
      </w:tr>
      <w:tr w:rsidR="00027751" w:rsidRPr="00503A09">
        <w:trPr>
          <w:trHeight w:val="473"/>
        </w:trPr>
        <w:tc>
          <w:tcPr>
            <w:tcW w:w="820" w:type="dxa"/>
            <w:vAlign w:val="center"/>
          </w:tcPr>
          <w:p w:rsidR="00027751" w:rsidRPr="00503A09" w:rsidRDefault="00027751" w:rsidP="00A467F4">
            <w:pPr>
              <w:jc w:val="center"/>
              <w:rPr>
                <w:rFonts w:ascii="Times New Roman" w:hAnsi="Times New Roman" w:cs="Times New Roman"/>
                <w:b/>
                <w:bCs/>
                <w:color w:val="000000"/>
                <w:sz w:val="26"/>
                <w:szCs w:val="26"/>
                <w:lang w:val="pt-BR"/>
              </w:rPr>
            </w:pPr>
          </w:p>
        </w:tc>
        <w:tc>
          <w:tcPr>
            <w:tcW w:w="3968" w:type="dxa"/>
            <w:vAlign w:val="center"/>
          </w:tcPr>
          <w:p w:rsidR="00027751" w:rsidRPr="00503A09" w:rsidRDefault="00027751" w:rsidP="00A467F4">
            <w:pPr>
              <w:jc w:val="cente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Cộng</w:t>
            </w:r>
          </w:p>
        </w:tc>
        <w:tc>
          <w:tcPr>
            <w:tcW w:w="990"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90</w:t>
            </w:r>
          </w:p>
        </w:tc>
        <w:tc>
          <w:tcPr>
            <w:tcW w:w="978" w:type="dxa"/>
            <w:vAlign w:val="center"/>
          </w:tcPr>
          <w:p w:rsidR="00027751" w:rsidRPr="00503A09" w:rsidRDefault="00027751" w:rsidP="00A467F4">
            <w:pPr>
              <w:jc w:val="center"/>
              <w:rPr>
                <w:rFonts w:ascii="Times New Roman" w:hAnsi="Times New Roman" w:cs="Times New Roman"/>
                <w:b/>
                <w:bCs/>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84</w:t>
            </w:r>
          </w:p>
        </w:tc>
        <w:tc>
          <w:tcPr>
            <w:tcW w:w="986"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6</w:t>
            </w:r>
          </w:p>
        </w:tc>
      </w:tr>
    </w:tbl>
    <w:p w:rsidR="00027751" w:rsidRPr="00503A09" w:rsidRDefault="00027751" w:rsidP="00A467F4">
      <w:pPr>
        <w:tabs>
          <w:tab w:val="right" w:pos="426"/>
        </w:tabs>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chi tiết:</w:t>
      </w:r>
    </w:p>
    <w:p w:rsidR="00027751" w:rsidRPr="00503A09" w:rsidRDefault="00027751" w:rsidP="00A467F4">
      <w:pPr>
        <w:spacing w:before="120"/>
        <w:ind w:firstLine="284"/>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1: Khảo sát</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1: Sơ đồ nhiệt hệ thống</w:t>
      </w: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10 giờ</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Nêu ðýợc một số sơ đồ nhiệt các hệ thống máy lạnh công nghiệp trong thực tế.</w:t>
      </w:r>
      <w:r w:rsidRPr="00503A09">
        <w:rPr>
          <w:rFonts w:ascii="Times New Roman" w:hAnsi="Times New Roman" w:cs="Times New Roman"/>
          <w:sz w:val="26"/>
          <w:szCs w:val="26"/>
          <w:lang w:val="sv-SE"/>
        </w:rPr>
        <w:tab/>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Rèn luyện khả nãng phân tích với thái ðộ nghiêm túc trong công việc.</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 Sơ đồ nhiệt của hệ thống</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1.1.1. Phần thiết bị lạnh</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1.1.2. Các thiết bị phụ của hệ thống lạnh</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1.1.3. Các thiết bị điện của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 Phân loại</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 xml:space="preserve">Chương 2: </w:t>
      </w:r>
      <w:r w:rsidRPr="00503A09">
        <w:rPr>
          <w:rFonts w:ascii="Times New Roman" w:hAnsi="Times New Roman" w:cs="Times New Roman"/>
          <w:b/>
          <w:bCs/>
          <w:color w:val="000000"/>
          <w:sz w:val="26"/>
          <w:szCs w:val="26"/>
          <w:lang w:val="pt-BR"/>
        </w:rPr>
        <w:t>Cấu tạo và hoạt động</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8 giờ</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Nêu ðýợc một số cấu tạo các thiết bị trong hệ thống.</w:t>
      </w:r>
      <w:r w:rsidRPr="00503A09">
        <w:rPr>
          <w:rFonts w:ascii="Times New Roman" w:hAnsi="Times New Roman" w:cs="Times New Roman"/>
          <w:sz w:val="26"/>
          <w:szCs w:val="26"/>
          <w:lang w:val="sv-SE"/>
        </w:rPr>
        <w:tab/>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Ðọc ðýợc các bản vẽ của hệ thống máy lạnh công nghiệp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1.1. Các thông số của hệ thống</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1.1.1. Nhiệt độ</w:t>
      </w:r>
    </w:p>
    <w:p w:rsidR="00027751" w:rsidRPr="00503A09" w:rsidRDefault="00027751" w:rsidP="00A467F4">
      <w:pPr>
        <w:spacing w:before="120"/>
        <w:ind w:left="360"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1.1.2. Áp suất</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 Hoạt động</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2: Lắp ðặt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 xml:space="preserve">Chương 3: Lắp ðặt máy nén  </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10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lắp ðặt máy nén của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Nêu ðýợc các loại máy nén của các hệ thống máy lạnh công nghiệp thýờng gặp. Lắp ðặt ðýợc máy nén của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3.1. Các yêu cầu chung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 Lắp ðặt khung, bệ ðỡ</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3.2.1. Lắp khung, bệ ðỡ máy </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3.2.2. Chống rung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3.3. Lắp máy nén </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3.3.1. Cãn chỉnh, cố ðịnh máy nén</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3.3.2. Kết nối phụ kiện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4: Lắp ðặt thiết bị trao ðổi nhiệt</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5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lắp ðặt thiết bị trao ðổi nhiệt của hệ thống máy lạnh công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Nêu ðýợc các loại thiết bị trao ðổi nhiệt của các hệ thống máy lạnh công nghiệp thýờng gặp.</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Lắp ðặt ðýợc thiết bị trao ðổi nhiệt của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4.1. Các yêu cầu chung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 Lắp ðặt thiết bị ngýng tụ</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4.2.1. Thiết bị ngýng tụ trao ðổi nhiệt với không khí</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4.2.2. Thiết bị ngýng tụ trao ðổi nhiệt với nýớc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4.3. Lắp ðặt thiết bị bay hõi</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4.3.1. Thiết bị bay hõi trao ðổi nhiệt với không khí</w:t>
      </w:r>
    </w:p>
    <w:p w:rsidR="00027751" w:rsidRPr="00503A09" w:rsidRDefault="00027751" w:rsidP="00A467F4">
      <w:pPr>
        <w:spacing w:before="120"/>
        <w:ind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4.3.2. Thiết bị bay hõi trao ðổi nhiệt với nýớc</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 xml:space="preserve">Chương 5: Lắp ðặt thiết bị tiết lýu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5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lắp ðặt thiết bị tiết lýu của hệ thống máy lạnh công nghiệp. Nêu ðýợc các loại thiết bị tiết lýu của các hệ thống máy lạnh công nghiệp thýờng gặp.</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Lắp ðặt ðýợc thiết bị tiết lýu của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5.1. Các yêu cầu chung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5.2. Xác ðịnh thông số của thiết bị tiết lýu</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5.3. Lắp ðặt thiết bị tiết lýu</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6: Lắp ðặt ðýờng ống</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5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lắp ðặt các loại ðýờng ống của hệ thống máy lạnh công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Nêu ðýợc các loại ðýờng ống của các hệ thống máy lạnh công nghiệp thýờng gặp. Lắp ðặt ðýợc các loại ðýờng ống của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6.1. Các loại ðýờng ống trong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6.2. Lắp ðặt ðýờng ống dẫn môi chất</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6.2.1. Tính chọn kích thýớc ðýờng ống</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6.2.2. Lắp ðặt theo bảo vẽ</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6.2.3. Bảo ôn ðýờng ống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6.3. Lắp ðặt ðýờng ống nýớc lạnh</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6.3.1. Tính chọn kích thýớc ðýờng ống</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6.3.2. Lắp ðặt theo bảo vẽ</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6.3.3. Bảo ôn ðýờng ống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6.4. Lắp ðặt ðýờng ống nýớc ngýng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6.5. Lắp ðặt ðýờng ống xả bãng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6.6. Lắp ðặt ðýờng ống nýớc nóng</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7: Lắp ðặt thiết bị ðiện</w:t>
      </w:r>
      <w:r w:rsidRPr="00503A09">
        <w:rPr>
          <w:rFonts w:ascii="Times New Roman" w:hAnsi="Times New Roman" w:cs="Times New Roman"/>
          <w:sz w:val="26"/>
          <w:szCs w:val="26"/>
          <w:lang w:val="sv-SE"/>
        </w:rPr>
        <w:tab/>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10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lắp ðặt các loại thiết bị ðiện của hệ thống máy lạnh công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Nêu ðýợc các loại thiết bị ðiện của các hệ thống máy lạnh công nghiệp thýờng gặp.</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Lắp ðặt ðýợc các loại thiết bị ðiện của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7.1. Lắp ðặt thiết bị ðiện ðiều khiển, ðo kiểm, tự ðộng</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7.1.1. Kiểm tra thiết bị</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7.1.2. Lắp ðặt theo bảo vẽ</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7.1.3. Kiểm tra</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7.2. Lắp ðặt thiết bị ðiện ðộng lực</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7.2.1. Kiểm tra thiết bị</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7.2.2. Lắp ðặt theo bảo vẽ</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7.2.3. Kiểm tra</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7.3. Lắp ðặt ðýờng dây, cáp ðiện</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7.3.1. Tính chọn tiết diện dây, cáp ðiện</w:t>
      </w:r>
    </w:p>
    <w:p w:rsidR="00027751" w:rsidRPr="00503A09" w:rsidRDefault="00027751" w:rsidP="00A467F4">
      <w:pPr>
        <w:spacing w:before="120"/>
        <w:ind w:firstLine="27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7.3.2. Lắp ðặt theo bảo vẽ</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8: Lắp ðặt thiết bị phụ</w:t>
      </w: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5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lắp ðặt các loại thiết bị phụ của hệ thống máy lạnh công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Nêu ðýợc các loại thiết bị phụ của các hệ thống máy lạnh công nghiệp thýờng gặp.</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Lắp ðặt ðýợc các loại thiết bị phụ của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8.1. Lắp ðặt bõm</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8.1.1. Tính chọn bõm</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8.2.2. Lắp ðặt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8.1.3. Hoàn thiện, chạy thử</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8.2. Lắp ðặt quạt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8.2.1. Tính chọn quạt gió</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8.2.2. Lắp ðặt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8.2.3. Hoàn thiện, chạy thử</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8.3. Lắp ðặt tháp giải nhiệt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8.3.1. Tính chọn tháp giải nhiệt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8.3.2. Lắp ðặt tháp</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8.3.3. Lắp ðặt ðýờng nýớc bổ sung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8.3.4. Hoàn thiện, chạy thử</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8.4. Lắp ðặt các bình tách dầu, tách lỏng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8.5. Lắp ðặt các bình chứa</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9: Lắp ðặt kho, bể lạnh</w:t>
      </w: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gian:3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lắp ðặt các loại kho lạnh, bể lạnh của hệ thống máy lạnh công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Nêu ðýợc các loại kho lạnh, bể lạnh của các hệ thống máy lạnh công nghiệp thýờng gặp.</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Lắp ðặt ðýợc các loại kho lạnh, bể lạnh của hệ thống máy lạnh công nghiệp</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9.1. Tính chọn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9.1.1. Kết cấu</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9.1.2. Phýõng pháp bảo ôn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9.2. Lắp ðặt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9.2.1. Chuẩn bị các ðiều kiện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9.2.2. Lắp ðặt khung, giá</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9.2.3. Bảo ôn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9.2.4. Lắp ðặt các thiết bị phụ</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9.3. Hoàn thiện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9.3.1. Phần bao che, bảo vệ</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9.3.2. Kiểm tra ðộ kín</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Kiểm tra</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2 giờ</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Phần 3 Hiệu chỉnh, vận hành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Chương 10: Thử kín hệ thống</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trình tự thử kín hệ thống máy lạnh công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Thử kín ðýợc các loại hệ thống máy lạnh công nghiệp ðạt yêu cầu kỹ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10.1. Chuẩn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10.2. Thử kín các thiết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10.3. Thử kín các hệ thống ðýờng ống</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10.4. Thử kín toàn hệ thống</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 xml:space="preserve">Chương 11: Hút chân không, nạp ga hệ thống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Trình bày ðýợc trình tự hút chân không, nạp ga hệ thống máy lạnh công nghiệp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Hút chân không, nạp ga ðýợc các loại hệ thống máy lạnh công nghiệp ðạt yêu cầu kỹ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11.1. Chuẩn bị</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11.2. Thực hiện theo trình tự</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11.3. Kiểm tra lýợng ga nạp</w:t>
      </w:r>
    </w:p>
    <w:p w:rsidR="00027751" w:rsidRPr="00503A09" w:rsidRDefault="00027751" w:rsidP="00A467F4">
      <w:pPr>
        <w:spacing w:before="120"/>
        <w:jc w:val="both"/>
        <w:rPr>
          <w:rFonts w:ascii="Times New Roman" w:hAnsi="Times New Roman" w:cs="Times New Roman"/>
          <w:sz w:val="26"/>
          <w:szCs w:val="26"/>
          <w:lang w:val="sv-SE"/>
        </w:rPr>
      </w:pP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 xml:space="preserve">Chương 12: Vận hành hệ thống </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6 giờ</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Trình bày ðýợc các nội dung cần thực hiện khi hoàn thiện lắp ðặt hệ thống máy lạnh công nghiệp .</w:t>
      </w:r>
      <w:r w:rsidRPr="00503A09">
        <w:rPr>
          <w:rFonts w:ascii="Times New Roman" w:hAnsi="Times New Roman" w:cs="Times New Roman"/>
          <w:sz w:val="26"/>
          <w:szCs w:val="26"/>
          <w:lang w:val="sv-SE"/>
        </w:rPr>
        <w:tab/>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Thực hiện ðýợc công tác hoàn thiện các loại hệ thống máy lạnh công nghiệp ðạt yêu cầu kỹ thuật, mỹ thuật.</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Rèn luyện thái ðộ nghiêm túc trong công việc.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12.1. Gá lắp, cãn chỉnh.</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12.2. Vận hành, ðo kiểm các thông số.</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Kiểm tra</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2 giờ</w:t>
      </w:r>
    </w:p>
    <w:p w:rsidR="00027751" w:rsidRPr="00503A09" w:rsidRDefault="00027751" w:rsidP="00A467F4">
      <w:pPr>
        <w:spacing w:before="120"/>
        <w:jc w:val="both"/>
        <w:rPr>
          <w:rFonts w:ascii="Times New Roman" w:hAnsi="Times New Roman" w:cs="Times New Roman"/>
          <w:b/>
          <w:bCs/>
          <w:sz w:val="26"/>
          <w:szCs w:val="26"/>
          <w:lang w:val="sv-SE"/>
        </w:rPr>
      </w:pP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w:t>
      </w:r>
      <w:r w:rsidRPr="00503A09">
        <w:rPr>
          <w:rFonts w:ascii="Times New Roman" w:hAnsi="Times New Roman" w:cs="Times New Roman"/>
          <w:color w:val="000000"/>
          <w:sz w:val="26"/>
          <w:szCs w:val="26"/>
        </w:rPr>
        <w:t xml:space="preserve"> Dùng cho một lớp thực hành 18 học sinh.</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Mô hình máy lạnh </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Hệ thống lạnh kho lạnh, tủ đông.</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Hệ thống máy ðá cây</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hút chân không</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nén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Dụng cụ, học liệu, vật tý:</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Timer, công tắc tơ, rơ le</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Ðèn hàn ôxi</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Bộ ðồ cõ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Ống ðồng các cỡ</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Que hàn</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Bãng dính cách ðiện</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Gas các loại </w:t>
      </w:r>
    </w:p>
    <w:p w:rsidR="00027751" w:rsidRPr="00503A09" w:rsidRDefault="00027751" w:rsidP="00A467F4">
      <w:pPr>
        <w:spacing w:before="120"/>
        <w:ind w:left="90" w:firstLine="36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Tài liệu tham khảo</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Nội dung: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w:t>
      </w:r>
      <w:r w:rsidRPr="00503A09">
        <w:rPr>
          <w:sz w:val="26"/>
          <w:szCs w:val="26"/>
        </w:rPr>
        <w:t xml:space="preserve"> </w:t>
      </w:r>
      <w:r w:rsidRPr="00503A09">
        <w:rPr>
          <w:rFonts w:ascii="Times New Roman" w:hAnsi="Times New Roman" w:cs="Times New Roman"/>
          <w:sz w:val="26"/>
          <w:szCs w:val="26"/>
          <w:lang w:val="sv-SE"/>
        </w:rPr>
        <w:tab/>
        <w:t>+Trình bày cấu tạo, phân loại, nguyên lý làm việc của máy lạnh thýõng nghiệp.</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Kỹ năng:</w:t>
      </w:r>
      <w:r w:rsidRPr="00503A09">
        <w:rPr>
          <w:sz w:val="26"/>
          <w:szCs w:val="26"/>
        </w:rPr>
        <w:t xml:space="preserve"> </w:t>
      </w:r>
      <w:r w:rsidRPr="00503A09">
        <w:rPr>
          <w:rFonts w:ascii="Times New Roman" w:hAnsi="Times New Roman" w:cs="Times New Roman"/>
          <w:sz w:val="26"/>
          <w:szCs w:val="26"/>
          <w:lang w:val="sv-SE"/>
        </w:rPr>
        <w:tab/>
        <w:t>+ Thực hiện quy trình lắp ðặt các máy lạnh thýõng nghiệp ðạt yêu cầu kỹ thuật, công nghệ, an toàn cho ngýời và thiết bị, ðạt nãng suất;</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Thực hiện quy trình bảo trì, bảo dýỡng các máy lạnh thýõng nghiệp ðạt yêu cầu kỹ thuật, công nghệ, an toàn cho ngýời và thiết bị, ðạt nãng suất;</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Hiệu chỉnh các thông số kỹ thuật của các máy lạnh thýõng nghiệp ðảm bảo ðạt yêu cầu kỹ thuật, công nghệ, an toàn cho ngýời và thiết bị.</w:t>
      </w:r>
      <w:r w:rsidRPr="00503A09">
        <w:rPr>
          <w:rFonts w:ascii="Times New Roman" w:hAnsi="Times New Roman" w:cs="Times New Roman"/>
          <w:sz w:val="26"/>
          <w:szCs w:val="26"/>
          <w:lang w:val="sv-SE"/>
        </w:rPr>
        <w:tab/>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w:t>
      </w:r>
      <w:r w:rsidRPr="00503A09">
        <w:rPr>
          <w:sz w:val="26"/>
          <w:szCs w:val="26"/>
        </w:rPr>
        <w:t xml:space="preserve"> </w:t>
      </w: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w:t>
      </w:r>
      <w:r w:rsidRPr="00503A09">
        <w:rPr>
          <w:rFonts w:ascii="Times New Roman" w:hAnsi="Times New Roman" w:cs="Times New Roman"/>
          <w:sz w:val="26"/>
          <w:szCs w:val="26"/>
          <w:lang w:val="sv-SE"/>
        </w:rPr>
        <w:tab/>
        <w:t>+ Tổ chức nõi làm việc ngãn nắp, khoa học.</w:t>
      </w:r>
    </w:p>
    <w:p w:rsidR="00027751" w:rsidRPr="00503A09" w:rsidRDefault="00027751" w:rsidP="00A467F4">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Ðánh giá bằng bài tập thực hành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Giáo viên trýớc khi dạy cần phải cãn cứ vào mục tiêu và nội dung của từng bài học, chọn phýõng pháp giảng dạy phù hợp, ðặc biệt quan tâm phýõng pháp dạy học tích cực ðể ngýời học có thể tham gia xây dựng bài học. Ngoài phýõng tiện giảng dạy truyền thống, nếu có ðiều kiện giáo viên nên sử dụng máy chiếu projector, laptop, và các phần mềm minh họa nhằm làm rõ và sinh ðộng nội dung bài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Ðối với các giờ thực hành, giáo viên cần chuẩn bị ðầy ðủ vật tý, dụng cụ và phýõng tiện và xýởng trýờng một cách ðầy ðủ.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Cuối mỗi buổi học, cần có sự ðánh giá nhận xét kết quả buổi học.3. Những trọng tâm cần chú ý:</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Khoa học Kỹ thuật, Hà Nội</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Nguyễn Ðức Lợi, Phạm Vãn Tùy (2007), Tủ lạnh, máy kem, máy ðá, máy ðiều hòa nhiệt ðộ, NXB Khoa học Kỹ thuật, Hà Nội</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Nguyễn Ðức Lợi, Phạm Vãn Tùy, Ðinh Vãn Thuận (2007), Kỹ thuật lạnh ứng dụng, NXB Khoa học Kỹ thuật, Hà Nội.</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1A7AE9">
      <w:pPr>
        <w:spacing w:before="120"/>
        <w:ind w:firstLine="426"/>
        <w:jc w:val="both"/>
        <w:outlineLvl w:val="0"/>
        <w:rPr>
          <w:rFonts w:ascii="Times New Roman" w:hAnsi="Times New Roman" w:cs="Times New Roman"/>
          <w:sz w:val="26"/>
          <w:szCs w:val="26"/>
          <w:lang w:val="sv-SE"/>
        </w:rPr>
      </w:pPr>
    </w:p>
    <w:p w:rsidR="00027751" w:rsidRPr="00503A09" w:rsidRDefault="00027751" w:rsidP="001A7AE9">
      <w:pPr>
        <w:rPr>
          <w:rFonts w:ascii="Times New Roman" w:hAnsi="Times New Roman" w:cs="Times New Roman"/>
          <w:sz w:val="26"/>
          <w:szCs w:val="26"/>
          <w:lang w:val="de-DE"/>
        </w:rPr>
      </w:pPr>
    </w:p>
    <w:p w:rsidR="00027751" w:rsidRPr="00503A09" w:rsidRDefault="00027751" w:rsidP="00245795">
      <w:pPr>
        <w:tabs>
          <w:tab w:val="center" w:pos="2127"/>
          <w:tab w:val="center" w:pos="6946"/>
        </w:tabs>
        <w:rPr>
          <w:rFonts w:ascii="Times New Roman" w:hAnsi="Times New Roman" w:cs="Times New Roman"/>
          <w:b/>
          <w:bCs/>
          <w:sz w:val="26"/>
          <w:szCs w:val="26"/>
          <w:lang w:val="pt-BR"/>
        </w:rPr>
      </w:pPr>
    </w:p>
    <w:p w:rsidR="00027751" w:rsidRPr="00503A09" w:rsidRDefault="00027751" w:rsidP="001A7AE9">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Default="00027751" w:rsidP="001A7AE9">
      <w:pPr>
        <w:jc w:val="center"/>
        <w:outlineLvl w:val="0"/>
        <w:rPr>
          <w:rFonts w:ascii="Times New Roman" w:hAnsi="Times New Roman" w:cs="Times New Roman"/>
          <w:b/>
          <w:bCs/>
          <w:sz w:val="26"/>
          <w:szCs w:val="26"/>
          <w:lang w:val="pt-BR"/>
        </w:rPr>
      </w:pPr>
    </w:p>
    <w:p w:rsidR="00027751" w:rsidRDefault="00027751" w:rsidP="001A7AE9">
      <w:pPr>
        <w:jc w:val="center"/>
        <w:outlineLvl w:val="0"/>
        <w:rPr>
          <w:rFonts w:ascii="Times New Roman" w:hAnsi="Times New Roman" w:cs="Times New Roman"/>
          <w:b/>
          <w:bCs/>
          <w:sz w:val="26"/>
          <w:szCs w:val="26"/>
          <w:lang w:val="pt-BR"/>
        </w:rPr>
      </w:pPr>
    </w:p>
    <w:p w:rsidR="00027751" w:rsidRDefault="00027751" w:rsidP="001A7AE9">
      <w:pPr>
        <w:jc w:val="center"/>
        <w:outlineLvl w:val="0"/>
        <w:rPr>
          <w:rFonts w:ascii="Times New Roman" w:hAnsi="Times New Roman" w:cs="Times New Roman"/>
          <w:b/>
          <w:bCs/>
          <w:sz w:val="26"/>
          <w:szCs w:val="26"/>
          <w:lang w:val="pt-BR"/>
        </w:rPr>
      </w:pPr>
    </w:p>
    <w:p w:rsidR="00027751" w:rsidRDefault="00027751" w:rsidP="001A7AE9">
      <w:pPr>
        <w:jc w:val="center"/>
        <w:outlineLvl w:val="0"/>
        <w:rPr>
          <w:rFonts w:ascii="Times New Roman" w:hAnsi="Times New Roman" w:cs="Times New Roman"/>
          <w:b/>
          <w:bCs/>
          <w:sz w:val="26"/>
          <w:szCs w:val="26"/>
          <w:lang w:val="pt-BR"/>
        </w:rPr>
      </w:pPr>
    </w:p>
    <w:p w:rsidR="00027751" w:rsidRDefault="00027751" w:rsidP="001A7AE9">
      <w:pPr>
        <w:jc w:val="center"/>
        <w:outlineLvl w:val="0"/>
        <w:rPr>
          <w:rFonts w:ascii="Times New Roman" w:hAnsi="Times New Roman" w:cs="Times New Roman"/>
          <w:b/>
          <w:bCs/>
          <w:sz w:val="26"/>
          <w:szCs w:val="26"/>
          <w:lang w:val="pt-BR"/>
        </w:rPr>
      </w:pPr>
    </w:p>
    <w:p w:rsidR="00027751" w:rsidRPr="00503A09" w:rsidRDefault="00027751" w:rsidP="001A7AE9">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1A7AE9">
      <w:pPr>
        <w:jc w:val="center"/>
        <w:rPr>
          <w:rFonts w:ascii="Times New Roman" w:hAnsi="Times New Roman" w:cs="Times New Roman"/>
          <w:i/>
          <w:iCs/>
          <w:sz w:val="26"/>
          <w:szCs w:val="26"/>
          <w:lang w:val="pt-BR"/>
        </w:rPr>
      </w:pPr>
    </w:p>
    <w:p w:rsidR="00027751" w:rsidRPr="00503A09" w:rsidRDefault="00027751" w:rsidP="001A7AE9">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lang w:val="pt-BR"/>
        </w:rPr>
        <w:t>THỰC TẬP TRANG BỊ ÐIỆN HỆ THỐNG NHIỆT LẠNH</w:t>
      </w:r>
    </w:p>
    <w:p w:rsidR="00027751" w:rsidRPr="00503A09" w:rsidRDefault="00027751" w:rsidP="007A2574">
      <w:pPr>
        <w:spacing w:line="360" w:lineRule="auto"/>
        <w:jc w:val="both"/>
        <w:outlineLvl w:val="0"/>
        <w:rPr>
          <w:rFonts w:ascii="Times New Roman" w:hAnsi="Times New Roman" w:cs="Times New Roman"/>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27</w:t>
      </w:r>
    </w:p>
    <w:p w:rsidR="00027751" w:rsidRPr="00503A09" w:rsidRDefault="00027751" w:rsidP="007A2574">
      <w:pPr>
        <w:spacing w:line="360" w:lineRule="auto"/>
        <w:jc w:val="both"/>
        <w:outlineLvl w:val="0"/>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90</w:t>
      </w:r>
      <w:r w:rsidRPr="00503A09">
        <w:rPr>
          <w:rFonts w:ascii="Times New Roman" w:hAnsi="Times New Roman" w:cs="Times New Roman"/>
          <w:sz w:val="26"/>
          <w:szCs w:val="26"/>
          <w:lang w:val="pt-BR"/>
        </w:rPr>
        <w:t xml:space="preserve"> giờ; (Thực hành: 84 giờ, Kiểm tra: 6 giờ)</w:t>
      </w:r>
      <w:r w:rsidRPr="00503A09">
        <w:rPr>
          <w:rFonts w:ascii="Times New Roman" w:hAnsi="Times New Roman" w:cs="Times New Roman"/>
          <w:color w:val="000000"/>
          <w:sz w:val="26"/>
          <w:szCs w:val="26"/>
        </w:rPr>
        <w:t xml:space="preserve"> </w:t>
      </w:r>
    </w:p>
    <w:p w:rsidR="00027751" w:rsidRPr="00503A09" w:rsidRDefault="00027751" w:rsidP="00503A09">
      <w:pPr>
        <w:pStyle w:val="ListParagraph"/>
        <w:numPr>
          <w:ilvl w:val="0"/>
          <w:numId w:val="54"/>
        </w:numPr>
        <w:tabs>
          <w:tab w:val="left" w:pos="397"/>
        </w:tabs>
        <w:spacing w:line="360" w:lineRule="auto"/>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1A7AE9">
      <w:pPr>
        <w:pStyle w:val="ListParagraph"/>
        <w:numPr>
          <w:ilvl w:val="0"/>
          <w:numId w:val="2"/>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 Môn học ðýợc giảng dạy ở học kỳ III của khóa học</w:t>
      </w:r>
    </w:p>
    <w:p w:rsidR="00027751" w:rsidRPr="00503A09" w:rsidRDefault="00027751" w:rsidP="001A7AE9">
      <w:pPr>
        <w:pStyle w:val="ListParagraph"/>
        <w:numPr>
          <w:ilvl w:val="0"/>
          <w:numId w:val="2"/>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Là môn học thuộc chýõng trình bắt buộc.</w:t>
      </w:r>
    </w:p>
    <w:p w:rsidR="00027751" w:rsidRPr="00503A09" w:rsidRDefault="00027751" w:rsidP="00503A09">
      <w:pPr>
        <w:pStyle w:val="ListParagraph"/>
        <w:numPr>
          <w:ilvl w:val="0"/>
          <w:numId w:val="54"/>
        </w:numPr>
        <w:tabs>
          <w:tab w:val="left" w:pos="397"/>
        </w:tabs>
        <w:spacing w:line="360" w:lineRule="auto"/>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1A7AE9">
      <w:pPr>
        <w:pStyle w:val="ListParagraph"/>
        <w:numPr>
          <w:ilvl w:val="0"/>
          <w:numId w:val="2"/>
        </w:numPr>
        <w:tabs>
          <w:tab w:val="left" w:pos="709"/>
        </w:tabs>
        <w:spacing w:line="360" w:lineRule="auto"/>
        <w:ind w:left="0" w:firstLine="426"/>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p>
    <w:p w:rsidR="00027751" w:rsidRPr="00503A09" w:rsidRDefault="00027751" w:rsidP="002B1B3A">
      <w:pPr>
        <w:pStyle w:val="ListParagraph"/>
        <w:numPr>
          <w:ilvl w:val="0"/>
          <w:numId w:val="78"/>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color w:val="000000"/>
          <w:sz w:val="26"/>
          <w:szCs w:val="26"/>
        </w:rPr>
        <w:t>Ðọc và phân tích ðýợc các mạch ðiện ðộng lực, ðiều khiển.</w:t>
      </w:r>
    </w:p>
    <w:p w:rsidR="00027751" w:rsidRPr="00503A09" w:rsidRDefault="00027751" w:rsidP="002B1B3A">
      <w:pPr>
        <w:pStyle w:val="ListParagraph"/>
        <w:numPr>
          <w:ilvl w:val="0"/>
          <w:numId w:val="78"/>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Lắp ðặt ðýợc mạch ðiện theo sõ ðồ nguyên lý hệ thống lạnh</w:t>
      </w:r>
    </w:p>
    <w:p w:rsidR="00027751" w:rsidRPr="00503A09" w:rsidRDefault="00027751" w:rsidP="002B1B3A">
      <w:pPr>
        <w:pStyle w:val="ListParagraph"/>
        <w:numPr>
          <w:ilvl w:val="0"/>
          <w:numId w:val="78"/>
        </w:numPr>
        <w:tabs>
          <w:tab w:val="left" w:pos="709"/>
        </w:tabs>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Có khả nãng thiết kế ðýợc các mạch ðiện ðiều khiển theo yêu cầu.</w:t>
      </w:r>
    </w:p>
    <w:p w:rsidR="00027751" w:rsidRPr="00503A09" w:rsidRDefault="00027751" w:rsidP="001A7AE9">
      <w:pPr>
        <w:pStyle w:val="ListParagraph"/>
        <w:numPr>
          <w:ilvl w:val="0"/>
          <w:numId w:val="2"/>
        </w:numPr>
        <w:spacing w:line="360" w:lineRule="auto"/>
        <w:ind w:left="0" w:firstLine="349"/>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2B1B3A">
      <w:pPr>
        <w:pStyle w:val="ListParagraph"/>
        <w:numPr>
          <w:ilvl w:val="0"/>
          <w:numId w:val="7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Sử dụng thành thạo các dụng cụ chuyên ngành.</w:t>
      </w:r>
    </w:p>
    <w:p w:rsidR="00027751" w:rsidRPr="00503A09" w:rsidRDefault="00027751" w:rsidP="002B1B3A">
      <w:pPr>
        <w:pStyle w:val="ListParagraph"/>
        <w:numPr>
          <w:ilvl w:val="0"/>
          <w:numId w:val="7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Đấu điện và sửa chữa những hư hỏng các mạch điện động lực và điều khiển.</w:t>
      </w:r>
    </w:p>
    <w:p w:rsidR="00027751" w:rsidRPr="00503A09" w:rsidRDefault="00027751" w:rsidP="002B1B3A">
      <w:pPr>
        <w:pStyle w:val="ListParagraph"/>
        <w:numPr>
          <w:ilvl w:val="0"/>
          <w:numId w:val="79"/>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năng làm việc nhóm, giao tiếp và khả năng đọc hiểu các tài liệu hệ thống lạnh.</w:t>
      </w:r>
    </w:p>
    <w:p w:rsidR="00027751" w:rsidRPr="00503A09" w:rsidRDefault="00027751" w:rsidP="001A7AE9">
      <w:pPr>
        <w:pStyle w:val="ListParagraph"/>
        <w:numPr>
          <w:ilvl w:val="0"/>
          <w:numId w:val="2"/>
        </w:numPr>
        <w:spacing w:line="360" w:lineRule="auto"/>
        <w:ind w:left="0" w:firstLine="284"/>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Năng lực tự chủ và trách nhiệm: </w:t>
      </w:r>
    </w:p>
    <w:p w:rsidR="00027751" w:rsidRPr="00503A09" w:rsidRDefault="00027751" w:rsidP="002B1B3A">
      <w:pPr>
        <w:pStyle w:val="ListParagraph"/>
        <w:numPr>
          <w:ilvl w:val="0"/>
          <w:numId w:val="80"/>
        </w:numPr>
        <w:spacing w:line="360" w:lineRule="auto"/>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Kỹ nãng tý duy ðể giải quyết các công việc độc lập.</w:t>
      </w:r>
    </w:p>
    <w:p w:rsidR="00027751" w:rsidRPr="00503A09" w:rsidRDefault="00027751" w:rsidP="00503A09">
      <w:pPr>
        <w:pStyle w:val="ListParagraph"/>
        <w:numPr>
          <w:ilvl w:val="0"/>
          <w:numId w:val="54"/>
        </w:numPr>
        <w:tabs>
          <w:tab w:val="left" w:pos="397"/>
        </w:tabs>
        <w:spacing w:line="360" w:lineRule="auto"/>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55"/>
        </w:numPr>
        <w:tabs>
          <w:tab w:val="left" w:pos="709"/>
        </w:tabs>
        <w:spacing w:line="360" w:lineRule="auto"/>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tbl>
      <w:tblPr>
        <w:tblpPr w:leftFromText="180" w:rightFromText="18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839"/>
      </w:tblGrid>
      <w:tr w:rsidR="00027751" w:rsidRPr="00503A09">
        <w:trPr>
          <w:trHeight w:val="454"/>
          <w:tblHeader/>
        </w:trPr>
        <w:tc>
          <w:tcPr>
            <w:tcW w:w="621" w:type="dxa"/>
            <w:vMerge w:val="restart"/>
            <w:vAlign w:val="center"/>
          </w:tcPr>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Số TT</w:t>
            </w:r>
          </w:p>
        </w:tc>
        <w:tc>
          <w:tcPr>
            <w:tcW w:w="3691" w:type="dxa"/>
            <w:vMerge w:val="restart"/>
            <w:vAlign w:val="center"/>
          </w:tcPr>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 xml:space="preserve"> các bài trong học phần</w:t>
            </w:r>
          </w:p>
        </w:tc>
        <w:tc>
          <w:tcPr>
            <w:tcW w:w="5112" w:type="dxa"/>
            <w:gridSpan w:val="4"/>
            <w:vAlign w:val="center"/>
          </w:tcPr>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Thời gian (giờ)</w:t>
            </w:r>
          </w:p>
        </w:tc>
      </w:tr>
      <w:tr w:rsidR="00027751" w:rsidRPr="00503A09">
        <w:trPr>
          <w:trHeight w:val="1245"/>
          <w:tblHeader/>
        </w:trPr>
        <w:tc>
          <w:tcPr>
            <w:tcW w:w="621" w:type="dxa"/>
            <w:vMerge/>
          </w:tcPr>
          <w:p w:rsidR="00027751" w:rsidRPr="00405849" w:rsidRDefault="00027751" w:rsidP="007A2574">
            <w:pPr>
              <w:spacing w:line="240" w:lineRule="atLeast"/>
              <w:rPr>
                <w:rFonts w:ascii="Times New Roman" w:hAnsi="Times New Roman" w:cs="Times New Roman"/>
                <w:b/>
                <w:bCs/>
                <w:sz w:val="26"/>
                <w:szCs w:val="26"/>
              </w:rPr>
            </w:pPr>
          </w:p>
        </w:tc>
        <w:tc>
          <w:tcPr>
            <w:tcW w:w="3691" w:type="dxa"/>
            <w:vMerge/>
            <w:vAlign w:val="center"/>
          </w:tcPr>
          <w:p w:rsidR="00027751" w:rsidRPr="00405849" w:rsidRDefault="00027751" w:rsidP="007A2574">
            <w:pPr>
              <w:spacing w:line="240" w:lineRule="atLeast"/>
              <w:rPr>
                <w:rFonts w:ascii="Times New Roman" w:hAnsi="Times New Roman" w:cs="Times New Roman"/>
                <w:b/>
                <w:bCs/>
                <w:sz w:val="26"/>
                <w:szCs w:val="26"/>
              </w:rPr>
            </w:pPr>
          </w:p>
        </w:tc>
        <w:tc>
          <w:tcPr>
            <w:tcW w:w="918" w:type="dxa"/>
            <w:vAlign w:val="center"/>
          </w:tcPr>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Tổng</w:t>
            </w:r>
          </w:p>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số</w:t>
            </w:r>
          </w:p>
        </w:tc>
        <w:tc>
          <w:tcPr>
            <w:tcW w:w="979" w:type="dxa"/>
            <w:vAlign w:val="center"/>
          </w:tcPr>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Lý thuyết</w:t>
            </w:r>
          </w:p>
        </w:tc>
        <w:tc>
          <w:tcPr>
            <w:tcW w:w="2376" w:type="dxa"/>
            <w:vAlign w:val="center"/>
          </w:tcPr>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Thực hành / thực tập/ thí nghiệm/ bài tập/ thảo luận</w:t>
            </w:r>
          </w:p>
        </w:tc>
        <w:tc>
          <w:tcPr>
            <w:tcW w:w="839" w:type="dxa"/>
            <w:vAlign w:val="center"/>
          </w:tcPr>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Kiểm</w:t>
            </w:r>
          </w:p>
          <w:p w:rsidR="00027751" w:rsidRPr="00405849" w:rsidRDefault="00027751" w:rsidP="007A2574">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tra</w:t>
            </w:r>
          </w:p>
        </w:tc>
      </w:tr>
      <w:tr w:rsidR="00027751" w:rsidRPr="00503A09">
        <w:trPr>
          <w:trHeight w:val="1245"/>
        </w:trPr>
        <w:tc>
          <w:tcPr>
            <w:tcW w:w="621"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1</w:t>
            </w: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tc>
        <w:tc>
          <w:tcPr>
            <w:tcW w:w="3691" w:type="dxa"/>
          </w:tcPr>
          <w:p w:rsidR="00027751" w:rsidRPr="00503A09" w:rsidRDefault="00027751" w:rsidP="007A2574">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rPr>
              <w:t xml:space="preserve">Chương 1: </w:t>
            </w:r>
            <w:r w:rsidRPr="00503A09">
              <w:rPr>
                <w:rFonts w:ascii="Times New Roman" w:hAnsi="Times New Roman" w:cs="Times New Roman"/>
                <w:sz w:val="26"/>
                <w:szCs w:val="26"/>
                <w:lang w:val="de-DE"/>
              </w:rPr>
              <w:t>Các Thiết Bị Tự Động  Điều Chỉnh Báo Hiệu, Bảo Vệ Áp Suất Trong Hệ Thống Lạnh</w:t>
            </w:r>
          </w:p>
        </w:tc>
        <w:tc>
          <w:tcPr>
            <w:tcW w:w="918"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30</w:t>
            </w: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tc>
        <w:tc>
          <w:tcPr>
            <w:tcW w:w="979" w:type="dxa"/>
          </w:tcPr>
          <w:p w:rsidR="00027751" w:rsidRPr="00503A09" w:rsidRDefault="00027751" w:rsidP="007A2574">
            <w:pPr>
              <w:spacing w:line="240" w:lineRule="atLeast"/>
              <w:jc w:val="center"/>
              <w:rPr>
                <w:rFonts w:ascii="Times New Roman" w:hAnsi="Times New Roman" w:cs="Times New Roman"/>
                <w:sz w:val="26"/>
                <w:szCs w:val="26"/>
              </w:rPr>
            </w:pPr>
          </w:p>
        </w:tc>
        <w:tc>
          <w:tcPr>
            <w:tcW w:w="2376"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28</w:t>
            </w: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tc>
        <w:tc>
          <w:tcPr>
            <w:tcW w:w="839"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tc>
      </w:tr>
      <w:tr w:rsidR="00027751" w:rsidRPr="00503A09">
        <w:trPr>
          <w:trHeight w:val="615"/>
        </w:trPr>
        <w:tc>
          <w:tcPr>
            <w:tcW w:w="621"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rsidP="007A2574">
            <w:pPr>
              <w:spacing w:line="240" w:lineRule="atLeast"/>
              <w:jc w:val="center"/>
              <w:rPr>
                <w:rFonts w:ascii="Times New Roman" w:hAnsi="Times New Roman" w:cs="Times New Roman"/>
                <w:sz w:val="26"/>
                <w:szCs w:val="26"/>
              </w:rPr>
            </w:pPr>
          </w:p>
        </w:tc>
        <w:tc>
          <w:tcPr>
            <w:tcW w:w="3691" w:type="dxa"/>
          </w:tcPr>
          <w:p w:rsidR="00027751" w:rsidRPr="00503A09" w:rsidRDefault="00027751" w:rsidP="007A2574">
            <w:pPr>
              <w:tabs>
                <w:tab w:val="right" w:leader="dot" w:pos="3331"/>
              </w:tabs>
              <w:spacing w:line="240" w:lineRule="atLeast"/>
              <w:jc w:val="both"/>
              <w:rPr>
                <w:rFonts w:ascii="Times New Roman" w:hAnsi="Times New Roman" w:cs="Times New Roman"/>
                <w:sz w:val="26"/>
                <w:szCs w:val="26"/>
              </w:rPr>
            </w:pPr>
            <w:r w:rsidRPr="00503A09">
              <w:rPr>
                <w:rFonts w:ascii="Times New Roman" w:hAnsi="Times New Roman" w:cs="Times New Roman"/>
                <w:sz w:val="26"/>
                <w:szCs w:val="26"/>
                <w:lang w:val="de-DE"/>
              </w:rPr>
              <w:t xml:space="preserve">Chương 2: </w:t>
            </w:r>
            <w:r w:rsidRPr="00503A09">
              <w:rPr>
                <w:rFonts w:ascii="Times New Roman" w:hAnsi="Times New Roman" w:cs="Times New Roman"/>
                <w:sz w:val="26"/>
                <w:szCs w:val="26"/>
              </w:rPr>
              <w:t>Đấu Các Mạch Điện Điều Khiển Cơ Bản</w:t>
            </w:r>
          </w:p>
        </w:tc>
        <w:tc>
          <w:tcPr>
            <w:tcW w:w="918"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30</w:t>
            </w:r>
          </w:p>
          <w:p w:rsidR="00027751" w:rsidRPr="00503A09" w:rsidRDefault="00027751" w:rsidP="007A2574">
            <w:pPr>
              <w:spacing w:line="240" w:lineRule="atLeast"/>
              <w:jc w:val="center"/>
              <w:rPr>
                <w:rFonts w:ascii="Times New Roman" w:hAnsi="Times New Roman" w:cs="Times New Roman"/>
                <w:sz w:val="26"/>
                <w:szCs w:val="26"/>
              </w:rPr>
            </w:pPr>
          </w:p>
        </w:tc>
        <w:tc>
          <w:tcPr>
            <w:tcW w:w="979" w:type="dxa"/>
          </w:tcPr>
          <w:p w:rsidR="00027751" w:rsidRPr="00503A09" w:rsidRDefault="00027751" w:rsidP="007A2574">
            <w:pPr>
              <w:spacing w:line="240" w:lineRule="atLeast"/>
              <w:jc w:val="center"/>
              <w:rPr>
                <w:rFonts w:ascii="Times New Roman" w:hAnsi="Times New Roman" w:cs="Times New Roman"/>
                <w:sz w:val="26"/>
                <w:szCs w:val="26"/>
              </w:rPr>
            </w:pPr>
          </w:p>
        </w:tc>
        <w:tc>
          <w:tcPr>
            <w:tcW w:w="2376"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28</w:t>
            </w:r>
          </w:p>
          <w:p w:rsidR="00027751" w:rsidRPr="00503A09" w:rsidRDefault="00027751" w:rsidP="007A2574">
            <w:pPr>
              <w:spacing w:line="240" w:lineRule="atLeast"/>
              <w:jc w:val="center"/>
              <w:rPr>
                <w:rFonts w:ascii="Times New Roman" w:hAnsi="Times New Roman" w:cs="Times New Roman"/>
                <w:sz w:val="26"/>
                <w:szCs w:val="26"/>
              </w:rPr>
            </w:pPr>
          </w:p>
        </w:tc>
        <w:tc>
          <w:tcPr>
            <w:tcW w:w="839"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p w:rsidR="00027751" w:rsidRPr="00503A09" w:rsidRDefault="00027751" w:rsidP="007A2574">
            <w:pPr>
              <w:spacing w:line="240" w:lineRule="atLeast"/>
              <w:jc w:val="center"/>
              <w:rPr>
                <w:rFonts w:ascii="Times New Roman" w:hAnsi="Times New Roman" w:cs="Times New Roman"/>
                <w:sz w:val="26"/>
                <w:szCs w:val="26"/>
              </w:rPr>
            </w:pPr>
          </w:p>
        </w:tc>
      </w:tr>
      <w:tr w:rsidR="00027751" w:rsidRPr="00503A09">
        <w:trPr>
          <w:trHeight w:val="990"/>
        </w:trPr>
        <w:tc>
          <w:tcPr>
            <w:tcW w:w="621"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w:t>
            </w:r>
          </w:p>
          <w:p w:rsidR="00027751" w:rsidRPr="00503A09" w:rsidRDefault="00027751" w:rsidP="007A2574">
            <w:pPr>
              <w:spacing w:line="240" w:lineRule="atLeast"/>
              <w:jc w:val="center"/>
              <w:rPr>
                <w:rFonts w:ascii="Times New Roman" w:hAnsi="Times New Roman" w:cs="Times New Roman"/>
                <w:sz w:val="26"/>
                <w:szCs w:val="26"/>
              </w:rPr>
            </w:pPr>
          </w:p>
          <w:p w:rsidR="00027751" w:rsidRPr="00503A09" w:rsidRDefault="00027751" w:rsidP="007A2574">
            <w:pPr>
              <w:spacing w:line="240" w:lineRule="atLeast"/>
              <w:jc w:val="center"/>
              <w:rPr>
                <w:rFonts w:ascii="Times New Roman" w:hAnsi="Times New Roman" w:cs="Times New Roman"/>
                <w:sz w:val="26"/>
                <w:szCs w:val="26"/>
              </w:rPr>
            </w:pPr>
          </w:p>
        </w:tc>
        <w:tc>
          <w:tcPr>
            <w:tcW w:w="3691" w:type="dxa"/>
          </w:tcPr>
          <w:p w:rsidR="00027751" w:rsidRPr="00503A09" w:rsidRDefault="00027751" w:rsidP="007A2574">
            <w:pPr>
              <w:tabs>
                <w:tab w:val="right" w:leader="dot" w:pos="3331"/>
              </w:tabs>
              <w:spacing w:line="240" w:lineRule="atLeast"/>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Chương 3: Đấu Các Mạch Điện Điều Khiển Hệ Thống Lạnh Công Nghiệp</w:t>
            </w:r>
          </w:p>
        </w:tc>
        <w:tc>
          <w:tcPr>
            <w:tcW w:w="918"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30</w:t>
            </w:r>
          </w:p>
        </w:tc>
        <w:tc>
          <w:tcPr>
            <w:tcW w:w="979" w:type="dxa"/>
          </w:tcPr>
          <w:p w:rsidR="00027751" w:rsidRPr="00503A09" w:rsidRDefault="00027751" w:rsidP="007A2574">
            <w:pPr>
              <w:spacing w:line="240" w:lineRule="atLeast"/>
              <w:jc w:val="center"/>
              <w:rPr>
                <w:rFonts w:ascii="Times New Roman" w:hAnsi="Times New Roman" w:cs="Times New Roman"/>
                <w:sz w:val="26"/>
                <w:szCs w:val="26"/>
              </w:rPr>
            </w:pPr>
          </w:p>
        </w:tc>
        <w:tc>
          <w:tcPr>
            <w:tcW w:w="2376"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28</w:t>
            </w:r>
          </w:p>
        </w:tc>
        <w:tc>
          <w:tcPr>
            <w:tcW w:w="839" w:type="dxa"/>
          </w:tcPr>
          <w:p w:rsidR="00027751" w:rsidRPr="00503A09" w:rsidRDefault="00027751" w:rsidP="007A2574">
            <w:pPr>
              <w:spacing w:line="240" w:lineRule="atLeast"/>
              <w:jc w:val="center"/>
              <w:rPr>
                <w:rFonts w:ascii="Times New Roman" w:hAnsi="Times New Roman" w:cs="Times New Roman"/>
                <w:sz w:val="26"/>
                <w:szCs w:val="26"/>
              </w:rPr>
            </w:pPr>
            <w:r w:rsidRPr="00503A09">
              <w:rPr>
                <w:rFonts w:ascii="Times New Roman" w:hAnsi="Times New Roman" w:cs="Times New Roman"/>
                <w:sz w:val="26"/>
                <w:szCs w:val="26"/>
              </w:rPr>
              <w:t>2</w:t>
            </w:r>
          </w:p>
        </w:tc>
      </w:tr>
      <w:tr w:rsidR="00027751" w:rsidRPr="00503A09">
        <w:trPr>
          <w:trHeight w:val="454"/>
        </w:trPr>
        <w:tc>
          <w:tcPr>
            <w:tcW w:w="4312" w:type="dxa"/>
            <w:gridSpan w:val="2"/>
            <w:vAlign w:val="center"/>
          </w:tcPr>
          <w:p w:rsidR="00027751" w:rsidRPr="00503A09" w:rsidRDefault="00027751" w:rsidP="007A2574">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Tổng cộng</w:t>
            </w:r>
          </w:p>
        </w:tc>
        <w:tc>
          <w:tcPr>
            <w:tcW w:w="918" w:type="dxa"/>
            <w:vAlign w:val="center"/>
          </w:tcPr>
          <w:p w:rsidR="00027751" w:rsidRPr="00503A09" w:rsidRDefault="00027751" w:rsidP="007A2574">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90</w:t>
            </w:r>
          </w:p>
        </w:tc>
        <w:tc>
          <w:tcPr>
            <w:tcW w:w="979" w:type="dxa"/>
            <w:vAlign w:val="center"/>
          </w:tcPr>
          <w:p w:rsidR="00027751" w:rsidRPr="00503A09" w:rsidRDefault="00027751" w:rsidP="007A2574">
            <w:pPr>
              <w:spacing w:line="360" w:lineRule="auto"/>
              <w:jc w:val="center"/>
              <w:rPr>
                <w:rFonts w:ascii="Times New Roman" w:hAnsi="Times New Roman" w:cs="Times New Roman"/>
                <w:b/>
                <w:bCs/>
                <w:sz w:val="26"/>
                <w:szCs w:val="26"/>
              </w:rPr>
            </w:pPr>
          </w:p>
        </w:tc>
        <w:tc>
          <w:tcPr>
            <w:tcW w:w="2376" w:type="dxa"/>
            <w:vAlign w:val="center"/>
          </w:tcPr>
          <w:p w:rsidR="00027751" w:rsidRPr="00503A09" w:rsidRDefault="00027751" w:rsidP="007A2574">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84</w:t>
            </w:r>
          </w:p>
        </w:tc>
        <w:tc>
          <w:tcPr>
            <w:tcW w:w="839" w:type="dxa"/>
            <w:vAlign w:val="center"/>
          </w:tcPr>
          <w:p w:rsidR="00027751" w:rsidRPr="00503A09" w:rsidRDefault="00027751" w:rsidP="007A2574">
            <w:pPr>
              <w:spacing w:line="360" w:lineRule="auto"/>
              <w:jc w:val="center"/>
              <w:rPr>
                <w:rFonts w:ascii="Times New Roman" w:hAnsi="Times New Roman" w:cs="Times New Roman"/>
                <w:b/>
                <w:bCs/>
                <w:sz w:val="26"/>
                <w:szCs w:val="26"/>
              </w:rPr>
            </w:pPr>
            <w:r w:rsidRPr="00503A09">
              <w:rPr>
                <w:rFonts w:ascii="Times New Roman" w:hAnsi="Times New Roman" w:cs="Times New Roman"/>
                <w:b/>
                <w:bCs/>
                <w:sz w:val="26"/>
                <w:szCs w:val="26"/>
              </w:rPr>
              <w:t>6</w:t>
            </w:r>
          </w:p>
        </w:tc>
      </w:tr>
    </w:tbl>
    <w:p w:rsidR="00027751" w:rsidRPr="00503A09" w:rsidRDefault="00027751" w:rsidP="001A7AE9">
      <w:pPr>
        <w:tabs>
          <w:tab w:val="right" w:pos="426"/>
        </w:tabs>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chi tiết:</w:t>
      </w:r>
    </w:p>
    <w:p w:rsidR="00027751" w:rsidRPr="00503A09" w:rsidRDefault="00027751" w:rsidP="001A7AE9">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1:    </w:t>
      </w:r>
      <w:r w:rsidRPr="00503A09">
        <w:rPr>
          <w:rFonts w:ascii="Times New Roman" w:hAnsi="Times New Roman" w:cs="Times New Roman"/>
          <w:b/>
          <w:bCs/>
          <w:sz w:val="26"/>
          <w:szCs w:val="26"/>
          <w:lang w:val="de-DE"/>
        </w:rPr>
        <w:t>CÁC THIẾT BỊ TÝò ÐÔòNG  ÐIÊÌU CHIÒNH BAìO HIÊòU, BAÒO VÊò AìP SUÂìT TRONG HỆ THỐNG LẠNH</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30 giờ</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Hiểu ðýợc cấu tạo chức nãng làm việc của rơle áp suất và rơle nhiệt độ điện tử.</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Thực hiện cách xác định các đầu dây rơle áp suất và rơle nhiệt độ điện tử.</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Cân chỉnh và kiểm tra được rơle áp suất và rơle nhiệt độ điện tử.</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1. Rơle áp suất cao HP.</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1.1. Cách đọc thông số trên rơle.</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1.2. cách điều chỉnh.</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1.3. Cách đấu điện</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rơle áp suất thấp LP.</w:t>
      </w:r>
    </w:p>
    <w:p w:rsidR="00027751" w:rsidRPr="00503A09" w:rsidRDefault="00027751" w:rsidP="001A7AE9">
      <w:pPr>
        <w:spacing w:line="360" w:lineRule="auto"/>
        <w:ind w:left="144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 Cách đọc thông số trên rơle.</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2.2. cách điều chỉnh</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2.3. Cách ðâìu ðiện</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Rơ le áp suất nước ( WP).</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3.1. Cách đọc thông số trên rơle.</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3.2. cách điều chỉnh</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3.3. Cách ðâìu ðiện</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Rơle áp suất dầu OP.</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4.1. Cách đọc thông số trên rơle.</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4.2. cách điều chỉnh</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4.3. Cách đâìu điện</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5. Rơle nhiệt độ điện tử.</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5.1. Cách đọc thông số trên rơle.</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5.2. cách điều chỉnh</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5.3. Cách đâìu điện</w:t>
      </w:r>
    </w:p>
    <w:p w:rsidR="00027751" w:rsidRPr="00503A09" w:rsidRDefault="00027751" w:rsidP="001A7AE9">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2: </w:t>
      </w:r>
      <w:r w:rsidRPr="00503A09">
        <w:rPr>
          <w:rFonts w:ascii="Times New Roman" w:hAnsi="Times New Roman" w:cs="Times New Roman"/>
          <w:b/>
          <w:bCs/>
          <w:sz w:val="26"/>
          <w:szCs w:val="26"/>
          <w:lang w:val="de-DE"/>
        </w:rPr>
        <w:t>ÐẤU CÁC MẠCH ÐIỆN ÐIỀU KHIỂN CÕ BẢN</w:t>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b/>
          <w:bCs/>
          <w:sz w:val="26"/>
          <w:szCs w:val="26"/>
          <w:lang w:val="de-DE"/>
        </w:rPr>
        <w:tab/>
      </w:r>
      <w:r w:rsidRPr="00503A09">
        <w:rPr>
          <w:rFonts w:ascii="Times New Roman" w:hAnsi="Times New Roman" w:cs="Times New Roman"/>
          <w:sz w:val="26"/>
          <w:szCs w:val="26"/>
          <w:lang w:val="pt-BR"/>
        </w:rPr>
        <w:t>Thời gian: 30 giờ</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1A7AE9">
      <w:pPr>
        <w:spacing w:line="360" w:lineRule="auto"/>
        <w:ind w:left="436"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Đọc hiểu nguyên lý các mạch điện.</w:t>
      </w:r>
    </w:p>
    <w:p w:rsidR="00027751" w:rsidRPr="00503A09" w:rsidRDefault="00027751" w:rsidP="001A7AE9">
      <w:pPr>
        <w:spacing w:line="360" w:lineRule="auto"/>
        <w:ind w:left="720" w:firstLine="436"/>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Thực hiện ðấu hoàn chỉnh các mạch ðiều khiển, ðộng lực cho ðộng cõ KĐB 3 pha cơ bản trong hệ thống lạnh.</w:t>
      </w:r>
    </w:p>
    <w:p w:rsidR="00027751" w:rsidRPr="00503A09" w:rsidRDefault="00027751" w:rsidP="001A7AE9">
      <w:pPr>
        <w:spacing w:line="360" w:lineRule="auto"/>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2. Nội dung chương:</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 Mạch tuần tự điều khiển động cơ ba pha</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Mạch luân phiên điều khiển động cơ ba pha</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Mạch bảo vệ mất pha, báo sự cố</w:t>
      </w:r>
    </w:p>
    <w:p w:rsidR="00027751" w:rsidRPr="00503A09" w:rsidRDefault="00027751" w:rsidP="001A7AE9">
      <w:pPr>
        <w:spacing w:line="360" w:lineRule="auto"/>
        <w:ind w:left="720"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Mạch máy lạnh tủ đứng</w:t>
      </w:r>
    </w:p>
    <w:p w:rsidR="00027751" w:rsidRPr="00503A09" w:rsidRDefault="00027751" w:rsidP="001A7AE9">
      <w:pPr>
        <w:spacing w:line="360" w:lineRule="auto"/>
        <w:jc w:val="both"/>
        <w:rPr>
          <w:rFonts w:ascii="Times New Roman" w:hAnsi="Times New Roman" w:cs="Times New Roman"/>
          <w:sz w:val="26"/>
          <w:szCs w:val="26"/>
          <w:lang w:val="pt-BR"/>
        </w:rPr>
      </w:pPr>
      <w:r w:rsidRPr="00503A09">
        <w:rPr>
          <w:rFonts w:ascii="Times New Roman" w:hAnsi="Times New Roman" w:cs="Times New Roman"/>
          <w:b/>
          <w:bCs/>
          <w:sz w:val="26"/>
          <w:szCs w:val="26"/>
          <w:lang w:val="sv-SE"/>
        </w:rPr>
        <w:t xml:space="preserve">Chương 3: </w:t>
      </w:r>
      <w:r w:rsidRPr="00503A09">
        <w:rPr>
          <w:rFonts w:ascii="Times New Roman" w:hAnsi="Times New Roman" w:cs="Times New Roman"/>
          <w:b/>
          <w:bCs/>
          <w:sz w:val="26"/>
          <w:szCs w:val="26"/>
          <w:lang w:val="de-DE"/>
        </w:rPr>
        <w:t>ÐẤU CÁC MẠCH ÐIỆN ÐIỀU KHIỂN HỆ THỐNG LẠNH CÔNG NGHIỆP</w:t>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pt-BR"/>
        </w:rPr>
        <w:t>Thời gian: 30 giờ</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Mục tiêu: </w:t>
      </w:r>
    </w:p>
    <w:p w:rsidR="00027751" w:rsidRPr="00503A09" w:rsidRDefault="00027751" w:rsidP="001A7AE9">
      <w:pPr>
        <w:spacing w:line="360" w:lineRule="auto"/>
        <w:ind w:left="284"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Đọc hiểu nguyên lý các mạch điện.</w:t>
      </w:r>
    </w:p>
    <w:p w:rsidR="00027751" w:rsidRPr="00503A09" w:rsidRDefault="00027751" w:rsidP="001A7AE9">
      <w:pPr>
        <w:spacing w:line="360" w:lineRule="auto"/>
        <w:ind w:left="284"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Thực hiện đấu hoàn chỉnh các mạch điều khiển, động lực cho động cơ KĐB 3 pha cơ bản trong hệ thống lạnh.</w:t>
      </w:r>
    </w:p>
    <w:p w:rsidR="00027751" w:rsidRPr="00503A09" w:rsidRDefault="00027751" w:rsidP="001A7AE9">
      <w:pPr>
        <w:spacing w:line="360" w:lineRule="auto"/>
        <w:ind w:firstLine="7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Nội dung chương:</w:t>
      </w:r>
    </w:p>
    <w:p w:rsidR="00027751" w:rsidRPr="00503A09" w:rsidRDefault="00027751" w:rsidP="001A7AE9">
      <w:pPr>
        <w:spacing w:line="360" w:lineRule="auto"/>
        <w:jc w:val="both"/>
        <w:rPr>
          <w:rFonts w:ascii="Times New Roman" w:hAnsi="Times New Roman" w:cs="Times New Roman"/>
          <w:sz w:val="26"/>
          <w:szCs w:val="26"/>
        </w:rPr>
      </w:pPr>
      <w:r w:rsidRPr="00503A09">
        <w:rPr>
          <w:rFonts w:ascii="Times New Roman" w:hAnsi="Times New Roman" w:cs="Times New Roman"/>
          <w:sz w:val="26"/>
          <w:szCs w:val="26"/>
        </w:rPr>
        <w:tab/>
      </w:r>
      <w:r w:rsidRPr="00503A09">
        <w:rPr>
          <w:rFonts w:ascii="Times New Roman" w:hAnsi="Times New Roman" w:cs="Times New Roman"/>
          <w:sz w:val="26"/>
          <w:szCs w:val="26"/>
        </w:rPr>
        <w:tab/>
        <w:t>1. Mạch điện kho lạnh có sýÒ dụng rõle áp suất cao, áp suất thấp và điều chỉnh nhiệt đôò.</w:t>
      </w:r>
    </w:p>
    <w:p w:rsidR="00027751" w:rsidRPr="00503A09" w:rsidRDefault="00027751" w:rsidP="001A7AE9">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2. Mạch giảm tải máy nén kết hợp báo sự cố HTL</w:t>
      </w:r>
    </w:p>
    <w:p w:rsidR="00027751" w:rsidRPr="00503A09" w:rsidRDefault="00027751" w:rsidP="001A7AE9">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3. Mạch ðiện ðiều hòa không khí giải nhiệt bằng nước có sử dụng rơle áp suất cao, áp suất thấp, áp suất nước .</w:t>
      </w:r>
    </w:p>
    <w:p w:rsidR="00027751" w:rsidRPr="00503A09" w:rsidRDefault="00027751" w:rsidP="001A7AE9">
      <w:pPr>
        <w:spacing w:line="360" w:lineRule="auto"/>
        <w:ind w:left="720" w:firstLine="720"/>
        <w:jc w:val="both"/>
        <w:rPr>
          <w:rFonts w:ascii="Times New Roman" w:hAnsi="Times New Roman" w:cs="Times New Roman"/>
          <w:sz w:val="26"/>
          <w:szCs w:val="26"/>
        </w:rPr>
      </w:pPr>
      <w:r w:rsidRPr="00503A09">
        <w:rPr>
          <w:rFonts w:ascii="Times New Roman" w:hAnsi="Times New Roman" w:cs="Times New Roman"/>
          <w:sz w:val="26"/>
          <w:szCs w:val="26"/>
        </w:rPr>
        <w:t>4. Mạch điện hệ thống lạnh chiller có sử dụng rõle áp suất cao, áp suất thấp và rơle rơle áp suất dầu.</w:t>
      </w:r>
    </w:p>
    <w:p w:rsidR="00027751" w:rsidRPr="00503A09" w:rsidRDefault="00027751" w:rsidP="001A7AE9">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 bàn ghế đủ, phòng sạch, thoáng mát</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 máy projector, micro, amli, loa, quạt</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Học liệu, dụng cụ, nguyên vật liệu: bảng phấn</w:t>
      </w:r>
    </w:p>
    <w:p w:rsidR="00027751" w:rsidRPr="00503A09" w:rsidRDefault="00027751" w:rsidP="001A7AE9">
      <w:pPr>
        <w:spacing w:line="360" w:lineRule="auto"/>
        <w:ind w:firstLine="426"/>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pt-BR"/>
        </w:rPr>
        <w:t>- Tài liệu hướng dẫn môn học, bài học thực tập trang bị ðiện hệ thống nhiệt lạnh.</w:t>
      </w:r>
    </w:p>
    <w:p w:rsidR="00027751" w:rsidRPr="00503A09" w:rsidRDefault="00027751" w:rsidP="001A7AE9">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Các mô hình đấu điện hệ thống lạnh công nghiệp.</w:t>
      </w:r>
    </w:p>
    <w:p w:rsidR="00027751" w:rsidRPr="00503A09" w:rsidRDefault="00027751" w:rsidP="001A7AE9">
      <w:pPr>
        <w:spacing w:line="360" w:lineRule="auto"/>
        <w:ind w:firstLine="426"/>
        <w:jc w:val="both"/>
        <w:outlineLvl w:val="0"/>
        <w:rPr>
          <w:rFonts w:ascii="Times New Roman" w:hAnsi="Times New Roman" w:cs="Times New Roman"/>
          <w:sz w:val="26"/>
          <w:szCs w:val="26"/>
          <w:lang w:val="es-ES_tradnl"/>
        </w:rPr>
      </w:pPr>
      <w:r w:rsidRPr="00503A09">
        <w:rPr>
          <w:rFonts w:ascii="Times New Roman" w:hAnsi="Times New Roman" w:cs="Times New Roman"/>
          <w:sz w:val="26"/>
          <w:szCs w:val="26"/>
          <w:lang w:val="es-ES_tradnl"/>
        </w:rPr>
        <w:t>- Các rơ le HP, LP, WP, OP, thermostat điện tử.</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es-ES_tradnl"/>
        </w:rPr>
        <w:t>- Động cơ không đồng bộ 1 pha và 3 pha</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Các điều kiện khác: wifi, máy tính</w:t>
      </w:r>
    </w:p>
    <w:p w:rsidR="00027751" w:rsidRPr="00503A09" w:rsidRDefault="00027751" w:rsidP="001A7AE9">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1A7AE9">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1A7AE9">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Kiến thức: </w:t>
      </w:r>
    </w:p>
    <w:p w:rsidR="00027751" w:rsidRPr="00503A09" w:rsidRDefault="00027751" w:rsidP="002B1B3A">
      <w:pPr>
        <w:pStyle w:val="ListParagraph"/>
        <w:numPr>
          <w:ilvl w:val="0"/>
          <w:numId w:val="35"/>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Các loại rơ le HP, LP, OP, WP, thermostat điện tử.</w:t>
      </w:r>
    </w:p>
    <w:p w:rsidR="00027751" w:rsidRPr="00503A09" w:rsidRDefault="00027751" w:rsidP="002B1B3A">
      <w:pPr>
        <w:pStyle w:val="ListParagraph"/>
        <w:numPr>
          <w:ilvl w:val="0"/>
          <w:numId w:val="35"/>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Các mạch điện điều khiển và bảo vệ hệ thống lạnh công nghiệp</w:t>
      </w:r>
    </w:p>
    <w:p w:rsidR="00027751" w:rsidRPr="00503A09" w:rsidRDefault="00027751" w:rsidP="001A7AE9">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Kỹ năng:  </w:t>
      </w:r>
    </w:p>
    <w:p w:rsidR="00027751" w:rsidRPr="00503A09" w:rsidRDefault="00027751" w:rsidP="002B1B3A">
      <w:pPr>
        <w:pStyle w:val="ListParagraph"/>
        <w:numPr>
          <w:ilvl w:val="0"/>
          <w:numId w:val="36"/>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Phân tích, giải thích và lập luận được các chức năng của các loại rơle.</w:t>
      </w:r>
    </w:p>
    <w:p w:rsidR="00027751" w:rsidRPr="00503A09" w:rsidRDefault="00027751" w:rsidP="002B1B3A">
      <w:pPr>
        <w:pStyle w:val="ListParagraph"/>
        <w:numPr>
          <w:ilvl w:val="0"/>
          <w:numId w:val="36"/>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Đấu được các mạch điện hệ thống lạnh công nghiệp.</w:t>
      </w:r>
    </w:p>
    <w:p w:rsidR="00027751" w:rsidRPr="00503A09" w:rsidRDefault="00027751" w:rsidP="001A7AE9">
      <w:pPr>
        <w:spacing w:line="360" w:lineRule="auto"/>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Năng lực tự chủ và trách nhiệm: </w:t>
      </w:r>
    </w:p>
    <w:p w:rsidR="00027751" w:rsidRPr="00503A09" w:rsidRDefault="00027751" w:rsidP="002B1B3A">
      <w:pPr>
        <w:pStyle w:val="ListParagraph"/>
        <w:numPr>
          <w:ilvl w:val="0"/>
          <w:numId w:val="3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Kỹ năng làm việc nhóm, giao tiếp và khả năng đọc hiểu các tài liệu kỹ thuật</w:t>
      </w:r>
    </w:p>
    <w:p w:rsidR="00027751" w:rsidRPr="00503A09" w:rsidRDefault="00027751" w:rsidP="002B1B3A">
      <w:pPr>
        <w:pStyle w:val="ListParagraph"/>
        <w:numPr>
          <w:ilvl w:val="0"/>
          <w:numId w:val="37"/>
        </w:numPr>
        <w:spacing w:line="360"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Có khả năng tự thiết kế mạch điện và làm việc độc lập.</w:t>
      </w:r>
    </w:p>
    <w:p w:rsidR="00027751" w:rsidRPr="00503A09" w:rsidRDefault="00027751" w:rsidP="001A7AE9">
      <w:pPr>
        <w:spacing w:line="360" w:lineRule="auto"/>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2. Phương pháp: </w:t>
      </w:r>
    </w:p>
    <w:p w:rsidR="00027751" w:rsidRPr="00503A09" w:rsidRDefault="00027751" w:rsidP="001A7AE9">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sv-SE"/>
        </w:rPr>
        <w:tab/>
        <w:t xml:space="preserve">- </w:t>
      </w:r>
      <w:r w:rsidRPr="00503A09">
        <w:rPr>
          <w:rFonts w:ascii="Times New Roman" w:hAnsi="Times New Roman" w:cs="Times New Roman"/>
          <w:sz w:val="26"/>
          <w:szCs w:val="26"/>
        </w:rPr>
        <w:t>Kiểm tra – đánh giá thường xuyên</w:t>
      </w:r>
    </w:p>
    <w:p w:rsidR="00027751" w:rsidRPr="00503A09" w:rsidRDefault="00027751" w:rsidP="001A7AE9">
      <w:pPr>
        <w:spacing w:line="360" w:lineRule="auto"/>
        <w:ind w:firstLine="340"/>
        <w:jc w:val="both"/>
        <w:outlineLvl w:val="0"/>
        <w:rPr>
          <w:rFonts w:ascii="Times New Roman" w:hAnsi="Times New Roman" w:cs="Times New Roman"/>
          <w:sz w:val="26"/>
          <w:szCs w:val="26"/>
          <w:lang w:val="de-DE"/>
        </w:rPr>
      </w:pPr>
      <w:r w:rsidRPr="00503A09">
        <w:rPr>
          <w:rFonts w:ascii="Times New Roman" w:hAnsi="Times New Roman" w:cs="Times New Roman"/>
          <w:sz w:val="26"/>
          <w:szCs w:val="26"/>
        </w:rPr>
        <w:tab/>
        <w:t xml:space="preserve">- </w:t>
      </w:r>
      <w:r w:rsidRPr="00503A09">
        <w:rPr>
          <w:rFonts w:ascii="Times New Roman" w:hAnsi="Times New Roman" w:cs="Times New Roman"/>
          <w:sz w:val="26"/>
          <w:szCs w:val="26"/>
          <w:lang w:val="de-DE"/>
        </w:rPr>
        <w:t>Thảo luận theo nhóm</w:t>
      </w:r>
    </w:p>
    <w:p w:rsidR="00027751" w:rsidRPr="00503A09" w:rsidRDefault="00027751" w:rsidP="001A7AE9">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lang w:val="de-DE"/>
        </w:rPr>
        <w:tab/>
        <w:t>- Khác: theo yêu cầu của giảng viên</w:t>
      </w:r>
    </w:p>
    <w:p w:rsidR="00027751" w:rsidRPr="00503A09" w:rsidRDefault="00027751" w:rsidP="001A7AE9">
      <w:pPr>
        <w:spacing w:line="360" w:lineRule="auto"/>
        <w:ind w:firstLine="340"/>
        <w:jc w:val="both"/>
        <w:outlineLvl w:val="0"/>
        <w:rPr>
          <w:rFonts w:ascii="Times New Roman" w:hAnsi="Times New Roman" w:cs="Times New Roman"/>
          <w:sz w:val="26"/>
          <w:szCs w:val="26"/>
        </w:rPr>
      </w:pPr>
      <w:r w:rsidRPr="00503A09">
        <w:rPr>
          <w:rFonts w:ascii="Times New Roman" w:hAnsi="Times New Roman" w:cs="Times New Roman"/>
          <w:sz w:val="26"/>
          <w:szCs w:val="26"/>
        </w:rPr>
        <w:tab/>
        <w:t>- Kiểm tra – đánh giá định kỳ</w:t>
      </w:r>
    </w:p>
    <w:p w:rsidR="00027751" w:rsidRPr="00503A09" w:rsidRDefault="00027751" w:rsidP="001A7AE9">
      <w:pPr>
        <w:spacing w:line="360" w:lineRule="auto"/>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1A7AE9">
      <w:pPr>
        <w:keepNext/>
        <w:keepLines/>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Phạm vi áp dụng môn học: áp dụng cho HKIII năm thứ </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1A7AE9">
      <w:pPr>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Đối với giáo viên, giảng viên: </w:t>
      </w:r>
      <w:r w:rsidRPr="00503A09">
        <w:rPr>
          <w:rFonts w:ascii="Times New Roman" w:hAnsi="Times New Roman" w:cs="Times New Roman"/>
          <w:sz w:val="26"/>
          <w:szCs w:val="26"/>
        </w:rPr>
        <w:t xml:space="preserve">SV cần dự giờ để được cung cấp thông tin hữu ích, thảo luận nắm rõ nội dung. </w:t>
      </w:r>
    </w:p>
    <w:p w:rsidR="00027751" w:rsidRPr="00503A09" w:rsidRDefault="00027751" w:rsidP="001A7AE9">
      <w:pPr>
        <w:tabs>
          <w:tab w:val="left" w:pos="3143"/>
        </w:tabs>
        <w:spacing w:line="360" w:lineRule="auto"/>
        <w:ind w:firstLine="709"/>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Đối với người học:</w:t>
      </w:r>
      <w:r w:rsidRPr="00503A09">
        <w:rPr>
          <w:rFonts w:ascii="Times New Roman" w:hAnsi="Times New Roman" w:cs="Times New Roman"/>
          <w:sz w:val="26"/>
          <w:szCs w:val="26"/>
          <w:lang w:val="sv-SE"/>
        </w:rPr>
        <w:tab/>
      </w:r>
      <w:r w:rsidRPr="00503A09">
        <w:rPr>
          <w:rFonts w:ascii="Times New Roman" w:hAnsi="Times New Roman" w:cs="Times New Roman"/>
          <w:sz w:val="26"/>
          <w:szCs w:val="26"/>
        </w:rPr>
        <w:t>Bắt buộc tham gia đủ các buổi học và thực hành các bài tập, nếu vắng phải có lý do.</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1A7AE9">
      <w:pPr>
        <w:spacing w:line="360" w:lineRule="auto"/>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1A7AE9">
      <w:pPr>
        <w:spacing w:line="360" w:lineRule="auto"/>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 </w:t>
      </w:r>
      <w:r w:rsidRPr="00503A09">
        <w:rPr>
          <w:rFonts w:ascii="Times New Roman" w:hAnsi="Times New Roman" w:cs="Times New Roman"/>
          <w:sz w:val="26"/>
          <w:szCs w:val="26"/>
        </w:rPr>
        <w:tab/>
        <w:t xml:space="preserve"> - Nguyễn Đức Lợi. Tự động hoá trong hệ thống lạnh. NXB Giáo dục.</w:t>
      </w:r>
    </w:p>
    <w:p w:rsidR="00027751" w:rsidRPr="00503A09" w:rsidRDefault="00027751" w:rsidP="001A7AE9">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Thực hành kỹ thuật Cơ điện lạnh – NXB Đà Nẵng 2004</w:t>
      </w:r>
    </w:p>
    <w:p w:rsidR="00027751" w:rsidRPr="00503A09" w:rsidRDefault="00027751" w:rsidP="001A7AE9">
      <w:pPr>
        <w:spacing w:line="360" w:lineRule="auto"/>
        <w:ind w:firstLine="720"/>
        <w:jc w:val="both"/>
        <w:outlineLvl w:val="0"/>
        <w:rPr>
          <w:rFonts w:ascii="Times New Roman" w:hAnsi="Times New Roman" w:cs="Times New Roman"/>
          <w:sz w:val="26"/>
          <w:szCs w:val="26"/>
        </w:rPr>
      </w:pPr>
      <w:r w:rsidRPr="00503A09">
        <w:rPr>
          <w:rFonts w:ascii="Times New Roman" w:hAnsi="Times New Roman" w:cs="Times New Roman"/>
          <w:sz w:val="26"/>
          <w:szCs w:val="26"/>
        </w:rPr>
        <w:t>- Automatic Control Refrigerating – Korea Technology Eng. Co., LTD 2005</w:t>
      </w:r>
    </w:p>
    <w:p w:rsidR="00027751" w:rsidRPr="00503A09" w:rsidRDefault="00027751" w:rsidP="001A7AE9">
      <w:pPr>
        <w:spacing w:line="360" w:lineRule="auto"/>
        <w:ind w:firstLine="426"/>
        <w:rPr>
          <w:rFonts w:ascii="Times New Roman" w:hAnsi="Times New Roman" w:cs="Times New Roman"/>
          <w:sz w:val="26"/>
          <w:szCs w:val="26"/>
          <w:lang w:val="sv-SE"/>
        </w:rPr>
      </w:pPr>
      <w:r w:rsidRPr="00503A09">
        <w:rPr>
          <w:rFonts w:ascii="Times New Roman" w:hAnsi="Times New Roman" w:cs="Times New Roman"/>
          <w:sz w:val="26"/>
          <w:szCs w:val="26"/>
          <w:lang w:val="sv-SE"/>
        </w:rPr>
        <w:t>5. Ghi chú và giải thích (nếu có):</w:t>
      </w:r>
    </w:p>
    <w:p w:rsidR="00027751" w:rsidRPr="00503A09" w:rsidRDefault="00027751" w:rsidP="001A7AE9">
      <w:pPr>
        <w:spacing w:line="312" w:lineRule="auto"/>
        <w:jc w:val="both"/>
        <w:outlineLvl w:val="0"/>
        <w:rPr>
          <w:rFonts w:ascii="Times New Roman" w:hAnsi="Times New Roman" w:cs="Times New Roman"/>
          <w:b/>
          <w:bCs/>
          <w:sz w:val="26"/>
          <w:szCs w:val="26"/>
          <w:lang w:val="pt-BR"/>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B03A3A">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B03A3A">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B03A3A">
      <w:pPr>
        <w:jc w:val="center"/>
        <w:rPr>
          <w:rFonts w:ascii="Times New Roman" w:hAnsi="Times New Roman" w:cs="Times New Roman"/>
          <w:i/>
          <w:iCs/>
          <w:sz w:val="26"/>
          <w:szCs w:val="26"/>
          <w:lang w:val="pt-BR"/>
        </w:rPr>
      </w:pPr>
    </w:p>
    <w:p w:rsidR="00027751" w:rsidRPr="00503A09" w:rsidRDefault="00027751" w:rsidP="00B03A3A">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Tên h</w:t>
      </w:r>
      <w:r w:rsidRPr="00503A09">
        <w:rPr>
          <w:rFonts w:ascii="Times New Roman" w:hAnsi="Times New Roman" w:cs="Times New Roman"/>
          <w:b/>
          <w:bCs/>
          <w:sz w:val="26"/>
          <w:szCs w:val="26"/>
          <w:lang w:val="pt-BR"/>
        </w:rPr>
        <w:t>ọc phần</w:t>
      </w:r>
      <w:r w:rsidRPr="00503A09">
        <w:rPr>
          <w:rFonts w:ascii="Times New Roman" w:hAnsi="Times New Roman" w:cs="Times New Roman"/>
          <w:sz w:val="26"/>
          <w:szCs w:val="26"/>
          <w:lang w:val="pt-BR"/>
        </w:rPr>
        <w:t xml:space="preserve">: </w:t>
      </w:r>
      <w:r w:rsidRPr="00503A09">
        <w:rPr>
          <w:rFonts w:ascii="Times New Roman" w:hAnsi="Times New Roman" w:cs="Times New Roman"/>
          <w:b/>
          <w:bCs/>
          <w:color w:val="000000"/>
          <w:sz w:val="26"/>
          <w:szCs w:val="26"/>
          <w:lang w:val="es-ES"/>
        </w:rPr>
        <w:t>ĐỒ ÁN 1</w:t>
      </w:r>
    </w:p>
    <w:p w:rsidR="00027751" w:rsidRPr="00503A09" w:rsidRDefault="00027751" w:rsidP="00B03A3A">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 xml:space="preserve"> 28</w:t>
      </w:r>
    </w:p>
    <w:p w:rsidR="00027751" w:rsidRPr="00503A09" w:rsidRDefault="00027751" w:rsidP="00B03A3A">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45</w:t>
      </w:r>
      <w:r w:rsidRPr="00503A09">
        <w:rPr>
          <w:rFonts w:ascii="Times New Roman" w:hAnsi="Times New Roman" w:cs="Times New Roman"/>
          <w:sz w:val="26"/>
          <w:szCs w:val="26"/>
          <w:lang w:val="pt-BR"/>
        </w:rPr>
        <w:t xml:space="preserve"> giờ;</w:t>
      </w:r>
    </w:p>
    <w:p w:rsidR="00027751" w:rsidRPr="00503A09" w:rsidRDefault="00027751" w:rsidP="00503A09">
      <w:pPr>
        <w:pStyle w:val="ListParagraph"/>
        <w:numPr>
          <w:ilvl w:val="0"/>
          <w:numId w:val="42"/>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B03A3A">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ðýợc bố trí ở học kỳ 3 , sau khi học xong các môn học cõ sở </w:t>
      </w:r>
    </w:p>
    <w:p w:rsidR="00027751" w:rsidRPr="00503A09" w:rsidRDefault="00027751" w:rsidP="00B03A3A">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sz w:val="26"/>
          <w:szCs w:val="26"/>
          <w:lang w:val="pt-BR"/>
        </w:rPr>
        <w:t>chuyên môn nghề bắt buộc.</w:t>
      </w:r>
    </w:p>
    <w:p w:rsidR="00027751" w:rsidRPr="00503A09" w:rsidRDefault="00027751" w:rsidP="00503A09">
      <w:pPr>
        <w:pStyle w:val="ListParagraph"/>
        <w:numPr>
          <w:ilvl w:val="0"/>
          <w:numId w:val="42"/>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B03A3A">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w:t>
      </w:r>
    </w:p>
    <w:p w:rsidR="00027751" w:rsidRPr="00503A09" w:rsidRDefault="00027751" w:rsidP="00B03A3A">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 Giúp cho sinh viên tổng hợp toàn bộ kiến thức theo chýõng trình ðã học bao gồm các môn chuyên ngành và cõ sở ngành.</w:t>
      </w:r>
    </w:p>
    <w:p w:rsidR="00027751" w:rsidRPr="00503A09" w:rsidRDefault="00027751" w:rsidP="00B03A3A">
      <w:pPr>
        <w:pStyle w:val="ListParagraph"/>
        <w:numPr>
          <w:ilvl w:val="0"/>
          <w:numId w:val="2"/>
        </w:numPr>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B03A3A">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Sinh viên vận dụng  kiến thức ðể giải quyết một bài toán cụ thể trong thực tiễn.  </w:t>
      </w:r>
    </w:p>
    <w:p w:rsidR="00027751" w:rsidRPr="00503A09" w:rsidRDefault="00027751" w:rsidP="00B03A3A">
      <w:pPr>
        <w:pStyle w:val="ListParagraph"/>
        <w:numPr>
          <w:ilvl w:val="0"/>
          <w:numId w:val="2"/>
        </w:numPr>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B03A3A">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Cẩn thận ,kiên trì, làm việc nhóm và có trách nhiệm với công việc ðýợc giao;</w:t>
      </w:r>
    </w:p>
    <w:p w:rsidR="00027751" w:rsidRPr="00503A09" w:rsidRDefault="00027751" w:rsidP="00503A09">
      <w:pPr>
        <w:pStyle w:val="ListParagraph"/>
        <w:numPr>
          <w:ilvl w:val="0"/>
          <w:numId w:val="42"/>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43"/>
        </w:numPr>
        <w:tabs>
          <w:tab w:val="left" w:pos="709"/>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pt-BR"/>
        </w:rPr>
        <w:t>Nội dung tổng quát và phân bổ thời gian:</w:t>
      </w:r>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2"/>
        <w:gridCol w:w="3850"/>
        <w:gridCol w:w="842"/>
        <w:gridCol w:w="976"/>
        <w:gridCol w:w="1769"/>
        <w:gridCol w:w="904"/>
      </w:tblGrid>
      <w:tr w:rsidR="00027751" w:rsidRPr="00503A09" w:rsidTr="00405849">
        <w:trPr>
          <w:trHeight w:val="466"/>
          <w:jc w:val="center"/>
        </w:trPr>
        <w:tc>
          <w:tcPr>
            <w:tcW w:w="622" w:type="dxa"/>
            <w:vMerge w:val="restart"/>
            <w:vAlign w:val="center"/>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Số</w:t>
            </w:r>
          </w:p>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TT</w:t>
            </w:r>
          </w:p>
        </w:tc>
        <w:tc>
          <w:tcPr>
            <w:tcW w:w="3850" w:type="dxa"/>
            <w:vMerge w:val="restart"/>
            <w:vAlign w:val="center"/>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 xml:space="preserve"> các bài trong mô đun</w:t>
            </w:r>
          </w:p>
          <w:p w:rsidR="00027751" w:rsidRPr="00503A09" w:rsidRDefault="00027751" w:rsidP="00DA4C60">
            <w:pPr>
              <w:jc w:val="center"/>
              <w:rPr>
                <w:rFonts w:ascii="Times New Roman" w:hAnsi="Times New Roman" w:cs="Times New Roman"/>
                <w:b/>
                <w:bCs/>
                <w:sz w:val="26"/>
                <w:szCs w:val="26"/>
                <w:lang w:val="pt-BR"/>
              </w:rPr>
            </w:pPr>
          </w:p>
        </w:tc>
        <w:tc>
          <w:tcPr>
            <w:tcW w:w="4491" w:type="dxa"/>
            <w:gridSpan w:val="4"/>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Thời gian</w:t>
            </w:r>
          </w:p>
        </w:tc>
      </w:tr>
      <w:tr w:rsidR="00027751" w:rsidRPr="00503A09" w:rsidTr="00405849">
        <w:trPr>
          <w:trHeight w:val="467"/>
          <w:jc w:val="center"/>
        </w:trPr>
        <w:tc>
          <w:tcPr>
            <w:tcW w:w="622" w:type="dxa"/>
            <w:vMerge/>
          </w:tcPr>
          <w:p w:rsidR="00027751" w:rsidRPr="00503A09" w:rsidRDefault="00027751" w:rsidP="00405849">
            <w:pPr>
              <w:jc w:val="center"/>
              <w:rPr>
                <w:rFonts w:ascii="Times New Roman" w:hAnsi="Times New Roman" w:cs="Times New Roman"/>
                <w:b/>
                <w:bCs/>
                <w:sz w:val="26"/>
                <w:szCs w:val="26"/>
                <w:lang w:val="pt-BR"/>
              </w:rPr>
            </w:pPr>
          </w:p>
        </w:tc>
        <w:tc>
          <w:tcPr>
            <w:tcW w:w="3850" w:type="dxa"/>
            <w:vMerge/>
          </w:tcPr>
          <w:p w:rsidR="00027751" w:rsidRPr="00503A09" w:rsidRDefault="00027751" w:rsidP="00405849">
            <w:pPr>
              <w:jc w:val="center"/>
              <w:rPr>
                <w:rFonts w:ascii="Times New Roman" w:hAnsi="Times New Roman" w:cs="Times New Roman"/>
                <w:b/>
                <w:bCs/>
                <w:sz w:val="26"/>
                <w:szCs w:val="26"/>
                <w:lang w:val="pt-BR"/>
              </w:rPr>
            </w:pPr>
          </w:p>
        </w:tc>
        <w:tc>
          <w:tcPr>
            <w:tcW w:w="842" w:type="dxa"/>
          </w:tcPr>
          <w:p w:rsidR="00027751" w:rsidRPr="00503A09" w:rsidRDefault="00027751" w:rsidP="00405849">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Tổng số</w:t>
            </w:r>
          </w:p>
        </w:tc>
        <w:tc>
          <w:tcPr>
            <w:tcW w:w="976" w:type="dxa"/>
            <w:vAlign w:val="center"/>
          </w:tcPr>
          <w:p w:rsidR="00027751" w:rsidRPr="00503A09" w:rsidRDefault="00027751" w:rsidP="00405849">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Lý thuyết</w:t>
            </w:r>
          </w:p>
        </w:tc>
        <w:tc>
          <w:tcPr>
            <w:tcW w:w="1769" w:type="dxa"/>
            <w:vAlign w:val="center"/>
          </w:tcPr>
          <w:p w:rsidR="00027751" w:rsidRPr="00405849" w:rsidRDefault="00027751" w:rsidP="00405849">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Thực hành / thực tập/ thí nghiệm/ bài tập/ thảo luận</w:t>
            </w:r>
          </w:p>
        </w:tc>
        <w:tc>
          <w:tcPr>
            <w:tcW w:w="904" w:type="dxa"/>
          </w:tcPr>
          <w:p w:rsidR="00027751" w:rsidRPr="00503A09" w:rsidRDefault="00027751" w:rsidP="00405849">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Kiểm tra*</w:t>
            </w:r>
          </w:p>
        </w:tc>
      </w:tr>
      <w:tr w:rsidR="00027751" w:rsidRPr="00503A09" w:rsidTr="00405849">
        <w:trPr>
          <w:trHeight w:val="467"/>
          <w:jc w:val="center"/>
        </w:trPr>
        <w:tc>
          <w:tcPr>
            <w:tcW w:w="622" w:type="dxa"/>
            <w:tcBorders>
              <w:bottom w:val="dotted" w:sz="4" w:space="0" w:color="auto"/>
            </w:tcBorders>
          </w:tcPr>
          <w:p w:rsidR="00027751" w:rsidRPr="00503A09" w:rsidRDefault="00027751" w:rsidP="00405849">
            <w:pPr>
              <w:jc w:val="center"/>
              <w:rPr>
                <w:rFonts w:ascii="Times New Roman" w:hAnsi="Times New Roman" w:cs="Times New Roman"/>
                <w:sz w:val="26"/>
                <w:szCs w:val="26"/>
              </w:rPr>
            </w:pPr>
            <w:r w:rsidRPr="00503A09">
              <w:rPr>
                <w:rFonts w:ascii="Times New Roman" w:hAnsi="Times New Roman" w:cs="Times New Roman"/>
                <w:sz w:val="26"/>
                <w:szCs w:val="26"/>
                <w:lang w:val="pt-BR"/>
              </w:rPr>
              <w:t>1</w:t>
            </w:r>
          </w:p>
        </w:tc>
        <w:tc>
          <w:tcPr>
            <w:tcW w:w="3850" w:type="dxa"/>
            <w:tcBorders>
              <w:bottom w:val="dotted" w:sz="4" w:space="0" w:color="auto"/>
            </w:tcBorders>
          </w:tcPr>
          <w:p w:rsidR="00027751" w:rsidRPr="00503A09" w:rsidRDefault="00027751" w:rsidP="00405849">
            <w:pPr>
              <w:jc w:val="both"/>
              <w:rPr>
                <w:rFonts w:ascii="Times New Roman" w:hAnsi="Times New Roman" w:cs="Times New Roman"/>
                <w:sz w:val="26"/>
                <w:szCs w:val="26"/>
              </w:rPr>
            </w:pPr>
            <w:r w:rsidRPr="00503A09">
              <w:rPr>
                <w:rFonts w:ascii="Times New Roman" w:hAnsi="Times New Roman" w:cs="Times New Roman"/>
                <w:sz w:val="26"/>
                <w:szCs w:val="26"/>
              </w:rPr>
              <w:t xml:space="preserve">Công tác chuẩn bị </w:t>
            </w:r>
          </w:p>
        </w:tc>
        <w:tc>
          <w:tcPr>
            <w:tcW w:w="842" w:type="dxa"/>
            <w:tcBorders>
              <w:bottom w:val="dotted" w:sz="4" w:space="0" w:color="auto"/>
            </w:tcBorders>
          </w:tcPr>
          <w:p w:rsidR="00027751" w:rsidRPr="00503A09" w:rsidRDefault="00027751" w:rsidP="00405849">
            <w:pPr>
              <w:jc w:val="center"/>
              <w:rPr>
                <w:rFonts w:ascii="Times New Roman" w:hAnsi="Times New Roman" w:cs="Times New Roman"/>
                <w:sz w:val="26"/>
                <w:szCs w:val="26"/>
              </w:rPr>
            </w:pPr>
            <w:r w:rsidRPr="00503A09">
              <w:rPr>
                <w:rFonts w:ascii="Times New Roman" w:hAnsi="Times New Roman" w:cs="Times New Roman"/>
                <w:sz w:val="26"/>
                <w:szCs w:val="26"/>
                <w:lang w:val="pt-BR"/>
              </w:rPr>
              <w:t>10</w:t>
            </w:r>
          </w:p>
        </w:tc>
        <w:tc>
          <w:tcPr>
            <w:tcW w:w="976" w:type="dxa"/>
            <w:tcBorders>
              <w:bottom w:val="dotted" w:sz="4" w:space="0" w:color="auto"/>
            </w:tcBorders>
          </w:tcPr>
          <w:p w:rsidR="00027751" w:rsidRPr="00503A09" w:rsidRDefault="00027751" w:rsidP="00405849">
            <w:pPr>
              <w:jc w:val="center"/>
              <w:rPr>
                <w:rFonts w:ascii="Times New Roman" w:hAnsi="Times New Roman" w:cs="Times New Roman"/>
                <w:sz w:val="26"/>
                <w:szCs w:val="26"/>
              </w:rPr>
            </w:pPr>
          </w:p>
        </w:tc>
        <w:tc>
          <w:tcPr>
            <w:tcW w:w="1769" w:type="dxa"/>
            <w:tcBorders>
              <w:bottom w:val="dotted" w:sz="4" w:space="0" w:color="auto"/>
            </w:tcBorders>
          </w:tcPr>
          <w:p w:rsidR="00027751" w:rsidRPr="00503A09" w:rsidRDefault="00027751" w:rsidP="00405849">
            <w:pPr>
              <w:jc w:val="center"/>
              <w:rPr>
                <w:rFonts w:ascii="Times New Roman" w:hAnsi="Times New Roman" w:cs="Times New Roman"/>
                <w:sz w:val="26"/>
                <w:szCs w:val="26"/>
              </w:rPr>
            </w:pPr>
            <w:r w:rsidRPr="00503A09">
              <w:rPr>
                <w:rFonts w:ascii="Times New Roman" w:hAnsi="Times New Roman" w:cs="Times New Roman"/>
                <w:sz w:val="26"/>
                <w:szCs w:val="26"/>
                <w:lang w:val="pt-BR"/>
              </w:rPr>
              <w:t>10</w:t>
            </w:r>
          </w:p>
        </w:tc>
        <w:tc>
          <w:tcPr>
            <w:tcW w:w="904" w:type="dxa"/>
            <w:tcBorders>
              <w:bottom w:val="dotted" w:sz="4" w:space="0" w:color="auto"/>
            </w:tcBorders>
          </w:tcPr>
          <w:p w:rsidR="00027751" w:rsidRPr="00503A09" w:rsidRDefault="00027751" w:rsidP="00405849">
            <w:pPr>
              <w:jc w:val="center"/>
              <w:rPr>
                <w:rFonts w:ascii="Times New Roman" w:hAnsi="Times New Roman" w:cs="Times New Roman"/>
                <w:sz w:val="26"/>
                <w:szCs w:val="26"/>
              </w:rPr>
            </w:pPr>
          </w:p>
        </w:tc>
      </w:tr>
      <w:tr w:rsidR="00027751" w:rsidRPr="00503A09" w:rsidTr="00405849">
        <w:trPr>
          <w:trHeight w:val="467"/>
          <w:jc w:val="center"/>
        </w:trPr>
        <w:tc>
          <w:tcPr>
            <w:tcW w:w="622" w:type="dxa"/>
            <w:tcBorders>
              <w:top w:val="dotted" w:sz="4" w:space="0" w:color="auto"/>
              <w:bottom w:val="dotted" w:sz="4" w:space="0" w:color="auto"/>
            </w:tcBorders>
            <w:vAlign w:val="bottom"/>
          </w:tcPr>
          <w:p w:rsidR="00027751" w:rsidRPr="00503A09" w:rsidRDefault="00027751" w:rsidP="00405849">
            <w:pPr>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3850" w:type="dxa"/>
            <w:tcBorders>
              <w:top w:val="dotted" w:sz="4" w:space="0" w:color="auto"/>
              <w:bottom w:val="dotted" w:sz="4" w:space="0" w:color="auto"/>
            </w:tcBorders>
            <w:vAlign w:val="bottom"/>
          </w:tcPr>
          <w:p w:rsidR="00027751" w:rsidRPr="00503A09" w:rsidRDefault="00027751" w:rsidP="00405849">
            <w:pPr>
              <w:rPr>
                <w:rFonts w:ascii="Times New Roman" w:hAnsi="Times New Roman" w:cs="Times New Roman"/>
                <w:sz w:val="26"/>
                <w:szCs w:val="26"/>
              </w:rPr>
            </w:pPr>
            <w:r w:rsidRPr="00503A09">
              <w:rPr>
                <w:rFonts w:ascii="Times New Roman" w:hAnsi="Times New Roman" w:cs="Times New Roman"/>
                <w:sz w:val="26"/>
                <w:szCs w:val="26"/>
                <w:lang w:val="pt-BR"/>
              </w:rPr>
              <w:t xml:space="preserve">Lên kế hoạch khảo sát, đề cương thực hiện  </w:t>
            </w:r>
          </w:p>
        </w:tc>
        <w:tc>
          <w:tcPr>
            <w:tcW w:w="842" w:type="dxa"/>
            <w:tcBorders>
              <w:top w:val="dotted" w:sz="4" w:space="0" w:color="auto"/>
              <w:bottom w:val="dotted" w:sz="4" w:space="0" w:color="auto"/>
            </w:tcBorders>
          </w:tcPr>
          <w:p w:rsidR="00027751" w:rsidRPr="00503A09" w:rsidRDefault="00027751" w:rsidP="00405849">
            <w:pPr>
              <w:jc w:val="center"/>
              <w:rPr>
                <w:rFonts w:ascii="Times New Roman" w:hAnsi="Times New Roman" w:cs="Times New Roman"/>
                <w:sz w:val="26"/>
                <w:szCs w:val="26"/>
              </w:rPr>
            </w:pPr>
            <w:r w:rsidRPr="00503A09">
              <w:rPr>
                <w:rFonts w:ascii="Times New Roman" w:hAnsi="Times New Roman" w:cs="Times New Roman"/>
                <w:sz w:val="26"/>
                <w:szCs w:val="26"/>
              </w:rPr>
              <w:t>20</w:t>
            </w:r>
          </w:p>
        </w:tc>
        <w:tc>
          <w:tcPr>
            <w:tcW w:w="976" w:type="dxa"/>
            <w:tcBorders>
              <w:top w:val="dotted" w:sz="4" w:space="0" w:color="auto"/>
              <w:bottom w:val="dotted" w:sz="4" w:space="0" w:color="auto"/>
            </w:tcBorders>
          </w:tcPr>
          <w:p w:rsidR="00027751" w:rsidRPr="00503A09" w:rsidRDefault="00027751" w:rsidP="00405849">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405849">
            <w:pPr>
              <w:jc w:val="center"/>
              <w:rPr>
                <w:rFonts w:ascii="Times New Roman" w:hAnsi="Times New Roman" w:cs="Times New Roman"/>
                <w:sz w:val="26"/>
                <w:szCs w:val="26"/>
              </w:rPr>
            </w:pPr>
            <w:r w:rsidRPr="00503A09">
              <w:rPr>
                <w:rFonts w:ascii="Times New Roman" w:hAnsi="Times New Roman" w:cs="Times New Roman"/>
                <w:sz w:val="26"/>
                <w:szCs w:val="26"/>
              </w:rPr>
              <w:t>20</w:t>
            </w:r>
          </w:p>
        </w:tc>
        <w:tc>
          <w:tcPr>
            <w:tcW w:w="904" w:type="dxa"/>
            <w:tcBorders>
              <w:top w:val="dotted" w:sz="4" w:space="0" w:color="auto"/>
              <w:bottom w:val="dotted" w:sz="4" w:space="0" w:color="auto"/>
            </w:tcBorders>
          </w:tcPr>
          <w:p w:rsidR="00027751" w:rsidRPr="00503A09" w:rsidRDefault="00027751" w:rsidP="00405849">
            <w:pPr>
              <w:jc w:val="center"/>
              <w:rPr>
                <w:rFonts w:ascii="Times New Roman" w:hAnsi="Times New Roman" w:cs="Times New Roman"/>
                <w:sz w:val="26"/>
                <w:szCs w:val="26"/>
              </w:rPr>
            </w:pPr>
          </w:p>
        </w:tc>
      </w:tr>
      <w:tr w:rsidR="00027751" w:rsidRPr="00503A09" w:rsidTr="00405849">
        <w:trPr>
          <w:trHeight w:val="467"/>
          <w:jc w:val="center"/>
        </w:trPr>
        <w:tc>
          <w:tcPr>
            <w:tcW w:w="622" w:type="dxa"/>
            <w:tcBorders>
              <w:top w:val="dotted" w:sz="4" w:space="0" w:color="auto"/>
              <w:bottom w:val="dotted" w:sz="4" w:space="0" w:color="auto"/>
            </w:tcBorders>
            <w:vAlign w:val="bottom"/>
          </w:tcPr>
          <w:p w:rsidR="00027751" w:rsidRPr="00503A09" w:rsidRDefault="00027751" w:rsidP="00405849">
            <w:pPr>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3850" w:type="dxa"/>
            <w:tcBorders>
              <w:top w:val="dotted" w:sz="4" w:space="0" w:color="auto"/>
              <w:bottom w:val="dotted" w:sz="4" w:space="0" w:color="auto"/>
            </w:tcBorders>
            <w:vAlign w:val="bottom"/>
          </w:tcPr>
          <w:p w:rsidR="00027751" w:rsidRPr="00503A09" w:rsidRDefault="00027751" w:rsidP="00405849">
            <w:pPr>
              <w:rPr>
                <w:rFonts w:ascii="Times New Roman" w:hAnsi="Times New Roman" w:cs="Times New Roman"/>
                <w:sz w:val="26"/>
                <w:szCs w:val="26"/>
              </w:rPr>
            </w:pPr>
            <w:r w:rsidRPr="00503A09">
              <w:rPr>
                <w:rFonts w:ascii="Times New Roman" w:hAnsi="Times New Roman" w:cs="Times New Roman"/>
                <w:sz w:val="26"/>
                <w:szCs w:val="26"/>
                <w:lang w:val="pt-BR"/>
              </w:rPr>
              <w:t>Thực hiện đồ án</w:t>
            </w:r>
          </w:p>
        </w:tc>
        <w:tc>
          <w:tcPr>
            <w:tcW w:w="842" w:type="dxa"/>
            <w:tcBorders>
              <w:top w:val="dotted" w:sz="4" w:space="0" w:color="auto"/>
              <w:bottom w:val="dotted" w:sz="4" w:space="0" w:color="auto"/>
            </w:tcBorders>
          </w:tcPr>
          <w:p w:rsidR="00027751" w:rsidRPr="00503A09" w:rsidRDefault="00027751" w:rsidP="00405849">
            <w:pPr>
              <w:jc w:val="center"/>
              <w:rPr>
                <w:sz w:val="26"/>
                <w:szCs w:val="26"/>
              </w:rPr>
            </w:pPr>
            <w:r w:rsidRPr="00503A09">
              <w:rPr>
                <w:sz w:val="26"/>
                <w:szCs w:val="26"/>
              </w:rPr>
              <w:t>25</w:t>
            </w:r>
          </w:p>
        </w:tc>
        <w:tc>
          <w:tcPr>
            <w:tcW w:w="976" w:type="dxa"/>
            <w:tcBorders>
              <w:top w:val="dotted" w:sz="4" w:space="0" w:color="auto"/>
              <w:bottom w:val="dotted" w:sz="4" w:space="0" w:color="auto"/>
            </w:tcBorders>
          </w:tcPr>
          <w:p w:rsidR="00027751" w:rsidRPr="00503A09" w:rsidRDefault="00027751" w:rsidP="00405849">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405849">
            <w:pPr>
              <w:jc w:val="center"/>
              <w:rPr>
                <w:sz w:val="26"/>
                <w:szCs w:val="26"/>
              </w:rPr>
            </w:pPr>
            <w:r w:rsidRPr="00503A09">
              <w:rPr>
                <w:sz w:val="26"/>
                <w:szCs w:val="26"/>
              </w:rPr>
              <w:t>25</w:t>
            </w:r>
          </w:p>
        </w:tc>
        <w:tc>
          <w:tcPr>
            <w:tcW w:w="904" w:type="dxa"/>
            <w:tcBorders>
              <w:top w:val="dotted" w:sz="4" w:space="0" w:color="auto"/>
              <w:bottom w:val="dotted" w:sz="4" w:space="0" w:color="auto"/>
            </w:tcBorders>
          </w:tcPr>
          <w:p w:rsidR="00027751" w:rsidRPr="00503A09" w:rsidRDefault="00027751" w:rsidP="00405849">
            <w:pPr>
              <w:jc w:val="center"/>
              <w:rPr>
                <w:rFonts w:ascii="Times New Roman" w:hAnsi="Times New Roman" w:cs="Times New Roman"/>
                <w:sz w:val="26"/>
                <w:szCs w:val="26"/>
              </w:rPr>
            </w:pPr>
          </w:p>
        </w:tc>
      </w:tr>
      <w:tr w:rsidR="00027751" w:rsidRPr="00503A09" w:rsidTr="00405849">
        <w:trPr>
          <w:trHeight w:val="467"/>
          <w:jc w:val="center"/>
        </w:trPr>
        <w:tc>
          <w:tcPr>
            <w:tcW w:w="622" w:type="dxa"/>
            <w:vAlign w:val="center"/>
          </w:tcPr>
          <w:p w:rsidR="00027751" w:rsidRPr="00503A09" w:rsidRDefault="00027751" w:rsidP="00405849">
            <w:pPr>
              <w:jc w:val="center"/>
              <w:rPr>
                <w:rFonts w:ascii="Times New Roman" w:hAnsi="Times New Roman" w:cs="Times New Roman"/>
                <w:b/>
                <w:bCs/>
                <w:sz w:val="26"/>
                <w:szCs w:val="26"/>
              </w:rPr>
            </w:pPr>
          </w:p>
        </w:tc>
        <w:tc>
          <w:tcPr>
            <w:tcW w:w="3850" w:type="dxa"/>
          </w:tcPr>
          <w:p w:rsidR="00027751" w:rsidRPr="00503A09" w:rsidRDefault="00027751" w:rsidP="00405849">
            <w:pPr>
              <w:jc w:val="center"/>
              <w:rPr>
                <w:rFonts w:ascii="Times New Roman" w:hAnsi="Times New Roman" w:cs="Times New Roman"/>
                <w:b/>
                <w:bCs/>
                <w:sz w:val="26"/>
                <w:szCs w:val="26"/>
              </w:rPr>
            </w:pPr>
            <w:r w:rsidRPr="00503A09">
              <w:rPr>
                <w:rFonts w:ascii="Times New Roman" w:hAnsi="Times New Roman" w:cs="Times New Roman"/>
                <w:b/>
                <w:bCs/>
                <w:sz w:val="26"/>
                <w:szCs w:val="26"/>
              </w:rPr>
              <w:t>Cộng:</w:t>
            </w:r>
          </w:p>
        </w:tc>
        <w:tc>
          <w:tcPr>
            <w:tcW w:w="842" w:type="dxa"/>
          </w:tcPr>
          <w:p w:rsidR="00027751" w:rsidRPr="00503A09" w:rsidRDefault="00027751" w:rsidP="00405849">
            <w:pPr>
              <w:jc w:val="center"/>
              <w:rPr>
                <w:rFonts w:ascii="Times New Roman" w:hAnsi="Times New Roman" w:cs="Times New Roman"/>
                <w:b/>
                <w:bCs/>
                <w:sz w:val="26"/>
                <w:szCs w:val="26"/>
              </w:rPr>
            </w:pPr>
            <w:r w:rsidRPr="00503A09">
              <w:rPr>
                <w:rFonts w:ascii="Times New Roman" w:hAnsi="Times New Roman" w:cs="Times New Roman"/>
                <w:b/>
                <w:bCs/>
                <w:sz w:val="26"/>
                <w:szCs w:val="26"/>
              </w:rPr>
              <w:t>45</w:t>
            </w:r>
          </w:p>
        </w:tc>
        <w:tc>
          <w:tcPr>
            <w:tcW w:w="976" w:type="dxa"/>
          </w:tcPr>
          <w:p w:rsidR="00027751" w:rsidRPr="00503A09" w:rsidRDefault="00027751" w:rsidP="00405849">
            <w:pPr>
              <w:jc w:val="center"/>
              <w:rPr>
                <w:rFonts w:ascii="Times New Roman" w:hAnsi="Times New Roman" w:cs="Times New Roman"/>
                <w:b/>
                <w:bCs/>
                <w:sz w:val="26"/>
                <w:szCs w:val="26"/>
              </w:rPr>
            </w:pPr>
          </w:p>
        </w:tc>
        <w:tc>
          <w:tcPr>
            <w:tcW w:w="1769" w:type="dxa"/>
          </w:tcPr>
          <w:p w:rsidR="00027751" w:rsidRPr="00503A09" w:rsidRDefault="00027751" w:rsidP="00405849">
            <w:pPr>
              <w:jc w:val="center"/>
              <w:rPr>
                <w:rFonts w:ascii="Times New Roman" w:hAnsi="Times New Roman" w:cs="Times New Roman"/>
                <w:b/>
                <w:bCs/>
                <w:sz w:val="26"/>
                <w:szCs w:val="26"/>
              </w:rPr>
            </w:pPr>
            <w:r w:rsidRPr="00503A09">
              <w:rPr>
                <w:rFonts w:ascii="Times New Roman" w:hAnsi="Times New Roman" w:cs="Times New Roman"/>
                <w:b/>
                <w:bCs/>
                <w:sz w:val="26"/>
                <w:szCs w:val="26"/>
              </w:rPr>
              <w:t>45</w:t>
            </w:r>
          </w:p>
        </w:tc>
        <w:tc>
          <w:tcPr>
            <w:tcW w:w="904" w:type="dxa"/>
          </w:tcPr>
          <w:p w:rsidR="00027751" w:rsidRPr="00503A09" w:rsidRDefault="00027751" w:rsidP="00405849">
            <w:pPr>
              <w:jc w:val="center"/>
              <w:rPr>
                <w:rFonts w:ascii="Times New Roman" w:hAnsi="Times New Roman" w:cs="Times New Roman"/>
                <w:b/>
                <w:bCs/>
                <w:sz w:val="26"/>
                <w:szCs w:val="26"/>
              </w:rPr>
            </w:pPr>
          </w:p>
        </w:tc>
      </w:tr>
    </w:tbl>
    <w:p w:rsidR="00027751" w:rsidRPr="00503A09" w:rsidRDefault="00027751" w:rsidP="002B1B3A">
      <w:pPr>
        <w:pStyle w:val="ListParagraph"/>
        <w:numPr>
          <w:ilvl w:val="0"/>
          <w:numId w:val="43"/>
        </w:numPr>
        <w:tabs>
          <w:tab w:val="left" w:pos="709"/>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Nội dung chi tiết:</w:t>
      </w: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DA4C60">
            <w:pPr>
              <w:jc w:val="both"/>
              <w:rPr>
                <w:rFonts w:ascii="Times New Roman" w:hAnsi="Times New Roman" w:cs="Times New Roman"/>
                <w:sz w:val="26"/>
                <w:szCs w:val="26"/>
              </w:rPr>
            </w:pPr>
            <w:r w:rsidRPr="00503A09">
              <w:rPr>
                <w:rFonts w:ascii="Times New Roman" w:hAnsi="Times New Roman" w:cs="Times New Roman"/>
                <w:sz w:val="26"/>
                <w:szCs w:val="26"/>
                <w:u w:val="single"/>
              </w:rPr>
              <w:t xml:space="preserve">Chương 1: </w:t>
            </w:r>
            <w:r w:rsidRPr="00503A09">
              <w:rPr>
                <w:rFonts w:ascii="Times New Roman" w:hAnsi="Times New Roman" w:cs="Times New Roman"/>
                <w:b/>
                <w:bCs/>
                <w:sz w:val="26"/>
                <w:szCs w:val="26"/>
              </w:rPr>
              <w:t xml:space="preserve">Công tác chuẩn bị </w:t>
            </w:r>
          </w:p>
        </w:tc>
        <w:tc>
          <w:tcPr>
            <w:tcW w:w="2398" w:type="dxa"/>
          </w:tcPr>
          <w:p w:rsidR="00027751" w:rsidRPr="00503A09" w:rsidRDefault="00027751" w:rsidP="00DA4C60">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gian:10 giờ</w:t>
            </w:r>
          </w:p>
        </w:tc>
      </w:tr>
    </w:tbl>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Nắm ðýợc đề tài , nội dung được giao;</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Chuẩn bị chu ðáo cho quá trình thực tập ;</w:t>
      </w:r>
    </w:p>
    <w:p w:rsidR="00027751" w:rsidRPr="00503A09" w:rsidRDefault="00027751" w:rsidP="00B03A3A">
      <w:pPr>
        <w:ind w:firstLine="545"/>
        <w:jc w:val="both"/>
        <w:rPr>
          <w:rFonts w:ascii="Times New Roman" w:hAnsi="Times New Roman" w:cs="Times New Roman"/>
          <w:sz w:val="26"/>
          <w:szCs w:val="26"/>
          <w:lang w:val="pt-BR"/>
        </w:rPr>
      </w:pPr>
    </w:p>
    <w:p w:rsidR="00027751" w:rsidRPr="00503A09" w:rsidRDefault="00027751" w:rsidP="00B03A3A">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1. Ðãng ký đề tài </w:t>
      </w:r>
    </w:p>
    <w:p w:rsidR="00027751" w:rsidRPr="00503A09" w:rsidRDefault="00027751" w:rsidP="00B03A3A">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2. Phân bổ, nhận kế hoạch thực hiện</w:t>
      </w:r>
    </w:p>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sz w:val="26"/>
          <w:szCs w:val="26"/>
          <w:lang w:val="pt-BR"/>
        </w:rPr>
        <w:tab/>
        <w:t xml:space="preserve">        </w:t>
      </w:r>
      <w:r w:rsidRPr="00503A09">
        <w:rPr>
          <w:rFonts w:ascii="Times New Roman" w:hAnsi="Times New Roman" w:cs="Times New Roman"/>
          <w:i/>
          <w:iCs/>
          <w:sz w:val="26"/>
          <w:szCs w:val="26"/>
          <w:lang w:val="pt-BR"/>
        </w:rPr>
        <w:t xml:space="preserve"> </w:t>
      </w:r>
      <w:r w:rsidRPr="00503A09">
        <w:rPr>
          <w:rFonts w:ascii="Times New Roman" w:hAnsi="Times New Roman" w:cs="Times New Roman"/>
          <w:i/>
          <w:iCs/>
          <w:sz w:val="26"/>
          <w:szCs w:val="26"/>
          <w:lang w:val="pt-BR"/>
        </w:rPr>
        <w:tab/>
      </w:r>
      <w:r w:rsidRPr="00503A09">
        <w:rPr>
          <w:rFonts w:ascii="Times New Roman" w:hAnsi="Times New Roman" w:cs="Times New Roman"/>
          <w:i/>
          <w:iCs/>
          <w:sz w:val="26"/>
          <w:szCs w:val="26"/>
          <w:lang w:val="pt-BR"/>
        </w:rPr>
        <w:tab/>
        <w:t xml:space="preserve"> </w:t>
      </w: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DA4C60">
            <w:pPr>
              <w:jc w:val="both"/>
              <w:rPr>
                <w:rFonts w:ascii="Times New Roman" w:hAnsi="Times New Roman" w:cs="Times New Roman"/>
                <w:sz w:val="26"/>
                <w:szCs w:val="26"/>
                <w:lang w:val="pt-BR"/>
              </w:rPr>
            </w:pPr>
            <w:r w:rsidRPr="00503A09">
              <w:rPr>
                <w:rFonts w:ascii="Times New Roman" w:hAnsi="Times New Roman" w:cs="Times New Roman"/>
                <w:sz w:val="26"/>
                <w:szCs w:val="26"/>
                <w:u w:val="single"/>
                <w:lang w:val="pt-BR"/>
              </w:rPr>
              <w:t xml:space="preserve">Chương 2: </w:t>
            </w:r>
            <w:r w:rsidRPr="00503A09">
              <w:rPr>
                <w:rFonts w:ascii="Times New Roman" w:hAnsi="Times New Roman" w:cs="Times New Roman"/>
                <w:b/>
                <w:bCs/>
                <w:sz w:val="26"/>
                <w:szCs w:val="26"/>
                <w:lang w:val="pt-BR"/>
              </w:rPr>
              <w:t xml:space="preserve">Lên kế hoạch khảo sát, đề cương thực hiện  </w:t>
            </w:r>
          </w:p>
        </w:tc>
        <w:tc>
          <w:tcPr>
            <w:tcW w:w="2398" w:type="dxa"/>
          </w:tcPr>
          <w:p w:rsidR="00027751" w:rsidRPr="00503A09" w:rsidRDefault="00027751" w:rsidP="00DA4C60">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 10 giờ</w:t>
            </w:r>
          </w:p>
        </w:tc>
      </w:tr>
    </w:tbl>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Tìm hiểu được ý tưởng để lên kế hoạch các bước thực hiện ;</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Phân tích tài liệuchu đáo.</w:t>
      </w:r>
    </w:p>
    <w:p w:rsidR="00027751" w:rsidRPr="00503A09" w:rsidRDefault="00027751" w:rsidP="00B03A3A">
      <w:pPr>
        <w:ind w:firstLine="545"/>
        <w:jc w:val="both"/>
        <w:rPr>
          <w:rFonts w:ascii="Times New Roman" w:hAnsi="Times New Roman" w:cs="Times New Roman"/>
          <w:sz w:val="26"/>
          <w:szCs w:val="26"/>
          <w:lang w:val="pt-BR"/>
        </w:rPr>
      </w:pPr>
    </w:p>
    <w:p w:rsidR="00027751" w:rsidRPr="00503A09" w:rsidRDefault="00027751" w:rsidP="002B1B3A">
      <w:pPr>
        <w:pStyle w:val="ListParagraph"/>
        <w:numPr>
          <w:ilvl w:val="0"/>
          <w:numId w:val="41"/>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Tìm hiểu được ý tưởng liên quan đến đề tài ;</w:t>
      </w:r>
    </w:p>
    <w:p w:rsidR="00027751" w:rsidRPr="00503A09" w:rsidRDefault="00027751" w:rsidP="002B1B3A">
      <w:pPr>
        <w:pStyle w:val="ListParagraph"/>
        <w:numPr>
          <w:ilvl w:val="0"/>
          <w:numId w:val="41"/>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Tìm các tài liệu liên quan;</w:t>
      </w:r>
    </w:p>
    <w:p w:rsidR="00027751" w:rsidRPr="00503A09" w:rsidRDefault="00027751" w:rsidP="002B1B3A">
      <w:pPr>
        <w:pStyle w:val="ListParagraph"/>
        <w:numPr>
          <w:ilvl w:val="0"/>
          <w:numId w:val="41"/>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Phân tích tài liệu .</w:t>
      </w:r>
    </w:p>
    <w:p w:rsidR="00027751" w:rsidRPr="00503A09" w:rsidRDefault="00027751" w:rsidP="00B03A3A">
      <w:pPr>
        <w:jc w:val="both"/>
        <w:rPr>
          <w:rFonts w:ascii="Times New Roman" w:hAnsi="Times New Roman" w:cs="Times New Roman"/>
          <w:sz w:val="26"/>
          <w:szCs w:val="26"/>
          <w:lang w:val="pt-BR"/>
        </w:rPr>
      </w:pP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DA4C60">
            <w:pPr>
              <w:jc w:val="both"/>
              <w:rPr>
                <w:rFonts w:ascii="Times New Roman" w:hAnsi="Times New Roman" w:cs="Times New Roman"/>
                <w:sz w:val="26"/>
                <w:szCs w:val="26"/>
                <w:lang w:val="pt-BR"/>
              </w:rPr>
            </w:pPr>
            <w:r w:rsidRPr="00503A09">
              <w:rPr>
                <w:rFonts w:ascii="Times New Roman" w:hAnsi="Times New Roman" w:cs="Times New Roman"/>
                <w:sz w:val="26"/>
                <w:szCs w:val="26"/>
                <w:u w:val="single"/>
                <w:lang w:val="pt-BR"/>
              </w:rPr>
              <w:t xml:space="preserve">Chương 3: </w:t>
            </w:r>
            <w:r w:rsidRPr="00503A09">
              <w:rPr>
                <w:rFonts w:ascii="Times New Roman" w:hAnsi="Times New Roman" w:cs="Times New Roman"/>
                <w:b/>
                <w:bCs/>
                <w:sz w:val="26"/>
                <w:szCs w:val="26"/>
                <w:lang w:val="pt-BR"/>
              </w:rPr>
              <w:t>Thực hiện đồ án</w:t>
            </w:r>
            <w:r w:rsidRPr="00503A09">
              <w:rPr>
                <w:rFonts w:ascii="Times New Roman" w:hAnsi="Times New Roman" w:cs="Times New Roman"/>
                <w:sz w:val="26"/>
                <w:szCs w:val="26"/>
                <w:lang w:val="pt-BR"/>
              </w:rPr>
              <w:t xml:space="preserve"> </w:t>
            </w:r>
          </w:p>
        </w:tc>
        <w:tc>
          <w:tcPr>
            <w:tcW w:w="2398" w:type="dxa"/>
          </w:tcPr>
          <w:p w:rsidR="00027751" w:rsidRPr="00503A09" w:rsidRDefault="00027751" w:rsidP="00DA4C60">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 25 giờ</w:t>
            </w:r>
          </w:p>
        </w:tc>
      </w:tr>
    </w:tbl>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Hoàn thành các giai đoạn đã chuẩn bị khi lên kế hoạch.</w:t>
      </w:r>
    </w:p>
    <w:p w:rsidR="00027751" w:rsidRPr="00503A09" w:rsidRDefault="00027751" w:rsidP="00B03A3A">
      <w:pPr>
        <w:ind w:firstLine="545"/>
        <w:jc w:val="both"/>
        <w:rPr>
          <w:rFonts w:ascii="Times New Roman" w:hAnsi="Times New Roman" w:cs="Times New Roman"/>
          <w:sz w:val="26"/>
          <w:szCs w:val="26"/>
        </w:rPr>
      </w:pPr>
      <w:r w:rsidRPr="00503A09">
        <w:rPr>
          <w:rFonts w:ascii="Times New Roman" w:hAnsi="Times New Roman" w:cs="Times New Roman"/>
          <w:sz w:val="26"/>
          <w:szCs w:val="26"/>
        </w:rPr>
        <w:t>- Vận dụng kiến thức cơ bản đã học vào công việc ;</w:t>
      </w:r>
    </w:p>
    <w:p w:rsidR="00027751" w:rsidRPr="00503A09" w:rsidRDefault="00027751" w:rsidP="00B03A3A">
      <w:pPr>
        <w:ind w:firstLine="545"/>
        <w:jc w:val="both"/>
        <w:rPr>
          <w:rFonts w:ascii="Times New Roman" w:hAnsi="Times New Roman" w:cs="Times New Roman"/>
          <w:sz w:val="26"/>
          <w:szCs w:val="26"/>
        </w:rPr>
      </w:pPr>
      <w:r w:rsidRPr="00503A09">
        <w:rPr>
          <w:rFonts w:ascii="Times New Roman" w:hAnsi="Times New Roman" w:cs="Times New Roman"/>
          <w:sz w:val="26"/>
          <w:szCs w:val="26"/>
        </w:rPr>
        <w:t>- Rèn luyện, nâng cao kỹ năng thực hành và kỹ năng làm việc độc lập, làm việc nhóm;</w:t>
      </w:r>
    </w:p>
    <w:p w:rsidR="00027751" w:rsidRPr="00503A09" w:rsidRDefault="00027751" w:rsidP="00B03A3A">
      <w:pPr>
        <w:ind w:firstLine="545"/>
        <w:jc w:val="both"/>
        <w:rPr>
          <w:rFonts w:ascii="Times New Roman" w:hAnsi="Times New Roman" w:cs="Times New Roman"/>
          <w:sz w:val="26"/>
          <w:szCs w:val="26"/>
          <w:lang w:val="pt-BR"/>
        </w:rPr>
      </w:pPr>
    </w:p>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sz w:val="26"/>
          <w:szCs w:val="26"/>
          <w:lang w:val="pt-BR"/>
        </w:rPr>
        <w:t xml:space="preserve">1. Hoàn thành nội dung đồ án       </w:t>
      </w:r>
      <w:r w:rsidRPr="00503A09">
        <w:rPr>
          <w:rFonts w:ascii="Times New Roman" w:hAnsi="Times New Roman" w:cs="Times New Roman"/>
          <w:i/>
          <w:iCs/>
          <w:sz w:val="26"/>
          <w:szCs w:val="26"/>
          <w:lang w:val="pt-BR"/>
        </w:rPr>
        <w:t xml:space="preserve"> </w:t>
      </w:r>
      <w:r w:rsidRPr="00503A09">
        <w:rPr>
          <w:rFonts w:ascii="Times New Roman" w:hAnsi="Times New Roman" w:cs="Times New Roman"/>
          <w:i/>
          <w:iCs/>
          <w:sz w:val="26"/>
          <w:szCs w:val="26"/>
          <w:lang w:val="pt-BR"/>
        </w:rPr>
        <w:tab/>
      </w:r>
      <w:r w:rsidRPr="00503A09">
        <w:rPr>
          <w:rFonts w:ascii="Times New Roman" w:hAnsi="Times New Roman" w:cs="Times New Roman"/>
          <w:i/>
          <w:iCs/>
          <w:sz w:val="26"/>
          <w:szCs w:val="26"/>
          <w:lang w:val="pt-BR"/>
        </w:rPr>
        <w:tab/>
        <w:t xml:space="preserve"> </w:t>
      </w:r>
    </w:p>
    <w:p w:rsidR="00027751" w:rsidRPr="00503A09" w:rsidRDefault="00027751" w:rsidP="00B03A3A">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2. Thực hiện kiểm tra.       </w:t>
      </w:r>
      <w:r w:rsidRPr="00503A09">
        <w:rPr>
          <w:rFonts w:ascii="Times New Roman" w:hAnsi="Times New Roman" w:cs="Times New Roman"/>
          <w:i/>
          <w:iCs/>
          <w:sz w:val="26"/>
          <w:szCs w:val="26"/>
          <w:lang w:val="pt-BR"/>
        </w:rPr>
        <w:t xml:space="preserve"> </w:t>
      </w:r>
    </w:p>
    <w:p w:rsidR="00027751" w:rsidRPr="00503A09" w:rsidRDefault="00027751" w:rsidP="00B03A3A">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B03A3A">
      <w:pPr>
        <w:ind w:firstLine="545"/>
        <w:jc w:val="both"/>
        <w:rPr>
          <w:rFonts w:ascii="Times New Roman" w:hAnsi="Times New Roman" w:cs="Times New Roman"/>
          <w:sz w:val="26"/>
          <w:szCs w:val="26"/>
        </w:rPr>
      </w:pPr>
      <w:r w:rsidRPr="00503A09">
        <w:rPr>
          <w:rFonts w:ascii="Times New Roman" w:hAnsi="Times New Roman" w:cs="Times New Roman"/>
          <w:sz w:val="26"/>
          <w:szCs w:val="26"/>
        </w:rPr>
        <w:t>- Học sinh đã hoàn thành chương trình lý thuyết và thực tập cơ bản tại nhà trường</w:t>
      </w:r>
    </w:p>
    <w:p w:rsidR="00027751" w:rsidRPr="00503A09" w:rsidRDefault="00027751" w:rsidP="00B03A3A">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B03A3A">
      <w:pPr>
        <w:jc w:val="both"/>
        <w:rPr>
          <w:rFonts w:ascii="Times New Roman" w:hAnsi="Times New Roman" w:cs="Times New Roman"/>
          <w:b/>
          <w:bCs/>
          <w:sz w:val="26"/>
          <w:szCs w:val="26"/>
          <w:lang w:val="pt-BR"/>
        </w:rPr>
      </w:pPr>
      <w:r w:rsidRPr="00503A09">
        <w:rPr>
          <w:rFonts w:ascii="Times New Roman" w:hAnsi="Times New Roman" w:cs="Times New Roman"/>
          <w:sz w:val="26"/>
          <w:szCs w:val="26"/>
          <w:lang w:val="de-DE"/>
        </w:rPr>
        <w:tab/>
        <w:t>Căn cứ vào báo cáo, nhận xét của cán bộ hướng dẫn đồ án đánh giá cho mỗi học sinh .</w:t>
      </w:r>
    </w:p>
    <w:p w:rsidR="00027751" w:rsidRPr="00503A09" w:rsidRDefault="00027751" w:rsidP="00B03A3A">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Hýớng dẫn thực hiện môn học:</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Hýớng dẫn về phýõng pháp giảng dạy, học tập môn học:</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Diễn giải</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Trực quan </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Gợi mở</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Thực hành</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Phải có ðầy ðủ thiết bị cho học sinh, sinh viên thực tập</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B03A3A">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Các tài liệu chuyên ngành đã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B03A3A">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B03A3A">
      <w:pPr>
        <w:jc w:val="center"/>
        <w:rPr>
          <w:rFonts w:ascii="Times New Roman" w:hAnsi="Times New Roman" w:cs="Times New Roman"/>
          <w:i/>
          <w:iCs/>
          <w:sz w:val="26"/>
          <w:szCs w:val="26"/>
          <w:lang w:val="pt-BR"/>
        </w:rPr>
      </w:pPr>
    </w:p>
    <w:p w:rsidR="00027751" w:rsidRPr="00503A09" w:rsidRDefault="00027751" w:rsidP="00B03A3A">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Tên </w:t>
      </w:r>
      <w:r w:rsidRPr="00503A09">
        <w:rPr>
          <w:rFonts w:ascii="Times New Roman" w:hAnsi="Times New Roman" w:cs="Times New Roman"/>
          <w:b/>
          <w:bCs/>
          <w:sz w:val="26"/>
          <w:szCs w:val="26"/>
          <w:lang w:val="pt-BR"/>
        </w:rPr>
        <w:t>học phần</w:t>
      </w:r>
      <w:r w:rsidRPr="00503A09">
        <w:rPr>
          <w:rFonts w:ascii="Times New Roman" w:hAnsi="Times New Roman" w:cs="Times New Roman"/>
          <w:sz w:val="26"/>
          <w:szCs w:val="26"/>
          <w:lang w:val="pt-BR"/>
        </w:rPr>
        <w:t xml:space="preserve">: </w:t>
      </w:r>
      <w:r w:rsidRPr="00503A09">
        <w:rPr>
          <w:rFonts w:ascii="Times New Roman" w:hAnsi="Times New Roman" w:cs="Times New Roman"/>
          <w:b/>
          <w:bCs/>
          <w:color w:val="000000"/>
          <w:sz w:val="26"/>
          <w:szCs w:val="26"/>
          <w:lang w:val="es-ES"/>
        </w:rPr>
        <w:t>ĐỒ ÁN 2</w:t>
      </w:r>
    </w:p>
    <w:p w:rsidR="00027751" w:rsidRPr="00503A09" w:rsidRDefault="00027751" w:rsidP="00B03A3A">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29</w:t>
      </w:r>
    </w:p>
    <w:p w:rsidR="00027751" w:rsidRPr="00503A09" w:rsidRDefault="00027751" w:rsidP="00B03A3A">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45</w:t>
      </w:r>
      <w:r w:rsidRPr="00503A09">
        <w:rPr>
          <w:rFonts w:ascii="Times New Roman" w:hAnsi="Times New Roman" w:cs="Times New Roman"/>
          <w:sz w:val="26"/>
          <w:szCs w:val="26"/>
          <w:lang w:val="pt-BR"/>
        </w:rPr>
        <w:t xml:space="preserve"> giờ;</w:t>
      </w:r>
    </w:p>
    <w:p w:rsidR="00027751" w:rsidRPr="00503A09" w:rsidRDefault="00027751" w:rsidP="00503A09">
      <w:pPr>
        <w:pStyle w:val="ListParagraph"/>
        <w:numPr>
          <w:ilvl w:val="0"/>
          <w:numId w:val="44"/>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B03A3A">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ðýợc bố trí ở học kỳ 4 , sau khi học xong các môn học cõ sở </w:t>
      </w:r>
    </w:p>
    <w:p w:rsidR="00027751" w:rsidRPr="00503A09" w:rsidRDefault="00027751" w:rsidP="00B03A3A">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sz w:val="26"/>
          <w:szCs w:val="26"/>
          <w:lang w:val="pt-BR"/>
        </w:rPr>
        <w:t>chuyên môn nghề bắt buộc.</w:t>
      </w:r>
    </w:p>
    <w:p w:rsidR="00027751" w:rsidRPr="00503A09" w:rsidRDefault="00027751" w:rsidP="00503A09">
      <w:pPr>
        <w:pStyle w:val="ListParagraph"/>
        <w:numPr>
          <w:ilvl w:val="0"/>
          <w:numId w:val="44"/>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B03A3A">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w:t>
      </w:r>
    </w:p>
    <w:p w:rsidR="00027751" w:rsidRPr="00503A09" w:rsidRDefault="00027751" w:rsidP="00B03A3A">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 Giúp cho sinh viên tổng hợp toàn bộ kiến thức theo chýõng trình ðã học bao gồm các môn chuyên ngành và cõ sở ngành.</w:t>
      </w:r>
    </w:p>
    <w:p w:rsidR="00027751" w:rsidRPr="00503A09" w:rsidRDefault="00027751" w:rsidP="00B03A3A">
      <w:pPr>
        <w:pStyle w:val="ListParagraph"/>
        <w:numPr>
          <w:ilvl w:val="0"/>
          <w:numId w:val="2"/>
        </w:numPr>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B03A3A">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Sinh viên vận dụng  kiến thức ðể giải quyết một bài toán cụ thể trong thực tiễn.  </w:t>
      </w:r>
    </w:p>
    <w:p w:rsidR="00027751" w:rsidRPr="00503A09" w:rsidRDefault="00027751" w:rsidP="00B03A3A">
      <w:pPr>
        <w:pStyle w:val="ListParagraph"/>
        <w:numPr>
          <w:ilvl w:val="0"/>
          <w:numId w:val="2"/>
        </w:numPr>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B03A3A">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Cẩn thận ,kiên trì, làm việc nhóm và có trách nhiệm với công việc ðýợc giao;</w:t>
      </w:r>
    </w:p>
    <w:p w:rsidR="00027751" w:rsidRPr="00503A09" w:rsidRDefault="00027751" w:rsidP="00503A09">
      <w:pPr>
        <w:pStyle w:val="ListParagraph"/>
        <w:numPr>
          <w:ilvl w:val="0"/>
          <w:numId w:val="44"/>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2B1B3A">
      <w:pPr>
        <w:pStyle w:val="ListParagraph"/>
        <w:numPr>
          <w:ilvl w:val="0"/>
          <w:numId w:val="81"/>
        </w:numPr>
        <w:tabs>
          <w:tab w:val="left" w:pos="709"/>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pt-BR"/>
        </w:rPr>
        <w:t>Nội dung tổng quát và phân bổ thời gian:</w:t>
      </w:r>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2"/>
        <w:gridCol w:w="3850"/>
        <w:gridCol w:w="842"/>
        <w:gridCol w:w="976"/>
        <w:gridCol w:w="1769"/>
        <w:gridCol w:w="904"/>
      </w:tblGrid>
      <w:tr w:rsidR="00027751" w:rsidRPr="00503A09" w:rsidTr="00DB52A1">
        <w:trPr>
          <w:trHeight w:val="466"/>
          <w:jc w:val="center"/>
        </w:trPr>
        <w:tc>
          <w:tcPr>
            <w:tcW w:w="622" w:type="dxa"/>
            <w:vMerge w:val="restart"/>
            <w:vAlign w:val="center"/>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Số</w:t>
            </w:r>
          </w:p>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TT</w:t>
            </w:r>
          </w:p>
        </w:tc>
        <w:tc>
          <w:tcPr>
            <w:tcW w:w="3850" w:type="dxa"/>
            <w:vMerge w:val="restart"/>
            <w:vAlign w:val="center"/>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 xml:space="preserve"> các bài trong mô đun</w:t>
            </w:r>
          </w:p>
          <w:p w:rsidR="00027751" w:rsidRPr="00503A09" w:rsidRDefault="00027751" w:rsidP="00DA4C60">
            <w:pPr>
              <w:jc w:val="center"/>
              <w:rPr>
                <w:rFonts w:ascii="Times New Roman" w:hAnsi="Times New Roman" w:cs="Times New Roman"/>
                <w:b/>
                <w:bCs/>
                <w:sz w:val="26"/>
                <w:szCs w:val="26"/>
                <w:lang w:val="pt-BR"/>
              </w:rPr>
            </w:pPr>
          </w:p>
        </w:tc>
        <w:tc>
          <w:tcPr>
            <w:tcW w:w="4491" w:type="dxa"/>
            <w:gridSpan w:val="4"/>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Thời gian</w:t>
            </w:r>
          </w:p>
        </w:tc>
      </w:tr>
      <w:tr w:rsidR="00027751" w:rsidRPr="00503A09" w:rsidTr="00DB52A1">
        <w:trPr>
          <w:trHeight w:val="467"/>
          <w:jc w:val="center"/>
        </w:trPr>
        <w:tc>
          <w:tcPr>
            <w:tcW w:w="622" w:type="dxa"/>
            <w:vMerge/>
          </w:tcPr>
          <w:p w:rsidR="00027751" w:rsidRPr="00503A09" w:rsidRDefault="00027751" w:rsidP="00DA4C60">
            <w:pPr>
              <w:jc w:val="center"/>
              <w:rPr>
                <w:rFonts w:ascii="Times New Roman" w:hAnsi="Times New Roman" w:cs="Times New Roman"/>
                <w:b/>
                <w:bCs/>
                <w:sz w:val="26"/>
                <w:szCs w:val="26"/>
                <w:lang w:val="pt-BR"/>
              </w:rPr>
            </w:pPr>
          </w:p>
        </w:tc>
        <w:tc>
          <w:tcPr>
            <w:tcW w:w="3850" w:type="dxa"/>
            <w:vMerge/>
          </w:tcPr>
          <w:p w:rsidR="00027751" w:rsidRPr="00503A09" w:rsidRDefault="00027751" w:rsidP="00DA4C60">
            <w:pPr>
              <w:jc w:val="center"/>
              <w:rPr>
                <w:rFonts w:ascii="Times New Roman" w:hAnsi="Times New Roman" w:cs="Times New Roman"/>
                <w:b/>
                <w:bCs/>
                <w:sz w:val="26"/>
                <w:szCs w:val="26"/>
                <w:lang w:val="pt-BR"/>
              </w:rPr>
            </w:pPr>
          </w:p>
        </w:tc>
        <w:tc>
          <w:tcPr>
            <w:tcW w:w="842" w:type="dxa"/>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Tổng số</w:t>
            </w:r>
          </w:p>
        </w:tc>
        <w:tc>
          <w:tcPr>
            <w:tcW w:w="976" w:type="dxa"/>
            <w:vAlign w:val="center"/>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Lý thuyết</w:t>
            </w:r>
          </w:p>
        </w:tc>
        <w:tc>
          <w:tcPr>
            <w:tcW w:w="1769" w:type="dxa"/>
            <w:vAlign w:val="center"/>
          </w:tcPr>
          <w:p w:rsidR="00027751" w:rsidRPr="00405849" w:rsidRDefault="00027751" w:rsidP="004D1BAF">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Thực hành / thực tập/ thí nghiệm/ bài tập/ thảo luận</w:t>
            </w:r>
          </w:p>
        </w:tc>
        <w:tc>
          <w:tcPr>
            <w:tcW w:w="904" w:type="dxa"/>
          </w:tcPr>
          <w:p w:rsidR="00027751" w:rsidRPr="00503A09" w:rsidRDefault="00027751" w:rsidP="00DA4C60">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Kiểm tra*</w:t>
            </w:r>
          </w:p>
        </w:tc>
      </w:tr>
      <w:tr w:rsidR="00027751" w:rsidRPr="00503A09" w:rsidTr="00DB52A1">
        <w:trPr>
          <w:trHeight w:val="467"/>
          <w:jc w:val="center"/>
        </w:trPr>
        <w:tc>
          <w:tcPr>
            <w:tcW w:w="622" w:type="dxa"/>
            <w:tcBorders>
              <w:bottom w:val="dotted" w:sz="4" w:space="0" w:color="auto"/>
            </w:tcBorders>
          </w:tcPr>
          <w:p w:rsidR="00027751" w:rsidRPr="00503A09" w:rsidRDefault="00027751" w:rsidP="00DA4C60">
            <w:pPr>
              <w:jc w:val="center"/>
              <w:rPr>
                <w:rFonts w:ascii="Times New Roman" w:hAnsi="Times New Roman" w:cs="Times New Roman"/>
                <w:sz w:val="26"/>
                <w:szCs w:val="26"/>
              </w:rPr>
            </w:pPr>
            <w:r w:rsidRPr="00503A09">
              <w:rPr>
                <w:rFonts w:ascii="Times New Roman" w:hAnsi="Times New Roman" w:cs="Times New Roman"/>
                <w:sz w:val="26"/>
                <w:szCs w:val="26"/>
                <w:lang w:val="pt-BR"/>
              </w:rPr>
              <w:t>1</w:t>
            </w:r>
          </w:p>
        </w:tc>
        <w:tc>
          <w:tcPr>
            <w:tcW w:w="3850" w:type="dxa"/>
            <w:tcBorders>
              <w:bottom w:val="dotted" w:sz="4" w:space="0" w:color="auto"/>
            </w:tcBorders>
          </w:tcPr>
          <w:p w:rsidR="00027751" w:rsidRPr="00503A09" w:rsidRDefault="00027751" w:rsidP="00DA4C60">
            <w:pPr>
              <w:jc w:val="both"/>
              <w:rPr>
                <w:rFonts w:ascii="Times New Roman" w:hAnsi="Times New Roman" w:cs="Times New Roman"/>
                <w:sz w:val="26"/>
                <w:szCs w:val="26"/>
              </w:rPr>
            </w:pPr>
            <w:r w:rsidRPr="00503A09">
              <w:rPr>
                <w:rFonts w:ascii="Times New Roman" w:hAnsi="Times New Roman" w:cs="Times New Roman"/>
                <w:sz w:val="26"/>
                <w:szCs w:val="26"/>
              </w:rPr>
              <w:t xml:space="preserve">Công tác chuẩn bị </w:t>
            </w:r>
          </w:p>
        </w:tc>
        <w:tc>
          <w:tcPr>
            <w:tcW w:w="842" w:type="dxa"/>
            <w:tcBorders>
              <w:bottom w:val="dotted" w:sz="4" w:space="0" w:color="auto"/>
            </w:tcBorders>
          </w:tcPr>
          <w:p w:rsidR="00027751" w:rsidRPr="00503A09" w:rsidRDefault="00027751" w:rsidP="00DA4C60">
            <w:pPr>
              <w:jc w:val="center"/>
              <w:rPr>
                <w:rFonts w:ascii="Times New Roman" w:hAnsi="Times New Roman" w:cs="Times New Roman"/>
                <w:sz w:val="26"/>
                <w:szCs w:val="26"/>
              </w:rPr>
            </w:pPr>
            <w:r w:rsidRPr="00503A09">
              <w:rPr>
                <w:rFonts w:ascii="Times New Roman" w:hAnsi="Times New Roman" w:cs="Times New Roman"/>
                <w:sz w:val="26"/>
                <w:szCs w:val="26"/>
                <w:lang w:val="pt-BR"/>
              </w:rPr>
              <w:t>10</w:t>
            </w:r>
          </w:p>
        </w:tc>
        <w:tc>
          <w:tcPr>
            <w:tcW w:w="976" w:type="dxa"/>
            <w:tcBorders>
              <w:bottom w:val="dotted" w:sz="4" w:space="0" w:color="auto"/>
            </w:tcBorders>
          </w:tcPr>
          <w:p w:rsidR="00027751" w:rsidRPr="00503A09" w:rsidRDefault="00027751" w:rsidP="00DA4C60">
            <w:pPr>
              <w:jc w:val="center"/>
              <w:rPr>
                <w:rFonts w:ascii="Times New Roman" w:hAnsi="Times New Roman" w:cs="Times New Roman"/>
                <w:sz w:val="26"/>
                <w:szCs w:val="26"/>
              </w:rPr>
            </w:pPr>
          </w:p>
        </w:tc>
        <w:tc>
          <w:tcPr>
            <w:tcW w:w="1769" w:type="dxa"/>
            <w:tcBorders>
              <w:bottom w:val="dotted" w:sz="4" w:space="0" w:color="auto"/>
            </w:tcBorders>
          </w:tcPr>
          <w:p w:rsidR="00027751" w:rsidRPr="00503A09" w:rsidRDefault="00027751" w:rsidP="00DA4C60">
            <w:pPr>
              <w:jc w:val="center"/>
              <w:rPr>
                <w:rFonts w:ascii="Times New Roman" w:hAnsi="Times New Roman" w:cs="Times New Roman"/>
                <w:sz w:val="26"/>
                <w:szCs w:val="26"/>
              </w:rPr>
            </w:pPr>
            <w:r w:rsidRPr="00503A09">
              <w:rPr>
                <w:rFonts w:ascii="Times New Roman" w:hAnsi="Times New Roman" w:cs="Times New Roman"/>
                <w:sz w:val="26"/>
                <w:szCs w:val="26"/>
                <w:lang w:val="pt-BR"/>
              </w:rPr>
              <w:t>10</w:t>
            </w:r>
          </w:p>
        </w:tc>
        <w:tc>
          <w:tcPr>
            <w:tcW w:w="904" w:type="dxa"/>
            <w:tcBorders>
              <w:bottom w:val="dotted" w:sz="4" w:space="0" w:color="auto"/>
            </w:tcBorders>
          </w:tcPr>
          <w:p w:rsidR="00027751" w:rsidRPr="00503A09" w:rsidRDefault="00027751" w:rsidP="00DA4C60">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DA4C60">
            <w:pPr>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3850" w:type="dxa"/>
            <w:tcBorders>
              <w:top w:val="dotted" w:sz="4" w:space="0" w:color="auto"/>
              <w:bottom w:val="dotted" w:sz="4" w:space="0" w:color="auto"/>
            </w:tcBorders>
            <w:vAlign w:val="bottom"/>
          </w:tcPr>
          <w:p w:rsidR="00027751" w:rsidRPr="00503A09" w:rsidRDefault="00027751" w:rsidP="00DA4C60">
            <w:pPr>
              <w:rPr>
                <w:rFonts w:ascii="Times New Roman" w:hAnsi="Times New Roman" w:cs="Times New Roman"/>
                <w:sz w:val="26"/>
                <w:szCs w:val="26"/>
              </w:rPr>
            </w:pPr>
            <w:r w:rsidRPr="00503A09">
              <w:rPr>
                <w:rFonts w:ascii="Times New Roman" w:hAnsi="Times New Roman" w:cs="Times New Roman"/>
                <w:sz w:val="26"/>
                <w:szCs w:val="26"/>
                <w:lang w:val="pt-BR"/>
              </w:rPr>
              <w:t xml:space="preserve">Lên kế hoạch khảo sát, đề cương thực hiện  </w:t>
            </w:r>
          </w:p>
        </w:tc>
        <w:tc>
          <w:tcPr>
            <w:tcW w:w="842" w:type="dxa"/>
            <w:tcBorders>
              <w:top w:val="dotted" w:sz="4" w:space="0" w:color="auto"/>
              <w:bottom w:val="dotted" w:sz="4" w:space="0" w:color="auto"/>
            </w:tcBorders>
          </w:tcPr>
          <w:p w:rsidR="00027751" w:rsidRPr="00503A09" w:rsidRDefault="00027751" w:rsidP="00DA4C60">
            <w:pPr>
              <w:jc w:val="center"/>
              <w:rPr>
                <w:rFonts w:ascii="Times New Roman" w:hAnsi="Times New Roman" w:cs="Times New Roman"/>
                <w:sz w:val="26"/>
                <w:szCs w:val="26"/>
              </w:rPr>
            </w:pPr>
            <w:r w:rsidRPr="00503A09">
              <w:rPr>
                <w:rFonts w:ascii="Times New Roman" w:hAnsi="Times New Roman" w:cs="Times New Roman"/>
                <w:sz w:val="26"/>
                <w:szCs w:val="26"/>
              </w:rPr>
              <w:t>20</w:t>
            </w:r>
          </w:p>
        </w:tc>
        <w:tc>
          <w:tcPr>
            <w:tcW w:w="976" w:type="dxa"/>
            <w:tcBorders>
              <w:top w:val="dotted" w:sz="4" w:space="0" w:color="auto"/>
              <w:bottom w:val="dotted" w:sz="4" w:space="0" w:color="auto"/>
            </w:tcBorders>
          </w:tcPr>
          <w:p w:rsidR="00027751" w:rsidRPr="00503A09" w:rsidRDefault="00027751" w:rsidP="00DA4C60">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DA4C60">
            <w:pPr>
              <w:jc w:val="center"/>
              <w:rPr>
                <w:rFonts w:ascii="Times New Roman" w:hAnsi="Times New Roman" w:cs="Times New Roman"/>
                <w:sz w:val="26"/>
                <w:szCs w:val="26"/>
              </w:rPr>
            </w:pPr>
            <w:r w:rsidRPr="00503A09">
              <w:rPr>
                <w:rFonts w:ascii="Times New Roman" w:hAnsi="Times New Roman" w:cs="Times New Roman"/>
                <w:sz w:val="26"/>
                <w:szCs w:val="26"/>
              </w:rPr>
              <w:t>20</w:t>
            </w:r>
          </w:p>
        </w:tc>
        <w:tc>
          <w:tcPr>
            <w:tcW w:w="904" w:type="dxa"/>
            <w:tcBorders>
              <w:top w:val="dotted" w:sz="4" w:space="0" w:color="auto"/>
              <w:bottom w:val="dotted" w:sz="4" w:space="0" w:color="auto"/>
            </w:tcBorders>
          </w:tcPr>
          <w:p w:rsidR="00027751" w:rsidRPr="00503A09" w:rsidRDefault="00027751" w:rsidP="00DA4C60">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DA4C60">
            <w:pPr>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3850" w:type="dxa"/>
            <w:tcBorders>
              <w:top w:val="dotted" w:sz="4" w:space="0" w:color="auto"/>
              <w:bottom w:val="dotted" w:sz="4" w:space="0" w:color="auto"/>
            </w:tcBorders>
            <w:vAlign w:val="bottom"/>
          </w:tcPr>
          <w:p w:rsidR="00027751" w:rsidRPr="00503A09" w:rsidRDefault="00027751" w:rsidP="00DA4C60">
            <w:pPr>
              <w:rPr>
                <w:rFonts w:ascii="Times New Roman" w:hAnsi="Times New Roman" w:cs="Times New Roman"/>
                <w:sz w:val="26"/>
                <w:szCs w:val="26"/>
              </w:rPr>
            </w:pPr>
            <w:r w:rsidRPr="00503A09">
              <w:rPr>
                <w:rFonts w:ascii="Times New Roman" w:hAnsi="Times New Roman" w:cs="Times New Roman"/>
                <w:sz w:val="26"/>
                <w:szCs w:val="26"/>
                <w:lang w:val="pt-BR"/>
              </w:rPr>
              <w:t>Thực hiện đồ án</w:t>
            </w:r>
          </w:p>
        </w:tc>
        <w:tc>
          <w:tcPr>
            <w:tcW w:w="842" w:type="dxa"/>
            <w:tcBorders>
              <w:top w:val="dotted" w:sz="4" w:space="0" w:color="auto"/>
              <w:bottom w:val="dotted" w:sz="4" w:space="0" w:color="auto"/>
            </w:tcBorders>
          </w:tcPr>
          <w:p w:rsidR="00027751" w:rsidRPr="00503A09" w:rsidRDefault="00027751" w:rsidP="00DA4C60">
            <w:pPr>
              <w:jc w:val="center"/>
              <w:rPr>
                <w:sz w:val="26"/>
                <w:szCs w:val="26"/>
              </w:rPr>
            </w:pPr>
            <w:r w:rsidRPr="00503A09">
              <w:rPr>
                <w:sz w:val="26"/>
                <w:szCs w:val="26"/>
              </w:rPr>
              <w:t>25</w:t>
            </w:r>
          </w:p>
        </w:tc>
        <w:tc>
          <w:tcPr>
            <w:tcW w:w="976" w:type="dxa"/>
            <w:tcBorders>
              <w:top w:val="dotted" w:sz="4" w:space="0" w:color="auto"/>
              <w:bottom w:val="dotted" w:sz="4" w:space="0" w:color="auto"/>
            </w:tcBorders>
          </w:tcPr>
          <w:p w:rsidR="00027751" w:rsidRPr="00503A09" w:rsidRDefault="00027751" w:rsidP="00DA4C60">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DA4C60">
            <w:pPr>
              <w:jc w:val="center"/>
              <w:rPr>
                <w:sz w:val="26"/>
                <w:szCs w:val="26"/>
              </w:rPr>
            </w:pPr>
            <w:r w:rsidRPr="00503A09">
              <w:rPr>
                <w:sz w:val="26"/>
                <w:szCs w:val="26"/>
              </w:rPr>
              <w:t>25</w:t>
            </w:r>
          </w:p>
        </w:tc>
        <w:tc>
          <w:tcPr>
            <w:tcW w:w="904" w:type="dxa"/>
            <w:tcBorders>
              <w:top w:val="dotted" w:sz="4" w:space="0" w:color="auto"/>
              <w:bottom w:val="dotted" w:sz="4" w:space="0" w:color="auto"/>
            </w:tcBorders>
          </w:tcPr>
          <w:p w:rsidR="00027751" w:rsidRPr="00503A09" w:rsidRDefault="00027751" w:rsidP="00DA4C60">
            <w:pPr>
              <w:jc w:val="center"/>
              <w:rPr>
                <w:rFonts w:ascii="Times New Roman" w:hAnsi="Times New Roman" w:cs="Times New Roman"/>
                <w:sz w:val="26"/>
                <w:szCs w:val="26"/>
              </w:rPr>
            </w:pPr>
          </w:p>
        </w:tc>
      </w:tr>
      <w:tr w:rsidR="00027751" w:rsidRPr="00503A09" w:rsidTr="00DB52A1">
        <w:trPr>
          <w:trHeight w:val="467"/>
          <w:jc w:val="center"/>
        </w:trPr>
        <w:tc>
          <w:tcPr>
            <w:tcW w:w="622" w:type="dxa"/>
            <w:vAlign w:val="center"/>
          </w:tcPr>
          <w:p w:rsidR="00027751" w:rsidRPr="00503A09" w:rsidRDefault="00027751" w:rsidP="00DA4C60">
            <w:pPr>
              <w:jc w:val="center"/>
              <w:rPr>
                <w:rFonts w:ascii="Times New Roman" w:hAnsi="Times New Roman" w:cs="Times New Roman"/>
                <w:b/>
                <w:bCs/>
                <w:sz w:val="26"/>
                <w:szCs w:val="26"/>
              </w:rPr>
            </w:pPr>
          </w:p>
        </w:tc>
        <w:tc>
          <w:tcPr>
            <w:tcW w:w="3850" w:type="dxa"/>
          </w:tcPr>
          <w:p w:rsidR="00027751" w:rsidRPr="00503A09" w:rsidRDefault="00027751" w:rsidP="00DA4C60">
            <w:pPr>
              <w:jc w:val="center"/>
              <w:rPr>
                <w:rFonts w:ascii="Times New Roman" w:hAnsi="Times New Roman" w:cs="Times New Roman"/>
                <w:b/>
                <w:bCs/>
                <w:sz w:val="26"/>
                <w:szCs w:val="26"/>
              </w:rPr>
            </w:pPr>
            <w:r w:rsidRPr="00503A09">
              <w:rPr>
                <w:rFonts w:ascii="Times New Roman" w:hAnsi="Times New Roman" w:cs="Times New Roman"/>
                <w:b/>
                <w:bCs/>
                <w:sz w:val="26"/>
                <w:szCs w:val="26"/>
              </w:rPr>
              <w:t>Cộng:</w:t>
            </w:r>
          </w:p>
        </w:tc>
        <w:tc>
          <w:tcPr>
            <w:tcW w:w="842" w:type="dxa"/>
          </w:tcPr>
          <w:p w:rsidR="00027751" w:rsidRPr="00503A09" w:rsidRDefault="00027751" w:rsidP="00DA4C60">
            <w:pPr>
              <w:jc w:val="center"/>
              <w:rPr>
                <w:rFonts w:ascii="Times New Roman" w:hAnsi="Times New Roman" w:cs="Times New Roman"/>
                <w:b/>
                <w:bCs/>
                <w:sz w:val="26"/>
                <w:szCs w:val="26"/>
              </w:rPr>
            </w:pPr>
            <w:r w:rsidRPr="00503A09">
              <w:rPr>
                <w:rFonts w:ascii="Times New Roman" w:hAnsi="Times New Roman" w:cs="Times New Roman"/>
                <w:b/>
                <w:bCs/>
                <w:sz w:val="26"/>
                <w:szCs w:val="26"/>
              </w:rPr>
              <w:t>45</w:t>
            </w:r>
          </w:p>
        </w:tc>
        <w:tc>
          <w:tcPr>
            <w:tcW w:w="976" w:type="dxa"/>
          </w:tcPr>
          <w:p w:rsidR="00027751" w:rsidRPr="00503A09" w:rsidRDefault="00027751" w:rsidP="00DA4C60">
            <w:pPr>
              <w:jc w:val="center"/>
              <w:rPr>
                <w:rFonts w:ascii="Times New Roman" w:hAnsi="Times New Roman" w:cs="Times New Roman"/>
                <w:b/>
                <w:bCs/>
                <w:sz w:val="26"/>
                <w:szCs w:val="26"/>
              </w:rPr>
            </w:pPr>
          </w:p>
        </w:tc>
        <w:tc>
          <w:tcPr>
            <w:tcW w:w="1769" w:type="dxa"/>
          </w:tcPr>
          <w:p w:rsidR="00027751" w:rsidRPr="00503A09" w:rsidRDefault="00027751" w:rsidP="00DA4C60">
            <w:pPr>
              <w:jc w:val="center"/>
              <w:rPr>
                <w:rFonts w:ascii="Times New Roman" w:hAnsi="Times New Roman" w:cs="Times New Roman"/>
                <w:b/>
                <w:bCs/>
                <w:sz w:val="26"/>
                <w:szCs w:val="26"/>
              </w:rPr>
            </w:pPr>
            <w:r w:rsidRPr="00503A09">
              <w:rPr>
                <w:rFonts w:ascii="Times New Roman" w:hAnsi="Times New Roman" w:cs="Times New Roman"/>
                <w:b/>
                <w:bCs/>
                <w:sz w:val="26"/>
                <w:szCs w:val="26"/>
              </w:rPr>
              <w:t>45</w:t>
            </w:r>
          </w:p>
        </w:tc>
        <w:tc>
          <w:tcPr>
            <w:tcW w:w="904" w:type="dxa"/>
          </w:tcPr>
          <w:p w:rsidR="00027751" w:rsidRPr="00503A09" w:rsidRDefault="00027751" w:rsidP="00DA4C60">
            <w:pPr>
              <w:jc w:val="center"/>
              <w:rPr>
                <w:rFonts w:ascii="Times New Roman" w:hAnsi="Times New Roman" w:cs="Times New Roman"/>
                <w:b/>
                <w:bCs/>
                <w:sz w:val="26"/>
                <w:szCs w:val="26"/>
              </w:rPr>
            </w:pPr>
          </w:p>
        </w:tc>
      </w:tr>
    </w:tbl>
    <w:p w:rsidR="00027751" w:rsidRPr="00503A09" w:rsidRDefault="00027751" w:rsidP="002B1B3A">
      <w:pPr>
        <w:pStyle w:val="ListParagraph"/>
        <w:numPr>
          <w:ilvl w:val="0"/>
          <w:numId w:val="81"/>
        </w:numPr>
        <w:tabs>
          <w:tab w:val="left" w:pos="709"/>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Nội dung chi tiết:</w:t>
      </w: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DA4C60">
            <w:pPr>
              <w:jc w:val="both"/>
              <w:rPr>
                <w:rFonts w:ascii="Times New Roman" w:hAnsi="Times New Roman" w:cs="Times New Roman"/>
                <w:sz w:val="26"/>
                <w:szCs w:val="26"/>
              </w:rPr>
            </w:pPr>
            <w:r w:rsidRPr="00503A09">
              <w:rPr>
                <w:rFonts w:ascii="Times New Roman" w:hAnsi="Times New Roman" w:cs="Times New Roman"/>
                <w:sz w:val="26"/>
                <w:szCs w:val="26"/>
                <w:u w:val="single"/>
              </w:rPr>
              <w:t xml:space="preserve">Chương 1: </w:t>
            </w:r>
            <w:r w:rsidRPr="00503A09">
              <w:rPr>
                <w:rFonts w:ascii="Times New Roman" w:hAnsi="Times New Roman" w:cs="Times New Roman"/>
                <w:b/>
                <w:bCs/>
                <w:sz w:val="26"/>
                <w:szCs w:val="26"/>
              </w:rPr>
              <w:t xml:space="preserve">Công tác chuẩn bị </w:t>
            </w:r>
          </w:p>
        </w:tc>
        <w:tc>
          <w:tcPr>
            <w:tcW w:w="2398" w:type="dxa"/>
          </w:tcPr>
          <w:p w:rsidR="00027751" w:rsidRPr="00503A09" w:rsidRDefault="00027751" w:rsidP="00DA4C60">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gian:10 giờ</w:t>
            </w:r>
          </w:p>
        </w:tc>
      </w:tr>
    </w:tbl>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Nắm ðýợc đề tài , nội dung được giao;</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Chuẩn bị chu ðáo cho quá trình thực tập ;</w:t>
      </w:r>
    </w:p>
    <w:p w:rsidR="00027751" w:rsidRPr="00503A09" w:rsidRDefault="00027751" w:rsidP="00B03A3A">
      <w:pPr>
        <w:ind w:firstLine="545"/>
        <w:jc w:val="both"/>
        <w:rPr>
          <w:rFonts w:ascii="Times New Roman" w:hAnsi="Times New Roman" w:cs="Times New Roman"/>
          <w:sz w:val="26"/>
          <w:szCs w:val="26"/>
          <w:lang w:val="pt-BR"/>
        </w:rPr>
      </w:pPr>
    </w:p>
    <w:p w:rsidR="00027751" w:rsidRPr="00503A09" w:rsidRDefault="00027751" w:rsidP="00B03A3A">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1. Ðãng ký đề tài </w:t>
      </w:r>
    </w:p>
    <w:p w:rsidR="00027751" w:rsidRPr="00503A09" w:rsidRDefault="00027751" w:rsidP="00B03A3A">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2. Phân bổ, nhận kế hoạch thực hiện</w:t>
      </w:r>
    </w:p>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sz w:val="26"/>
          <w:szCs w:val="26"/>
          <w:lang w:val="pt-BR"/>
        </w:rPr>
        <w:tab/>
        <w:t xml:space="preserve">        </w:t>
      </w:r>
      <w:r w:rsidRPr="00503A09">
        <w:rPr>
          <w:rFonts w:ascii="Times New Roman" w:hAnsi="Times New Roman" w:cs="Times New Roman"/>
          <w:i/>
          <w:iCs/>
          <w:sz w:val="26"/>
          <w:szCs w:val="26"/>
          <w:lang w:val="pt-BR"/>
        </w:rPr>
        <w:t xml:space="preserve"> </w:t>
      </w:r>
      <w:r w:rsidRPr="00503A09">
        <w:rPr>
          <w:rFonts w:ascii="Times New Roman" w:hAnsi="Times New Roman" w:cs="Times New Roman"/>
          <w:i/>
          <w:iCs/>
          <w:sz w:val="26"/>
          <w:szCs w:val="26"/>
          <w:lang w:val="pt-BR"/>
        </w:rPr>
        <w:tab/>
      </w:r>
      <w:r w:rsidRPr="00503A09">
        <w:rPr>
          <w:rFonts w:ascii="Times New Roman" w:hAnsi="Times New Roman" w:cs="Times New Roman"/>
          <w:i/>
          <w:iCs/>
          <w:sz w:val="26"/>
          <w:szCs w:val="26"/>
          <w:lang w:val="pt-BR"/>
        </w:rPr>
        <w:tab/>
        <w:t xml:space="preserve"> </w:t>
      </w: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DA4C60">
            <w:pPr>
              <w:jc w:val="both"/>
              <w:rPr>
                <w:rFonts w:ascii="Times New Roman" w:hAnsi="Times New Roman" w:cs="Times New Roman"/>
                <w:sz w:val="26"/>
                <w:szCs w:val="26"/>
                <w:lang w:val="pt-BR"/>
              </w:rPr>
            </w:pPr>
            <w:r w:rsidRPr="00503A09">
              <w:rPr>
                <w:rFonts w:ascii="Times New Roman" w:hAnsi="Times New Roman" w:cs="Times New Roman"/>
                <w:sz w:val="26"/>
                <w:szCs w:val="26"/>
                <w:u w:val="single"/>
                <w:lang w:val="pt-BR"/>
              </w:rPr>
              <w:t xml:space="preserve">Chương 2: </w:t>
            </w:r>
            <w:r w:rsidRPr="00503A09">
              <w:rPr>
                <w:rFonts w:ascii="Times New Roman" w:hAnsi="Times New Roman" w:cs="Times New Roman"/>
                <w:b/>
                <w:bCs/>
                <w:sz w:val="26"/>
                <w:szCs w:val="26"/>
                <w:lang w:val="pt-BR"/>
              </w:rPr>
              <w:t xml:space="preserve">Lên kế hoạch khảo sát, đề cương thực hiện  </w:t>
            </w:r>
          </w:p>
        </w:tc>
        <w:tc>
          <w:tcPr>
            <w:tcW w:w="2398" w:type="dxa"/>
          </w:tcPr>
          <w:p w:rsidR="00027751" w:rsidRPr="00503A09" w:rsidRDefault="00027751" w:rsidP="00DA4C60">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 10 giờ</w:t>
            </w:r>
          </w:p>
        </w:tc>
      </w:tr>
    </w:tbl>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Tìm hiểu được ý tưởng để lên kế hoạch các bước thực hiện ;</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Phân tích tài liệuchu đáo.</w:t>
      </w:r>
    </w:p>
    <w:p w:rsidR="00027751" w:rsidRPr="00503A09" w:rsidRDefault="00027751" w:rsidP="00B03A3A">
      <w:pPr>
        <w:ind w:firstLine="545"/>
        <w:jc w:val="both"/>
        <w:rPr>
          <w:rFonts w:ascii="Times New Roman" w:hAnsi="Times New Roman" w:cs="Times New Roman"/>
          <w:sz w:val="26"/>
          <w:szCs w:val="26"/>
          <w:lang w:val="pt-BR"/>
        </w:rPr>
      </w:pPr>
    </w:p>
    <w:p w:rsidR="00027751" w:rsidRPr="00503A09" w:rsidRDefault="00027751" w:rsidP="002B1B3A">
      <w:pPr>
        <w:pStyle w:val="ListParagraph"/>
        <w:numPr>
          <w:ilvl w:val="0"/>
          <w:numId w:val="41"/>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Tìm hiểu được ý tưởng liên quan đến đề tài ;</w:t>
      </w:r>
    </w:p>
    <w:p w:rsidR="00027751" w:rsidRPr="00503A09" w:rsidRDefault="00027751" w:rsidP="002B1B3A">
      <w:pPr>
        <w:pStyle w:val="ListParagraph"/>
        <w:numPr>
          <w:ilvl w:val="0"/>
          <w:numId w:val="41"/>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Tìm các tài liệu liên quan;</w:t>
      </w:r>
    </w:p>
    <w:p w:rsidR="00027751" w:rsidRPr="00503A09" w:rsidRDefault="00027751" w:rsidP="002B1B3A">
      <w:pPr>
        <w:pStyle w:val="ListParagraph"/>
        <w:numPr>
          <w:ilvl w:val="0"/>
          <w:numId w:val="41"/>
        </w:num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Phân tích tài liệu .</w:t>
      </w:r>
    </w:p>
    <w:p w:rsidR="00027751" w:rsidRPr="00503A09" w:rsidRDefault="00027751" w:rsidP="00B03A3A">
      <w:pPr>
        <w:jc w:val="both"/>
        <w:rPr>
          <w:rFonts w:ascii="Times New Roman" w:hAnsi="Times New Roman" w:cs="Times New Roman"/>
          <w:sz w:val="26"/>
          <w:szCs w:val="26"/>
          <w:lang w:val="pt-BR"/>
        </w:rPr>
      </w:pP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DA4C60">
            <w:pPr>
              <w:jc w:val="both"/>
              <w:rPr>
                <w:rFonts w:ascii="Times New Roman" w:hAnsi="Times New Roman" w:cs="Times New Roman"/>
                <w:sz w:val="26"/>
                <w:szCs w:val="26"/>
                <w:lang w:val="pt-BR"/>
              </w:rPr>
            </w:pPr>
            <w:r w:rsidRPr="00503A09">
              <w:rPr>
                <w:rFonts w:ascii="Times New Roman" w:hAnsi="Times New Roman" w:cs="Times New Roman"/>
                <w:sz w:val="26"/>
                <w:szCs w:val="26"/>
                <w:u w:val="single"/>
                <w:lang w:val="pt-BR"/>
              </w:rPr>
              <w:t xml:space="preserve">Chương 3: </w:t>
            </w:r>
            <w:r w:rsidRPr="00503A09">
              <w:rPr>
                <w:rFonts w:ascii="Times New Roman" w:hAnsi="Times New Roman" w:cs="Times New Roman"/>
                <w:b/>
                <w:bCs/>
                <w:sz w:val="26"/>
                <w:szCs w:val="26"/>
                <w:lang w:val="pt-BR"/>
              </w:rPr>
              <w:t>Thực hiện đồ án</w:t>
            </w:r>
            <w:r w:rsidRPr="00503A09">
              <w:rPr>
                <w:rFonts w:ascii="Times New Roman" w:hAnsi="Times New Roman" w:cs="Times New Roman"/>
                <w:sz w:val="26"/>
                <w:szCs w:val="26"/>
                <w:lang w:val="pt-BR"/>
              </w:rPr>
              <w:t xml:space="preserve"> </w:t>
            </w:r>
          </w:p>
        </w:tc>
        <w:tc>
          <w:tcPr>
            <w:tcW w:w="2398" w:type="dxa"/>
          </w:tcPr>
          <w:p w:rsidR="00027751" w:rsidRPr="00503A09" w:rsidRDefault="00027751" w:rsidP="00DA4C60">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 25 giờ</w:t>
            </w:r>
          </w:p>
        </w:tc>
      </w:tr>
    </w:tbl>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B03A3A">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Hoàn thành các giai đoạn đã chuẩn bị khi lên kế hoạch.</w:t>
      </w:r>
    </w:p>
    <w:p w:rsidR="00027751" w:rsidRPr="00503A09" w:rsidRDefault="00027751" w:rsidP="00B03A3A">
      <w:pPr>
        <w:ind w:firstLine="545"/>
        <w:jc w:val="both"/>
        <w:rPr>
          <w:rFonts w:ascii="Times New Roman" w:hAnsi="Times New Roman" w:cs="Times New Roman"/>
          <w:sz w:val="26"/>
          <w:szCs w:val="26"/>
        </w:rPr>
      </w:pPr>
      <w:r w:rsidRPr="00503A09">
        <w:rPr>
          <w:rFonts w:ascii="Times New Roman" w:hAnsi="Times New Roman" w:cs="Times New Roman"/>
          <w:sz w:val="26"/>
          <w:szCs w:val="26"/>
        </w:rPr>
        <w:t>- Vận dụng kiến thức cơ bản đã học vào công việc ;</w:t>
      </w:r>
    </w:p>
    <w:p w:rsidR="00027751" w:rsidRPr="00503A09" w:rsidRDefault="00027751" w:rsidP="00B03A3A">
      <w:pPr>
        <w:ind w:firstLine="545"/>
        <w:jc w:val="both"/>
        <w:rPr>
          <w:rFonts w:ascii="Times New Roman" w:hAnsi="Times New Roman" w:cs="Times New Roman"/>
          <w:sz w:val="26"/>
          <w:szCs w:val="26"/>
        </w:rPr>
      </w:pPr>
      <w:r w:rsidRPr="00503A09">
        <w:rPr>
          <w:rFonts w:ascii="Times New Roman" w:hAnsi="Times New Roman" w:cs="Times New Roman"/>
          <w:sz w:val="26"/>
          <w:szCs w:val="26"/>
        </w:rPr>
        <w:t>- Rèn luyện, nâng cao kỹ năng thực hành và kỹ năng làm việc độc lập, làm việc nhóm;</w:t>
      </w:r>
    </w:p>
    <w:p w:rsidR="00027751" w:rsidRPr="00503A09" w:rsidRDefault="00027751" w:rsidP="00B03A3A">
      <w:pPr>
        <w:ind w:firstLine="545"/>
        <w:jc w:val="both"/>
        <w:rPr>
          <w:rFonts w:ascii="Times New Roman" w:hAnsi="Times New Roman" w:cs="Times New Roman"/>
          <w:sz w:val="26"/>
          <w:szCs w:val="26"/>
          <w:lang w:val="pt-BR"/>
        </w:rPr>
      </w:pPr>
    </w:p>
    <w:p w:rsidR="00027751" w:rsidRPr="00503A09" w:rsidRDefault="00027751" w:rsidP="00B03A3A">
      <w:pPr>
        <w:jc w:val="both"/>
        <w:rPr>
          <w:rFonts w:ascii="Times New Roman" w:hAnsi="Times New Roman" w:cs="Times New Roman"/>
          <w:i/>
          <w:iCs/>
          <w:sz w:val="26"/>
          <w:szCs w:val="26"/>
          <w:lang w:val="pt-BR"/>
        </w:rPr>
      </w:pPr>
      <w:r w:rsidRPr="00503A09">
        <w:rPr>
          <w:rFonts w:ascii="Times New Roman" w:hAnsi="Times New Roman" w:cs="Times New Roman"/>
          <w:sz w:val="26"/>
          <w:szCs w:val="26"/>
          <w:lang w:val="pt-BR"/>
        </w:rPr>
        <w:t xml:space="preserve">1. Hoàn thành nội dung đồ án       </w:t>
      </w:r>
      <w:r w:rsidRPr="00503A09">
        <w:rPr>
          <w:rFonts w:ascii="Times New Roman" w:hAnsi="Times New Roman" w:cs="Times New Roman"/>
          <w:i/>
          <w:iCs/>
          <w:sz w:val="26"/>
          <w:szCs w:val="26"/>
          <w:lang w:val="pt-BR"/>
        </w:rPr>
        <w:t xml:space="preserve"> </w:t>
      </w:r>
      <w:r w:rsidRPr="00503A09">
        <w:rPr>
          <w:rFonts w:ascii="Times New Roman" w:hAnsi="Times New Roman" w:cs="Times New Roman"/>
          <w:i/>
          <w:iCs/>
          <w:sz w:val="26"/>
          <w:szCs w:val="26"/>
          <w:lang w:val="pt-BR"/>
        </w:rPr>
        <w:tab/>
      </w:r>
      <w:r w:rsidRPr="00503A09">
        <w:rPr>
          <w:rFonts w:ascii="Times New Roman" w:hAnsi="Times New Roman" w:cs="Times New Roman"/>
          <w:i/>
          <w:iCs/>
          <w:sz w:val="26"/>
          <w:szCs w:val="26"/>
          <w:lang w:val="pt-BR"/>
        </w:rPr>
        <w:tab/>
        <w:t xml:space="preserve"> </w:t>
      </w:r>
    </w:p>
    <w:p w:rsidR="00027751" w:rsidRPr="00503A09" w:rsidRDefault="00027751" w:rsidP="00B03A3A">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2. Thực hiện kiểm tra.       </w:t>
      </w:r>
      <w:r w:rsidRPr="00503A09">
        <w:rPr>
          <w:rFonts w:ascii="Times New Roman" w:hAnsi="Times New Roman" w:cs="Times New Roman"/>
          <w:i/>
          <w:iCs/>
          <w:sz w:val="26"/>
          <w:szCs w:val="26"/>
          <w:lang w:val="pt-BR"/>
        </w:rPr>
        <w:t xml:space="preserve"> </w:t>
      </w:r>
    </w:p>
    <w:p w:rsidR="00027751" w:rsidRPr="00503A09" w:rsidRDefault="00027751" w:rsidP="00B03A3A">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B03A3A">
      <w:pPr>
        <w:ind w:firstLine="545"/>
        <w:jc w:val="both"/>
        <w:rPr>
          <w:rFonts w:ascii="Times New Roman" w:hAnsi="Times New Roman" w:cs="Times New Roman"/>
          <w:sz w:val="26"/>
          <w:szCs w:val="26"/>
        </w:rPr>
      </w:pPr>
      <w:r w:rsidRPr="00503A09">
        <w:rPr>
          <w:rFonts w:ascii="Times New Roman" w:hAnsi="Times New Roman" w:cs="Times New Roman"/>
          <w:sz w:val="26"/>
          <w:szCs w:val="26"/>
        </w:rPr>
        <w:t>- Học sinh đã hoàn thành chương trình lý thuyết và thực tập cơ bản tại nhà trường</w:t>
      </w:r>
    </w:p>
    <w:p w:rsidR="00027751" w:rsidRPr="00503A09" w:rsidRDefault="00027751" w:rsidP="00B03A3A">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B03A3A">
      <w:pPr>
        <w:jc w:val="both"/>
        <w:rPr>
          <w:rFonts w:ascii="Times New Roman" w:hAnsi="Times New Roman" w:cs="Times New Roman"/>
          <w:b/>
          <w:bCs/>
          <w:sz w:val="26"/>
          <w:szCs w:val="26"/>
          <w:lang w:val="pt-BR"/>
        </w:rPr>
      </w:pPr>
      <w:r w:rsidRPr="00503A09">
        <w:rPr>
          <w:rFonts w:ascii="Times New Roman" w:hAnsi="Times New Roman" w:cs="Times New Roman"/>
          <w:sz w:val="26"/>
          <w:szCs w:val="26"/>
          <w:lang w:val="de-DE"/>
        </w:rPr>
        <w:tab/>
        <w:t>Căn cứ vào báo cáo, nhận xét của cán bộ hướng dẫn đồ án đánh giá cho mỗi học sinh .</w:t>
      </w:r>
    </w:p>
    <w:p w:rsidR="00027751" w:rsidRPr="00503A09" w:rsidRDefault="00027751" w:rsidP="00B03A3A">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Hýớng dẫn thực hiện môn học:</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Hýớng dẫn về phýõng pháp giảng dạy, học tập môn học:</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Diễn giải</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Trực quan </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Gợi mở</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Thực hành</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Phải có ðầy ðủ thiết bị cho học sinh, sinh viên thực tập</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B03A3A">
      <w:pPr>
        <w:spacing w:before="12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B03A3A">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Các tài liệu chuyên ngành đã học</w:t>
      </w:r>
    </w:p>
    <w:p w:rsidR="00027751" w:rsidRPr="00503A09" w:rsidRDefault="00027751" w:rsidP="00B03A3A">
      <w:pPr>
        <w:spacing w:before="120"/>
        <w:ind w:firstLine="426"/>
        <w:jc w:val="both"/>
        <w:outlineLvl w:val="0"/>
        <w:rPr>
          <w:rFonts w:ascii="Times New Roman" w:hAnsi="Times New Roman" w:cs="Times New Roman"/>
          <w:sz w:val="26"/>
          <w:szCs w:val="26"/>
          <w:lang w:val="sv-SE"/>
        </w:rPr>
      </w:pPr>
    </w:p>
    <w:p w:rsidR="00027751" w:rsidRPr="00503A09" w:rsidRDefault="00027751" w:rsidP="00B03A3A">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keepNext/>
        <w:spacing w:after="60"/>
        <w:jc w:val="both"/>
        <w:outlineLvl w:val="0"/>
        <w:rPr>
          <w:rFonts w:ascii="Times New Roman" w:hAnsi="Times New Roman" w:cs="Times New Roman"/>
          <w:b/>
          <w:bCs/>
          <w:color w:val="000000"/>
          <w:kern w:val="32"/>
          <w:sz w:val="26"/>
          <w:szCs w:val="26"/>
          <w:lang w:val="nb-NO"/>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color w:val="000000"/>
          <w:kern w:val="32"/>
          <w:sz w:val="26"/>
          <w:szCs w:val="26"/>
          <w:lang w:val="nb-NO"/>
        </w:rPr>
        <w:t>THỰC TẬP TỐT NGHIỆP</w:t>
      </w:r>
    </w:p>
    <w:p w:rsidR="00027751" w:rsidRPr="00503A09" w:rsidRDefault="00027751" w:rsidP="00A467F4">
      <w:pPr>
        <w:spacing w:before="120" w:line="288" w:lineRule="auto"/>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30</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270</w:t>
      </w:r>
      <w:r w:rsidRPr="00503A09">
        <w:rPr>
          <w:rFonts w:ascii="Times New Roman" w:hAnsi="Times New Roman" w:cs="Times New Roman"/>
          <w:sz w:val="26"/>
          <w:szCs w:val="26"/>
          <w:lang w:val="pt-BR"/>
        </w:rPr>
        <w:t xml:space="preserve"> giờ; </w:t>
      </w:r>
    </w:p>
    <w:p w:rsidR="00027751" w:rsidRPr="00503A09" w:rsidRDefault="00027751" w:rsidP="00503A09">
      <w:pPr>
        <w:pStyle w:val="ListParagraph"/>
        <w:numPr>
          <w:ilvl w:val="0"/>
          <w:numId w:val="39"/>
        </w:numPr>
        <w:tabs>
          <w:tab w:val="left" w:pos="397"/>
        </w:tabs>
        <w:spacing w:before="120"/>
        <w:ind w:hanging="9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Vị trí: ðýợc bố trí trýớc khi thi tốt nghiệp cuối khóa học.</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w:t>
      </w:r>
      <w:r w:rsidRPr="00503A09">
        <w:rPr>
          <w:sz w:val="26"/>
          <w:szCs w:val="26"/>
        </w:rPr>
        <w:t xml:space="preserve"> </w:t>
      </w:r>
      <w:r w:rsidRPr="00503A09">
        <w:rPr>
          <w:rFonts w:ascii="Times New Roman" w:hAnsi="Times New Roman" w:cs="Times New Roman"/>
          <w:sz w:val="26"/>
          <w:szCs w:val="26"/>
          <w:lang w:val="pt-BR"/>
        </w:rPr>
        <w:t>chuyên môn nghề bắt buộc.</w:t>
      </w:r>
    </w:p>
    <w:p w:rsidR="00027751" w:rsidRPr="00503A09" w:rsidRDefault="00027751" w:rsidP="00503A09">
      <w:pPr>
        <w:pStyle w:val="ListParagraph"/>
        <w:numPr>
          <w:ilvl w:val="0"/>
          <w:numId w:val="39"/>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w:t>
      </w:r>
    </w:p>
    <w:p w:rsidR="00027751" w:rsidRPr="00503A09" w:rsidRDefault="00027751" w:rsidP="00A467F4">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 Giúp cho sinh viên tổng hợp toàn bộ kiến thức theo chýõng trình ðã học bao gồm các môn chuyên ngành và cõ sở ngành.</w:t>
      </w:r>
    </w:p>
    <w:p w:rsidR="00027751" w:rsidRPr="00503A09" w:rsidRDefault="00027751" w:rsidP="00A467F4">
      <w:pPr>
        <w:pStyle w:val="ListParagraph"/>
        <w:numPr>
          <w:ilvl w:val="0"/>
          <w:numId w:val="2"/>
        </w:numPr>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A467F4">
      <w:pPr>
        <w:pStyle w:val="ListParagraph"/>
        <w:tabs>
          <w:tab w:val="left" w:pos="630"/>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Nâng cao ðýợc nhận thức nghề nghiệp, vận dụng kiến thức lý thuyết và tay nghề cõ bản ðã học vào thực tế, nâng cao trình ðộ tay nghề chuyên môn, có kinh nghiệm ðáp ứng nhu cầu cho các doanh nghiệp khi ra trýờng; </w:t>
      </w:r>
    </w:p>
    <w:p w:rsidR="00027751" w:rsidRPr="00503A09" w:rsidRDefault="00027751" w:rsidP="00A467F4">
      <w:pPr>
        <w:pStyle w:val="ListParagraph"/>
        <w:numPr>
          <w:ilvl w:val="0"/>
          <w:numId w:val="2"/>
        </w:numPr>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A467F4">
      <w:pPr>
        <w:pStyle w:val="ListParagraph"/>
        <w:tabs>
          <w:tab w:val="left" w:pos="709"/>
        </w:tabs>
        <w:spacing w:before="120"/>
        <w:ind w:left="90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Cẩn thận ,kiên trì, làm việc nhóm và có trách nhiệm với công việc ðýợc giao;</w:t>
      </w:r>
    </w:p>
    <w:p w:rsidR="00027751" w:rsidRPr="00503A09" w:rsidRDefault="00027751" w:rsidP="00503A09">
      <w:pPr>
        <w:pStyle w:val="ListParagraph"/>
        <w:numPr>
          <w:ilvl w:val="0"/>
          <w:numId w:val="39"/>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503A09">
      <w:pPr>
        <w:pStyle w:val="ListParagraph"/>
        <w:numPr>
          <w:ilvl w:val="0"/>
          <w:numId w:val="40"/>
        </w:numPr>
        <w:tabs>
          <w:tab w:val="left" w:pos="709"/>
        </w:tabs>
        <w:spacing w:before="120"/>
        <w:ind w:left="90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2"/>
        <w:gridCol w:w="3850"/>
        <w:gridCol w:w="842"/>
        <w:gridCol w:w="976"/>
        <w:gridCol w:w="1769"/>
        <w:gridCol w:w="904"/>
      </w:tblGrid>
      <w:tr w:rsidR="00027751" w:rsidRPr="00503A09" w:rsidTr="00DB52A1">
        <w:trPr>
          <w:trHeight w:val="466"/>
          <w:jc w:val="center"/>
        </w:trPr>
        <w:tc>
          <w:tcPr>
            <w:tcW w:w="622" w:type="dxa"/>
            <w:vMerge w:val="restart"/>
            <w:vAlign w:val="center"/>
          </w:tcPr>
          <w:p w:rsidR="00027751" w:rsidRPr="00503A09" w:rsidRDefault="00027751" w:rsidP="00A467F4">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Số</w:t>
            </w:r>
          </w:p>
          <w:p w:rsidR="00027751" w:rsidRPr="00503A09" w:rsidRDefault="00027751" w:rsidP="00A467F4">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TT</w:t>
            </w:r>
          </w:p>
        </w:tc>
        <w:tc>
          <w:tcPr>
            <w:tcW w:w="3850" w:type="dxa"/>
            <w:vMerge w:val="restart"/>
            <w:vAlign w:val="center"/>
          </w:tcPr>
          <w:p w:rsidR="00027751" w:rsidRPr="00503A09" w:rsidRDefault="00027751" w:rsidP="00A467F4">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 xml:space="preserve"> các bài trong mô đun</w:t>
            </w:r>
          </w:p>
          <w:p w:rsidR="00027751" w:rsidRPr="00503A09" w:rsidRDefault="00027751" w:rsidP="00A467F4">
            <w:pPr>
              <w:jc w:val="center"/>
              <w:rPr>
                <w:rFonts w:ascii="Times New Roman" w:hAnsi="Times New Roman" w:cs="Times New Roman"/>
                <w:b/>
                <w:bCs/>
                <w:sz w:val="26"/>
                <w:szCs w:val="26"/>
                <w:lang w:val="pt-BR"/>
              </w:rPr>
            </w:pPr>
          </w:p>
        </w:tc>
        <w:tc>
          <w:tcPr>
            <w:tcW w:w="4491" w:type="dxa"/>
            <w:gridSpan w:val="4"/>
          </w:tcPr>
          <w:p w:rsidR="00027751" w:rsidRPr="00503A09" w:rsidRDefault="00027751" w:rsidP="00A467F4">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Thời gian</w:t>
            </w:r>
          </w:p>
        </w:tc>
      </w:tr>
      <w:tr w:rsidR="00027751" w:rsidRPr="00503A09" w:rsidTr="00DB52A1">
        <w:trPr>
          <w:trHeight w:val="467"/>
          <w:jc w:val="center"/>
        </w:trPr>
        <w:tc>
          <w:tcPr>
            <w:tcW w:w="622" w:type="dxa"/>
            <w:vMerge/>
          </w:tcPr>
          <w:p w:rsidR="00027751" w:rsidRPr="00503A09" w:rsidRDefault="00027751" w:rsidP="00A467F4">
            <w:pPr>
              <w:jc w:val="center"/>
              <w:rPr>
                <w:rFonts w:ascii="Times New Roman" w:hAnsi="Times New Roman" w:cs="Times New Roman"/>
                <w:b/>
                <w:bCs/>
                <w:sz w:val="26"/>
                <w:szCs w:val="26"/>
                <w:lang w:val="pt-BR"/>
              </w:rPr>
            </w:pPr>
          </w:p>
        </w:tc>
        <w:tc>
          <w:tcPr>
            <w:tcW w:w="3850" w:type="dxa"/>
            <w:vMerge/>
          </w:tcPr>
          <w:p w:rsidR="00027751" w:rsidRPr="00503A09" w:rsidRDefault="00027751" w:rsidP="00A467F4">
            <w:pPr>
              <w:jc w:val="center"/>
              <w:rPr>
                <w:rFonts w:ascii="Times New Roman" w:hAnsi="Times New Roman" w:cs="Times New Roman"/>
                <w:b/>
                <w:bCs/>
                <w:sz w:val="26"/>
                <w:szCs w:val="26"/>
                <w:lang w:val="pt-BR"/>
              </w:rPr>
            </w:pPr>
          </w:p>
        </w:tc>
        <w:tc>
          <w:tcPr>
            <w:tcW w:w="842" w:type="dxa"/>
          </w:tcPr>
          <w:p w:rsidR="00027751" w:rsidRPr="00503A09" w:rsidRDefault="00027751" w:rsidP="00A467F4">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Tổng số</w:t>
            </w:r>
          </w:p>
        </w:tc>
        <w:tc>
          <w:tcPr>
            <w:tcW w:w="976" w:type="dxa"/>
            <w:vAlign w:val="center"/>
          </w:tcPr>
          <w:p w:rsidR="00027751" w:rsidRPr="00503A09" w:rsidRDefault="00027751" w:rsidP="00A467F4">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Lý thuyết</w:t>
            </w:r>
          </w:p>
        </w:tc>
        <w:tc>
          <w:tcPr>
            <w:tcW w:w="1769" w:type="dxa"/>
            <w:vAlign w:val="center"/>
          </w:tcPr>
          <w:p w:rsidR="00027751" w:rsidRPr="00405849" w:rsidRDefault="00027751" w:rsidP="004D1BAF">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Thực hành / thực tập/ thí nghiệm/ bài tập/ thảo luận</w:t>
            </w:r>
          </w:p>
        </w:tc>
        <w:tc>
          <w:tcPr>
            <w:tcW w:w="904" w:type="dxa"/>
          </w:tcPr>
          <w:p w:rsidR="00027751" w:rsidRPr="00503A09" w:rsidRDefault="00027751" w:rsidP="00A467F4">
            <w:pPr>
              <w:jc w:val="center"/>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Kiểm tra*</w:t>
            </w:r>
          </w:p>
        </w:tc>
      </w:tr>
      <w:tr w:rsidR="00027751" w:rsidRPr="00503A09" w:rsidTr="00DB52A1">
        <w:trPr>
          <w:trHeight w:val="467"/>
          <w:jc w:val="center"/>
        </w:trPr>
        <w:tc>
          <w:tcPr>
            <w:tcW w:w="622" w:type="dxa"/>
            <w:tcBorders>
              <w:bottom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lang w:val="pt-BR"/>
              </w:rPr>
              <w:t>1</w:t>
            </w:r>
          </w:p>
        </w:tc>
        <w:tc>
          <w:tcPr>
            <w:tcW w:w="3850" w:type="dxa"/>
            <w:tcBorders>
              <w:bottom w:val="dotted" w:sz="4" w:space="0" w:color="auto"/>
            </w:tcBorders>
          </w:tcPr>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Công tác chuẩn bị thực tập</w:t>
            </w:r>
          </w:p>
        </w:tc>
        <w:tc>
          <w:tcPr>
            <w:tcW w:w="842" w:type="dxa"/>
            <w:tcBorders>
              <w:bottom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lang w:val="pt-BR"/>
              </w:rPr>
              <w:t>20</w:t>
            </w:r>
          </w:p>
        </w:tc>
        <w:tc>
          <w:tcPr>
            <w:tcW w:w="976" w:type="dxa"/>
            <w:tcBorders>
              <w:bottom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bottom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lang w:val="pt-BR"/>
              </w:rPr>
              <w:t>20</w:t>
            </w:r>
          </w:p>
        </w:tc>
        <w:tc>
          <w:tcPr>
            <w:tcW w:w="904" w:type="dxa"/>
            <w:tcBorders>
              <w:bottom w:val="dotted" w:sz="4" w:space="0" w:color="auto"/>
            </w:tcBorders>
          </w:tcPr>
          <w:p w:rsidR="00027751" w:rsidRPr="00503A09" w:rsidRDefault="00027751" w:rsidP="00A467F4">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2</w:t>
            </w:r>
          </w:p>
        </w:tc>
        <w:tc>
          <w:tcPr>
            <w:tcW w:w="3850" w:type="dxa"/>
            <w:tcBorders>
              <w:top w:val="dotted" w:sz="4" w:space="0" w:color="auto"/>
              <w:bottom w:val="dotted" w:sz="4" w:space="0" w:color="auto"/>
            </w:tcBorders>
            <w:vAlign w:val="bottom"/>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 xml:space="preserve">Khảo sát sơ đồ mặt bằng hệ thống lạnh </w:t>
            </w:r>
          </w:p>
        </w:tc>
        <w:tc>
          <w:tcPr>
            <w:tcW w:w="842"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30</w:t>
            </w:r>
          </w:p>
        </w:tc>
        <w:tc>
          <w:tcPr>
            <w:tcW w:w="976"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30</w:t>
            </w:r>
          </w:p>
        </w:tc>
        <w:tc>
          <w:tcPr>
            <w:tcW w:w="904"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3</w:t>
            </w:r>
          </w:p>
        </w:tc>
        <w:tc>
          <w:tcPr>
            <w:tcW w:w="3850" w:type="dxa"/>
            <w:tcBorders>
              <w:top w:val="dotted" w:sz="4" w:space="0" w:color="auto"/>
              <w:bottom w:val="dotted" w:sz="4" w:space="0" w:color="auto"/>
            </w:tcBorders>
            <w:vAlign w:val="bottom"/>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 xml:space="preserve">Khảo sát sơ đồ điện hệ thống lạnh </w:t>
            </w:r>
          </w:p>
        </w:tc>
        <w:tc>
          <w:tcPr>
            <w:tcW w:w="842"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30</w:t>
            </w:r>
          </w:p>
        </w:tc>
        <w:tc>
          <w:tcPr>
            <w:tcW w:w="976"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30</w:t>
            </w:r>
          </w:p>
        </w:tc>
        <w:tc>
          <w:tcPr>
            <w:tcW w:w="904"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4</w:t>
            </w:r>
          </w:p>
        </w:tc>
        <w:tc>
          <w:tcPr>
            <w:tcW w:w="3850" w:type="dxa"/>
            <w:tcBorders>
              <w:top w:val="dotted" w:sz="4" w:space="0" w:color="auto"/>
              <w:bottom w:val="dotted" w:sz="4" w:space="0" w:color="auto"/>
            </w:tcBorders>
            <w:vAlign w:val="bottom"/>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 xml:space="preserve">Thực tập lắp đặt </w:t>
            </w:r>
          </w:p>
        </w:tc>
        <w:tc>
          <w:tcPr>
            <w:tcW w:w="842"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30</w:t>
            </w:r>
          </w:p>
        </w:tc>
        <w:tc>
          <w:tcPr>
            <w:tcW w:w="976"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30</w:t>
            </w:r>
          </w:p>
        </w:tc>
        <w:tc>
          <w:tcPr>
            <w:tcW w:w="904"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5</w:t>
            </w:r>
          </w:p>
        </w:tc>
        <w:tc>
          <w:tcPr>
            <w:tcW w:w="3850" w:type="dxa"/>
            <w:tcBorders>
              <w:top w:val="dotted" w:sz="4" w:space="0" w:color="auto"/>
              <w:bottom w:val="dotted" w:sz="4" w:space="0" w:color="auto"/>
            </w:tcBorders>
            <w:vAlign w:val="bottom"/>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 xml:space="preserve">Thực tập vận hành </w:t>
            </w:r>
          </w:p>
        </w:tc>
        <w:tc>
          <w:tcPr>
            <w:tcW w:w="842"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40</w:t>
            </w:r>
          </w:p>
        </w:tc>
        <w:tc>
          <w:tcPr>
            <w:tcW w:w="976"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40</w:t>
            </w:r>
          </w:p>
        </w:tc>
        <w:tc>
          <w:tcPr>
            <w:tcW w:w="904"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6</w:t>
            </w:r>
          </w:p>
        </w:tc>
        <w:tc>
          <w:tcPr>
            <w:tcW w:w="3850" w:type="dxa"/>
            <w:tcBorders>
              <w:top w:val="dotted" w:sz="4" w:space="0" w:color="auto"/>
              <w:bottom w:val="dotted" w:sz="4" w:space="0" w:color="auto"/>
            </w:tcBorders>
            <w:vAlign w:val="bottom"/>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Thực tập sửa chữa</w:t>
            </w:r>
          </w:p>
        </w:tc>
        <w:tc>
          <w:tcPr>
            <w:tcW w:w="842"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40</w:t>
            </w:r>
          </w:p>
        </w:tc>
        <w:tc>
          <w:tcPr>
            <w:tcW w:w="976"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40</w:t>
            </w:r>
          </w:p>
        </w:tc>
        <w:tc>
          <w:tcPr>
            <w:tcW w:w="904"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bottom w:val="dotted" w:sz="4" w:space="0" w:color="auto"/>
            </w:tcBorders>
            <w:vAlign w:val="bottom"/>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7</w:t>
            </w:r>
          </w:p>
        </w:tc>
        <w:tc>
          <w:tcPr>
            <w:tcW w:w="3850" w:type="dxa"/>
            <w:tcBorders>
              <w:top w:val="dotted" w:sz="4" w:space="0" w:color="auto"/>
              <w:bottom w:val="dotted" w:sz="4" w:space="0" w:color="auto"/>
            </w:tcBorders>
            <w:vAlign w:val="bottom"/>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 xml:space="preserve">Thực tập bảo trì </w:t>
            </w:r>
          </w:p>
        </w:tc>
        <w:tc>
          <w:tcPr>
            <w:tcW w:w="842"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40</w:t>
            </w:r>
          </w:p>
        </w:tc>
        <w:tc>
          <w:tcPr>
            <w:tcW w:w="976"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top w:val="dotted" w:sz="4" w:space="0" w:color="auto"/>
              <w:bottom w:val="dotted" w:sz="4" w:space="0" w:color="auto"/>
            </w:tcBorders>
          </w:tcPr>
          <w:p w:rsidR="00027751" w:rsidRPr="00503A09" w:rsidRDefault="00027751" w:rsidP="00A467F4">
            <w:pPr>
              <w:jc w:val="center"/>
              <w:rPr>
                <w:rFonts w:cs="Times New Roman"/>
                <w:sz w:val="26"/>
                <w:szCs w:val="26"/>
              </w:rPr>
            </w:pPr>
            <w:r w:rsidRPr="00503A09">
              <w:rPr>
                <w:rFonts w:ascii="Times New Roman" w:hAnsi="Times New Roman" w:cs="Times New Roman"/>
                <w:sz w:val="26"/>
                <w:szCs w:val="26"/>
              </w:rPr>
              <w:t>40</w:t>
            </w:r>
          </w:p>
        </w:tc>
        <w:tc>
          <w:tcPr>
            <w:tcW w:w="904" w:type="dxa"/>
            <w:tcBorders>
              <w:top w:val="dotted" w:sz="4" w:space="0" w:color="auto"/>
              <w:bottom w:val="dotted" w:sz="4" w:space="0" w:color="auto"/>
            </w:tcBorders>
          </w:tcPr>
          <w:p w:rsidR="00027751" w:rsidRPr="00503A09" w:rsidRDefault="00027751" w:rsidP="00A467F4">
            <w:pPr>
              <w:jc w:val="center"/>
              <w:rPr>
                <w:rFonts w:ascii="Times New Roman" w:hAnsi="Times New Roman" w:cs="Times New Roman"/>
                <w:sz w:val="26"/>
                <w:szCs w:val="26"/>
              </w:rPr>
            </w:pPr>
          </w:p>
        </w:tc>
      </w:tr>
      <w:tr w:rsidR="00027751" w:rsidRPr="00503A09" w:rsidTr="00DB52A1">
        <w:trPr>
          <w:trHeight w:val="467"/>
          <w:jc w:val="center"/>
        </w:trPr>
        <w:tc>
          <w:tcPr>
            <w:tcW w:w="622" w:type="dxa"/>
            <w:tcBorders>
              <w:top w:val="dotted" w:sz="4" w:space="0" w:color="auto"/>
            </w:tcBorders>
            <w:vAlign w:val="bottom"/>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7</w:t>
            </w:r>
          </w:p>
        </w:tc>
        <w:tc>
          <w:tcPr>
            <w:tcW w:w="3850" w:type="dxa"/>
            <w:tcBorders>
              <w:top w:val="dotted" w:sz="4" w:space="0" w:color="auto"/>
            </w:tcBorders>
            <w:vAlign w:val="bottom"/>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Lập báo cáo tổng hợp đợt thực tập tốt nghiệp</w:t>
            </w:r>
          </w:p>
        </w:tc>
        <w:tc>
          <w:tcPr>
            <w:tcW w:w="842" w:type="dxa"/>
            <w:tcBorders>
              <w:top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40</w:t>
            </w:r>
          </w:p>
        </w:tc>
        <w:tc>
          <w:tcPr>
            <w:tcW w:w="976" w:type="dxa"/>
            <w:tcBorders>
              <w:top w:val="dotted" w:sz="4" w:space="0" w:color="auto"/>
            </w:tcBorders>
          </w:tcPr>
          <w:p w:rsidR="00027751" w:rsidRPr="00503A09" w:rsidRDefault="00027751" w:rsidP="00A467F4">
            <w:pPr>
              <w:jc w:val="center"/>
              <w:rPr>
                <w:rFonts w:ascii="Times New Roman" w:hAnsi="Times New Roman" w:cs="Times New Roman"/>
                <w:sz w:val="26"/>
                <w:szCs w:val="26"/>
              </w:rPr>
            </w:pPr>
          </w:p>
        </w:tc>
        <w:tc>
          <w:tcPr>
            <w:tcW w:w="1769" w:type="dxa"/>
            <w:tcBorders>
              <w:top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32</w:t>
            </w:r>
          </w:p>
        </w:tc>
        <w:tc>
          <w:tcPr>
            <w:tcW w:w="904" w:type="dxa"/>
            <w:tcBorders>
              <w:top w:val="dotted" w:sz="4" w:space="0" w:color="auto"/>
            </w:tcBorders>
          </w:tcPr>
          <w:p w:rsidR="00027751" w:rsidRPr="00503A09" w:rsidRDefault="00027751" w:rsidP="00A467F4">
            <w:pPr>
              <w:jc w:val="center"/>
              <w:rPr>
                <w:rFonts w:ascii="Times New Roman" w:hAnsi="Times New Roman" w:cs="Times New Roman"/>
                <w:sz w:val="26"/>
                <w:szCs w:val="26"/>
              </w:rPr>
            </w:pPr>
            <w:r w:rsidRPr="00503A09">
              <w:rPr>
                <w:rFonts w:ascii="Times New Roman" w:hAnsi="Times New Roman" w:cs="Times New Roman"/>
                <w:sz w:val="26"/>
                <w:szCs w:val="26"/>
              </w:rPr>
              <w:t>8</w:t>
            </w:r>
          </w:p>
        </w:tc>
      </w:tr>
      <w:tr w:rsidR="00027751" w:rsidRPr="00503A09" w:rsidTr="00DB52A1">
        <w:trPr>
          <w:trHeight w:val="467"/>
          <w:jc w:val="center"/>
        </w:trPr>
        <w:tc>
          <w:tcPr>
            <w:tcW w:w="622" w:type="dxa"/>
            <w:vAlign w:val="center"/>
          </w:tcPr>
          <w:p w:rsidR="00027751" w:rsidRPr="00503A09" w:rsidRDefault="00027751" w:rsidP="00A467F4">
            <w:pPr>
              <w:jc w:val="center"/>
              <w:rPr>
                <w:rFonts w:ascii="Times New Roman" w:hAnsi="Times New Roman" w:cs="Times New Roman"/>
                <w:b/>
                <w:bCs/>
                <w:sz w:val="26"/>
                <w:szCs w:val="26"/>
              </w:rPr>
            </w:pPr>
          </w:p>
        </w:tc>
        <w:tc>
          <w:tcPr>
            <w:tcW w:w="3850" w:type="dxa"/>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Cộng:</w:t>
            </w:r>
          </w:p>
        </w:tc>
        <w:tc>
          <w:tcPr>
            <w:tcW w:w="842" w:type="dxa"/>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270</w:t>
            </w:r>
          </w:p>
        </w:tc>
        <w:tc>
          <w:tcPr>
            <w:tcW w:w="976" w:type="dxa"/>
          </w:tcPr>
          <w:p w:rsidR="00027751" w:rsidRPr="00503A09" w:rsidRDefault="00027751" w:rsidP="00A467F4">
            <w:pPr>
              <w:jc w:val="center"/>
              <w:rPr>
                <w:rFonts w:ascii="Times New Roman" w:hAnsi="Times New Roman" w:cs="Times New Roman"/>
                <w:b/>
                <w:bCs/>
                <w:sz w:val="26"/>
                <w:szCs w:val="26"/>
              </w:rPr>
            </w:pPr>
          </w:p>
        </w:tc>
        <w:tc>
          <w:tcPr>
            <w:tcW w:w="1769" w:type="dxa"/>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262</w:t>
            </w:r>
          </w:p>
        </w:tc>
        <w:tc>
          <w:tcPr>
            <w:tcW w:w="904" w:type="dxa"/>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8</w:t>
            </w:r>
          </w:p>
        </w:tc>
      </w:tr>
    </w:tbl>
    <w:p w:rsidR="00027751" w:rsidRPr="00503A09" w:rsidRDefault="00027751" w:rsidP="00A467F4">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A467F4">
      <w:pPr>
        <w:jc w:val="both"/>
        <w:rPr>
          <w:rFonts w:ascii="Times New Roman" w:hAnsi="Times New Roman" w:cs="Times New Roman"/>
          <w:i/>
          <w:iCs/>
          <w:sz w:val="26"/>
          <w:szCs w:val="26"/>
        </w:rPr>
      </w:pPr>
      <w:r w:rsidRPr="00503A09">
        <w:rPr>
          <w:rFonts w:ascii="Times New Roman" w:hAnsi="Times New Roman" w:cs="Times New Roman"/>
          <w:i/>
          <w:iCs/>
          <w:sz w:val="26"/>
          <w:szCs w:val="26"/>
        </w:rPr>
        <w:t xml:space="preserve">2. Nội dung chi tiết:  </w:t>
      </w: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u w:val="single"/>
              </w:rPr>
              <w:t xml:space="preserve">Chương 1: </w:t>
            </w:r>
            <w:r w:rsidRPr="00503A09">
              <w:rPr>
                <w:rFonts w:ascii="Times New Roman" w:hAnsi="Times New Roman" w:cs="Times New Roman"/>
                <w:b/>
                <w:bCs/>
                <w:sz w:val="26"/>
                <w:szCs w:val="26"/>
              </w:rPr>
              <w:t>Công tác chuẩn bị thực tập</w:t>
            </w:r>
          </w:p>
        </w:tc>
        <w:tc>
          <w:tcPr>
            <w:tcW w:w="2398" w:type="dxa"/>
          </w:tcPr>
          <w:p w:rsidR="00027751" w:rsidRPr="00503A09" w:rsidRDefault="00027751" w:rsidP="00A467F4">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 20 giờ</w:t>
            </w:r>
          </w:p>
        </w:tc>
      </w:tr>
    </w:tbl>
    <w:p w:rsidR="00027751" w:rsidRPr="00503A09" w:rsidRDefault="00027751" w:rsidP="00A467F4">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Nắm ðýợc nội quy, quy chế về thực tập tốt nghiệp;</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Chuẩn bị chu ðáo cho quá trình thực tập ;</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Sẵn sàng nhận nhiệm vụ.</w:t>
      </w:r>
    </w:p>
    <w:p w:rsidR="00027751" w:rsidRPr="00503A09" w:rsidRDefault="00027751" w:rsidP="00A467F4">
      <w:pPr>
        <w:ind w:firstLine="545"/>
        <w:jc w:val="both"/>
        <w:rPr>
          <w:rFonts w:ascii="Times New Roman" w:hAnsi="Times New Roman" w:cs="Times New Roman"/>
          <w:sz w:val="26"/>
          <w:szCs w:val="26"/>
          <w:lang w:val="pt-BR"/>
        </w:rPr>
      </w:pP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1. Phổ biến nội quy, quy chế, nội dung cách thức, thời gian ðịa ðiểm thực tập</w:t>
      </w: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2. Ðãng ký cõ quan thực tập</w:t>
      </w: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3. Phân bổ, nhận kế hoạch thực tập</w:t>
      </w:r>
    </w:p>
    <w:p w:rsidR="00027751" w:rsidRPr="00503A09" w:rsidRDefault="00027751" w:rsidP="00A467F4">
      <w:pPr>
        <w:jc w:val="both"/>
        <w:rPr>
          <w:rFonts w:ascii="Times New Roman" w:hAnsi="Times New Roman" w:cs="Times New Roman"/>
          <w:i/>
          <w:iCs/>
          <w:sz w:val="26"/>
          <w:szCs w:val="26"/>
          <w:lang w:val="pt-BR"/>
        </w:rPr>
      </w:pPr>
      <w:r w:rsidRPr="00503A09">
        <w:rPr>
          <w:rFonts w:ascii="Times New Roman" w:hAnsi="Times New Roman" w:cs="Times New Roman"/>
          <w:sz w:val="26"/>
          <w:szCs w:val="26"/>
          <w:lang w:val="pt-BR"/>
        </w:rPr>
        <w:tab/>
        <w:t xml:space="preserve">        </w:t>
      </w:r>
      <w:r w:rsidRPr="00503A09">
        <w:rPr>
          <w:rFonts w:ascii="Times New Roman" w:hAnsi="Times New Roman" w:cs="Times New Roman"/>
          <w:i/>
          <w:iCs/>
          <w:sz w:val="26"/>
          <w:szCs w:val="26"/>
          <w:lang w:val="pt-BR"/>
        </w:rPr>
        <w:t xml:space="preserve"> </w:t>
      </w:r>
      <w:r w:rsidRPr="00503A09">
        <w:rPr>
          <w:rFonts w:ascii="Times New Roman" w:hAnsi="Times New Roman" w:cs="Times New Roman"/>
          <w:i/>
          <w:iCs/>
          <w:sz w:val="26"/>
          <w:szCs w:val="26"/>
          <w:lang w:val="pt-BR"/>
        </w:rPr>
        <w:tab/>
      </w:r>
      <w:r w:rsidRPr="00503A09">
        <w:rPr>
          <w:rFonts w:ascii="Times New Roman" w:hAnsi="Times New Roman" w:cs="Times New Roman"/>
          <w:i/>
          <w:iCs/>
          <w:sz w:val="26"/>
          <w:szCs w:val="26"/>
          <w:lang w:val="pt-BR"/>
        </w:rPr>
        <w:tab/>
        <w:t xml:space="preserve"> </w:t>
      </w: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u w:val="single"/>
                <w:lang w:val="pt-BR"/>
              </w:rPr>
              <w:t xml:space="preserve">Chương 2: </w:t>
            </w:r>
            <w:r w:rsidRPr="00503A09">
              <w:rPr>
                <w:rFonts w:ascii="Times New Roman" w:hAnsi="Times New Roman" w:cs="Times New Roman"/>
                <w:b/>
                <w:bCs/>
                <w:sz w:val="26"/>
                <w:szCs w:val="26"/>
                <w:lang w:val="pt-BR"/>
              </w:rPr>
              <w:t xml:space="preserve">Khảo sát sơ đồ mặt bằng hệ thống lạnh  </w:t>
            </w:r>
          </w:p>
        </w:tc>
        <w:tc>
          <w:tcPr>
            <w:tcW w:w="2398" w:type="dxa"/>
          </w:tcPr>
          <w:p w:rsidR="00027751" w:rsidRPr="00503A09" w:rsidRDefault="00027751" w:rsidP="00A467F4">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 30 giờ</w:t>
            </w:r>
          </w:p>
        </w:tc>
      </w:tr>
    </w:tbl>
    <w:p w:rsidR="00027751" w:rsidRPr="00503A09" w:rsidRDefault="00027751" w:rsidP="00A467F4">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Giao tiếp, ứng xử, quan sát tốt để tìm hiểu thông tin về doanh nghiệp;</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Khiêm tốn, cầu thị, chu đáo, cẩn thận.</w:t>
      </w:r>
    </w:p>
    <w:p w:rsidR="00027751" w:rsidRPr="00503A09" w:rsidRDefault="00027751" w:rsidP="00A467F4">
      <w:pPr>
        <w:ind w:firstLine="545"/>
        <w:jc w:val="both"/>
        <w:rPr>
          <w:rFonts w:ascii="Times New Roman" w:hAnsi="Times New Roman" w:cs="Times New Roman"/>
          <w:sz w:val="26"/>
          <w:szCs w:val="26"/>
          <w:lang w:val="pt-BR"/>
        </w:rPr>
      </w:pPr>
    </w:p>
    <w:p w:rsidR="00027751" w:rsidRPr="00503A09" w:rsidRDefault="00027751" w:rsidP="00A467F4">
      <w:pPr>
        <w:jc w:val="both"/>
        <w:rPr>
          <w:rFonts w:ascii="Times New Roman" w:hAnsi="Times New Roman" w:cs="Times New Roman"/>
          <w:i/>
          <w:iCs/>
          <w:sz w:val="26"/>
          <w:szCs w:val="26"/>
          <w:lang w:val="pt-BR"/>
        </w:rPr>
      </w:pPr>
      <w:r w:rsidRPr="00503A09">
        <w:rPr>
          <w:rFonts w:ascii="Times New Roman" w:hAnsi="Times New Roman" w:cs="Times New Roman"/>
          <w:sz w:val="26"/>
          <w:szCs w:val="26"/>
          <w:lang w:val="pt-BR"/>
        </w:rPr>
        <w:t>1. Tìm hiểu cơ cấu tổ chức tốt nghiệp</w:t>
      </w:r>
      <w:r w:rsidRPr="00503A09">
        <w:rPr>
          <w:rFonts w:ascii="Times New Roman" w:hAnsi="Times New Roman" w:cs="Times New Roman"/>
          <w:sz w:val="26"/>
          <w:szCs w:val="26"/>
          <w:lang w:val="pt-BR"/>
        </w:rPr>
        <w:tab/>
        <w:t xml:space="preserve">        </w:t>
      </w:r>
      <w:r w:rsidRPr="00503A09">
        <w:rPr>
          <w:rFonts w:ascii="Times New Roman" w:hAnsi="Times New Roman" w:cs="Times New Roman"/>
          <w:i/>
          <w:iCs/>
          <w:sz w:val="26"/>
          <w:szCs w:val="26"/>
          <w:lang w:val="pt-BR"/>
        </w:rPr>
        <w:t xml:space="preserve"> </w:t>
      </w:r>
      <w:r w:rsidRPr="00503A09">
        <w:rPr>
          <w:rFonts w:ascii="Times New Roman" w:hAnsi="Times New Roman" w:cs="Times New Roman"/>
          <w:i/>
          <w:iCs/>
          <w:sz w:val="26"/>
          <w:szCs w:val="26"/>
          <w:lang w:val="pt-BR"/>
        </w:rPr>
        <w:tab/>
      </w:r>
      <w:r w:rsidRPr="00503A09">
        <w:rPr>
          <w:rFonts w:ascii="Times New Roman" w:hAnsi="Times New Roman" w:cs="Times New Roman"/>
          <w:i/>
          <w:iCs/>
          <w:sz w:val="26"/>
          <w:szCs w:val="26"/>
          <w:lang w:val="pt-BR"/>
        </w:rPr>
        <w:tab/>
        <w:t xml:space="preserve"> </w:t>
      </w: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1.1. Tìm hiểu cơ cấu tổ chức nhân sự bộ phận phụ trách hệ thống lạnh</w:t>
      </w: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1.2. Tìm hiểu về hệ thống lạnh bảo quản và thiết bị hệ thống lạnh</w:t>
      </w: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1.3. Tìm hiểu về công tác tổ chức lắp đặt, vận hành hệ thống lạnh bảo quản thực phẩm </w:t>
      </w:r>
    </w:p>
    <w:p w:rsidR="00027751" w:rsidRPr="00503A09" w:rsidRDefault="00027751" w:rsidP="00A467F4">
      <w:pPr>
        <w:jc w:val="both"/>
        <w:rPr>
          <w:rFonts w:ascii="Times New Roman" w:hAnsi="Times New Roman" w:cs="Times New Roman"/>
          <w:sz w:val="26"/>
          <w:szCs w:val="26"/>
          <w:lang w:val="pt-BR"/>
        </w:rPr>
      </w:pPr>
    </w:p>
    <w:tbl>
      <w:tblPr>
        <w:tblW w:w="9426" w:type="dxa"/>
        <w:tblInd w:w="2" w:type="dxa"/>
        <w:tblLook w:val="01E0"/>
      </w:tblPr>
      <w:tblGrid>
        <w:gridCol w:w="7028"/>
        <w:gridCol w:w="2398"/>
      </w:tblGrid>
      <w:tr w:rsidR="00027751" w:rsidRPr="00503A09">
        <w:trPr>
          <w:trHeight w:val="467"/>
        </w:trPr>
        <w:tc>
          <w:tcPr>
            <w:tcW w:w="7028" w:type="dxa"/>
            <w:vAlign w:val="center"/>
          </w:tcPr>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u w:val="single"/>
                <w:lang w:val="pt-BR"/>
              </w:rPr>
              <w:t xml:space="preserve">Chương 3: </w:t>
            </w:r>
            <w:r w:rsidRPr="00503A09">
              <w:rPr>
                <w:rFonts w:ascii="Times New Roman" w:hAnsi="Times New Roman" w:cs="Times New Roman"/>
                <w:b/>
                <w:bCs/>
                <w:sz w:val="26"/>
                <w:szCs w:val="26"/>
                <w:lang w:val="pt-BR"/>
              </w:rPr>
              <w:t>Khảo sát sõ ðồ ðiện hệ thống lạnh</w:t>
            </w:r>
          </w:p>
        </w:tc>
        <w:tc>
          <w:tcPr>
            <w:tcW w:w="2398" w:type="dxa"/>
          </w:tcPr>
          <w:p w:rsidR="00027751" w:rsidRPr="00503A09" w:rsidRDefault="00027751" w:rsidP="00A467F4">
            <w:pPr>
              <w:jc w:val="right"/>
              <w:rPr>
                <w:rFonts w:ascii="Times New Roman" w:hAnsi="Times New Roman" w:cs="Times New Roman"/>
                <w:sz w:val="26"/>
                <w:szCs w:val="26"/>
              </w:rPr>
            </w:pPr>
            <w:r w:rsidRPr="00503A09">
              <w:rPr>
                <w:rFonts w:ascii="Times New Roman" w:hAnsi="Times New Roman" w:cs="Times New Roman"/>
                <w:i/>
                <w:iCs/>
                <w:sz w:val="26"/>
                <w:szCs w:val="26"/>
                <w:lang w:val="fr-FR"/>
              </w:rPr>
              <w:t>Thời gian: 30 giờ</w:t>
            </w:r>
          </w:p>
        </w:tc>
      </w:tr>
    </w:tbl>
    <w:p w:rsidR="00027751" w:rsidRPr="00503A09" w:rsidRDefault="00027751" w:rsidP="00A467F4">
      <w:pPr>
        <w:jc w:val="both"/>
        <w:rPr>
          <w:rFonts w:ascii="Times New Roman" w:hAnsi="Times New Roman" w:cs="Times New Roman"/>
          <w:i/>
          <w:iCs/>
          <w:sz w:val="26"/>
          <w:szCs w:val="26"/>
          <w:lang w:val="pt-BR"/>
        </w:rPr>
      </w:pPr>
      <w:r w:rsidRPr="00503A09">
        <w:rPr>
          <w:rFonts w:ascii="Times New Roman" w:hAnsi="Times New Roman" w:cs="Times New Roman"/>
          <w:i/>
          <w:iCs/>
          <w:sz w:val="26"/>
          <w:szCs w:val="26"/>
          <w:lang w:val="pt-BR"/>
        </w:rPr>
        <w:t>Mục tiêu:</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Tìm hiểu được qui mô cung cấp điện cho các thiết bị hệ thống lạnh và về công tác tổ chức lắp đặt, vận hành hệ thống lạnh của nhà máy;</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Giao tiếp, ứng xử, quan sát tốt để tìm hiểu thông tin về doanh nghiệp;</w:t>
      </w:r>
    </w:p>
    <w:p w:rsidR="00027751" w:rsidRPr="00503A09" w:rsidRDefault="00027751" w:rsidP="00A467F4">
      <w:pPr>
        <w:ind w:firstLine="545"/>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Khiêm tốn, cầu thị, chu đáo, cẩn thận.</w:t>
      </w:r>
    </w:p>
    <w:p w:rsidR="00027751" w:rsidRPr="00503A09" w:rsidRDefault="00027751" w:rsidP="00A467F4">
      <w:pPr>
        <w:ind w:firstLine="545"/>
        <w:jc w:val="both"/>
        <w:rPr>
          <w:rFonts w:ascii="Times New Roman" w:hAnsi="Times New Roman" w:cs="Times New Roman"/>
          <w:sz w:val="26"/>
          <w:szCs w:val="26"/>
          <w:lang w:val="pt-BR"/>
        </w:rPr>
      </w:pPr>
    </w:p>
    <w:p w:rsidR="00027751" w:rsidRPr="00503A09" w:rsidRDefault="00027751" w:rsidP="00A467F4">
      <w:pPr>
        <w:jc w:val="both"/>
        <w:rPr>
          <w:rFonts w:ascii="Times New Roman" w:hAnsi="Times New Roman" w:cs="Times New Roman"/>
          <w:i/>
          <w:iCs/>
          <w:sz w:val="26"/>
          <w:szCs w:val="26"/>
          <w:lang w:val="pt-BR"/>
        </w:rPr>
      </w:pPr>
      <w:r w:rsidRPr="00503A09">
        <w:rPr>
          <w:rFonts w:ascii="Times New Roman" w:hAnsi="Times New Roman" w:cs="Times New Roman"/>
          <w:sz w:val="26"/>
          <w:szCs w:val="26"/>
          <w:lang w:val="pt-BR"/>
        </w:rPr>
        <w:t xml:space="preserve">1. Tìm hiểu sơ đồ điện động lực hệ thống       </w:t>
      </w:r>
      <w:r w:rsidRPr="00503A09">
        <w:rPr>
          <w:rFonts w:ascii="Times New Roman" w:hAnsi="Times New Roman" w:cs="Times New Roman"/>
          <w:i/>
          <w:iCs/>
          <w:sz w:val="26"/>
          <w:szCs w:val="26"/>
          <w:lang w:val="pt-BR"/>
        </w:rPr>
        <w:t xml:space="preserve"> </w:t>
      </w:r>
      <w:r w:rsidRPr="00503A09">
        <w:rPr>
          <w:rFonts w:ascii="Times New Roman" w:hAnsi="Times New Roman" w:cs="Times New Roman"/>
          <w:i/>
          <w:iCs/>
          <w:sz w:val="26"/>
          <w:szCs w:val="26"/>
          <w:lang w:val="pt-BR"/>
        </w:rPr>
        <w:tab/>
      </w:r>
      <w:r w:rsidRPr="00503A09">
        <w:rPr>
          <w:rFonts w:ascii="Times New Roman" w:hAnsi="Times New Roman" w:cs="Times New Roman"/>
          <w:i/>
          <w:iCs/>
          <w:sz w:val="26"/>
          <w:szCs w:val="26"/>
          <w:lang w:val="pt-BR"/>
        </w:rPr>
        <w:tab/>
        <w:t xml:space="preserve"> </w:t>
      </w: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2. Tìm hiểu sơ đồ điện điều khiển hệ thống       </w:t>
      </w:r>
      <w:r w:rsidRPr="00503A09">
        <w:rPr>
          <w:rFonts w:ascii="Times New Roman" w:hAnsi="Times New Roman" w:cs="Times New Roman"/>
          <w:i/>
          <w:iCs/>
          <w:sz w:val="26"/>
          <w:szCs w:val="26"/>
          <w:lang w:val="pt-BR"/>
        </w:rPr>
        <w:t xml:space="preserve"> </w:t>
      </w:r>
    </w:p>
    <w:p w:rsidR="00027751" w:rsidRPr="00503A09" w:rsidRDefault="00027751" w:rsidP="00A467F4">
      <w:pPr>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ab/>
      </w:r>
    </w:p>
    <w:tbl>
      <w:tblPr>
        <w:tblW w:w="9738" w:type="dxa"/>
        <w:tblInd w:w="2" w:type="dxa"/>
        <w:tblLook w:val="01E0"/>
      </w:tblPr>
      <w:tblGrid>
        <w:gridCol w:w="7084"/>
        <w:gridCol w:w="2654"/>
      </w:tblGrid>
      <w:tr w:rsidR="00027751" w:rsidRPr="00503A09">
        <w:tc>
          <w:tcPr>
            <w:tcW w:w="7084" w:type="dxa"/>
            <w:vAlign w:val="center"/>
          </w:tcPr>
          <w:p w:rsidR="00027751" w:rsidRPr="00503A09" w:rsidRDefault="00027751" w:rsidP="00A467F4">
            <w:pPr>
              <w:jc w:val="both"/>
              <w:rPr>
                <w:rFonts w:ascii="Times New Roman" w:hAnsi="Times New Roman" w:cs="Times New Roman"/>
                <w:b/>
                <w:bCs/>
                <w:sz w:val="26"/>
                <w:szCs w:val="26"/>
                <w:lang w:val="pt-BR"/>
              </w:rPr>
            </w:pPr>
            <w:r w:rsidRPr="00503A09">
              <w:rPr>
                <w:rFonts w:ascii="Times New Roman" w:hAnsi="Times New Roman" w:cs="Times New Roman"/>
                <w:b/>
                <w:bCs/>
                <w:sz w:val="26"/>
                <w:szCs w:val="26"/>
                <w:u w:val="single"/>
                <w:lang w:val="pt-BR"/>
              </w:rPr>
              <w:t xml:space="preserve">Chương 4: </w:t>
            </w:r>
            <w:r w:rsidRPr="00503A09">
              <w:rPr>
                <w:rFonts w:ascii="Times New Roman" w:hAnsi="Times New Roman" w:cs="Times New Roman"/>
                <w:b/>
                <w:bCs/>
                <w:sz w:val="26"/>
                <w:szCs w:val="26"/>
                <w:lang w:val="pt-BR"/>
              </w:rPr>
              <w:t xml:space="preserve">Thực tập lắp đặt </w:t>
            </w:r>
          </w:p>
        </w:tc>
        <w:tc>
          <w:tcPr>
            <w:tcW w:w="2654" w:type="dxa"/>
          </w:tcPr>
          <w:p w:rsidR="00027751" w:rsidRPr="00503A09" w:rsidRDefault="00027751" w:rsidP="00A467F4">
            <w:pPr>
              <w:jc w:val="right"/>
              <w:rPr>
                <w:rFonts w:ascii="Times New Roman" w:hAnsi="Times New Roman" w:cs="Times New Roman"/>
                <w:sz w:val="26"/>
                <w:szCs w:val="26"/>
              </w:rPr>
            </w:pPr>
            <w:r w:rsidRPr="00503A09">
              <w:rPr>
                <w:rFonts w:ascii="Times New Roman" w:hAnsi="Times New Roman" w:cs="Times New Roman"/>
                <w:sz w:val="26"/>
                <w:szCs w:val="26"/>
                <w:lang w:val="fr-FR"/>
              </w:rPr>
              <w:t>Thời gian: 30 giờ</w:t>
            </w:r>
          </w:p>
        </w:tc>
      </w:tr>
    </w:tbl>
    <w:p w:rsidR="00027751" w:rsidRPr="00503A09" w:rsidRDefault="00027751" w:rsidP="00A467F4">
      <w:pPr>
        <w:jc w:val="both"/>
        <w:rPr>
          <w:rFonts w:ascii="Times New Roman" w:hAnsi="Times New Roman" w:cs="Times New Roman"/>
          <w:i/>
          <w:iCs/>
          <w:sz w:val="26"/>
          <w:szCs w:val="26"/>
        </w:rPr>
      </w:pPr>
      <w:r w:rsidRPr="00503A09">
        <w:rPr>
          <w:rFonts w:ascii="Times New Roman" w:hAnsi="Times New Roman" w:cs="Times New Roman"/>
          <w:i/>
          <w:iCs/>
          <w:sz w:val="26"/>
          <w:szCs w:val="26"/>
        </w:rPr>
        <w:t xml:space="preserve">Mục tiêu: </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Vận dụng kiến thức cơ bản đã học vào công việc thực tập của cơ sở;</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Rèn luyện, nâng cao kỹ năng thực hành trong lĩnh vực lắp đặt, vận hành thiết bị hệ thống lạnh thương nghiệp và kỹ năng làm việc độc lập, làm việc nhóm;</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Khiêm tốn học hỏi, chịu khó làm việc, tuân thủ nội quy cơ quan và phân xưởng thực tập.</w:t>
      </w:r>
    </w:p>
    <w:p w:rsidR="00027751" w:rsidRPr="00503A09" w:rsidRDefault="00027751" w:rsidP="00A467F4">
      <w:pPr>
        <w:ind w:firstLine="545"/>
        <w:jc w:val="both"/>
        <w:rPr>
          <w:rFonts w:ascii="Times New Roman" w:hAnsi="Times New Roman" w:cs="Times New Roman"/>
          <w:sz w:val="26"/>
          <w:szCs w:val="26"/>
        </w:rPr>
      </w:pP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1. Tìm hiểu và chấp hành nội quy cơ quan và phân xưởng thực tập</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 xml:space="preserve">2. Tìm hiểu các hệ thống thiết bị đơn vị đang sử dụng </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3. Thực tập lắp đặt máy lạnh dân dụng</w:t>
      </w:r>
    </w:p>
    <w:p w:rsidR="00027751" w:rsidRPr="00503A09" w:rsidRDefault="00027751" w:rsidP="00A467F4">
      <w:pPr>
        <w:jc w:val="both"/>
        <w:rPr>
          <w:rFonts w:ascii="Times New Roman" w:hAnsi="Times New Roman" w:cs="Times New Roman"/>
          <w:sz w:val="26"/>
          <w:szCs w:val="26"/>
        </w:rPr>
      </w:pPr>
    </w:p>
    <w:tbl>
      <w:tblPr>
        <w:tblW w:w="9648" w:type="dxa"/>
        <w:tblInd w:w="2" w:type="dxa"/>
        <w:tblLook w:val="01E0"/>
      </w:tblPr>
      <w:tblGrid>
        <w:gridCol w:w="7084"/>
        <w:gridCol w:w="2564"/>
      </w:tblGrid>
      <w:tr w:rsidR="00027751" w:rsidRPr="00503A09">
        <w:tc>
          <w:tcPr>
            <w:tcW w:w="7084" w:type="dxa"/>
            <w:vAlign w:val="center"/>
          </w:tcPr>
          <w:p w:rsidR="00027751" w:rsidRPr="00503A09" w:rsidRDefault="00027751" w:rsidP="00A467F4">
            <w:pPr>
              <w:jc w:val="both"/>
              <w:rPr>
                <w:rFonts w:ascii="Times New Roman" w:hAnsi="Times New Roman" w:cs="Times New Roman"/>
                <w:b/>
                <w:bCs/>
                <w:sz w:val="26"/>
                <w:szCs w:val="26"/>
              </w:rPr>
            </w:pPr>
            <w:r w:rsidRPr="00503A09">
              <w:rPr>
                <w:rFonts w:ascii="Times New Roman" w:hAnsi="Times New Roman" w:cs="Times New Roman"/>
                <w:b/>
                <w:bCs/>
                <w:sz w:val="26"/>
                <w:szCs w:val="26"/>
                <w:u w:val="single"/>
              </w:rPr>
              <w:t xml:space="preserve">Chương 5: </w:t>
            </w:r>
            <w:r w:rsidRPr="00503A09">
              <w:rPr>
                <w:rFonts w:ascii="Times New Roman" w:hAnsi="Times New Roman" w:cs="Times New Roman"/>
                <w:b/>
                <w:bCs/>
                <w:sz w:val="26"/>
                <w:szCs w:val="26"/>
              </w:rPr>
              <w:t xml:space="preserve">Thực tập  vận hành </w:t>
            </w:r>
          </w:p>
        </w:tc>
        <w:tc>
          <w:tcPr>
            <w:tcW w:w="2564" w:type="dxa"/>
          </w:tcPr>
          <w:p w:rsidR="00027751" w:rsidRPr="00503A09" w:rsidRDefault="00027751" w:rsidP="00A467F4">
            <w:pPr>
              <w:jc w:val="right"/>
              <w:rPr>
                <w:rFonts w:ascii="Times New Roman" w:hAnsi="Times New Roman" w:cs="Times New Roman"/>
                <w:sz w:val="26"/>
                <w:szCs w:val="26"/>
              </w:rPr>
            </w:pPr>
            <w:r w:rsidRPr="00503A09">
              <w:rPr>
                <w:rFonts w:ascii="Times New Roman" w:hAnsi="Times New Roman" w:cs="Times New Roman"/>
                <w:sz w:val="26"/>
                <w:szCs w:val="26"/>
                <w:lang w:val="fr-FR"/>
              </w:rPr>
              <w:t>Thời gian: 40 giờ</w:t>
            </w:r>
          </w:p>
        </w:tc>
      </w:tr>
    </w:tbl>
    <w:p w:rsidR="00027751" w:rsidRPr="00503A09" w:rsidRDefault="00027751" w:rsidP="00A467F4">
      <w:pPr>
        <w:jc w:val="both"/>
        <w:rPr>
          <w:rFonts w:ascii="Times New Roman" w:hAnsi="Times New Roman" w:cs="Times New Roman"/>
          <w:i/>
          <w:iCs/>
          <w:sz w:val="26"/>
          <w:szCs w:val="26"/>
        </w:rPr>
      </w:pPr>
      <w:r w:rsidRPr="00503A09">
        <w:rPr>
          <w:rFonts w:ascii="Times New Roman" w:hAnsi="Times New Roman" w:cs="Times New Roman"/>
          <w:i/>
          <w:iCs/>
          <w:sz w:val="26"/>
          <w:szCs w:val="26"/>
        </w:rPr>
        <w:t xml:space="preserve">Mục tiêu: </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Vận dụng kiến thức và kỹ năng thực hành cơ bản đã học vào công việc thực tập của cơ sở;</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Rèn luyện, nâng cao kỹ năng thực hành trong lĩnh vực lắp đặt, vận hành thiết bị hệ thống lạnh thương nghiệp và kỹ năng làm việc độc lập, làm việc nhóm;</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Khiêm tốn học hỏi, chịu khó làm việc, tuân thủ nội quy cơ quan và phân xưởng thực tập.</w:t>
      </w:r>
    </w:p>
    <w:p w:rsidR="00027751" w:rsidRPr="00503A09" w:rsidRDefault="00027751" w:rsidP="00A467F4">
      <w:pPr>
        <w:ind w:firstLine="545"/>
        <w:jc w:val="both"/>
        <w:rPr>
          <w:rFonts w:ascii="Times New Roman" w:hAnsi="Times New Roman" w:cs="Times New Roman"/>
          <w:sz w:val="26"/>
          <w:szCs w:val="26"/>
        </w:rPr>
      </w:pP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1. Tìm hiểu và chấp hành nội quy cơ quan và phân xưởng thực tập</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 xml:space="preserve">2. Tìm hiểu các hệ thống thiết bị đơn vị đang sử dụng </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3. Thực tập vận hành tủ đông và xe đông lạnh</w:t>
      </w:r>
    </w:p>
    <w:p w:rsidR="00027751" w:rsidRPr="00503A09" w:rsidRDefault="00027751" w:rsidP="00A467F4">
      <w:pPr>
        <w:jc w:val="both"/>
        <w:rPr>
          <w:rFonts w:ascii="Times New Roman" w:hAnsi="Times New Roman" w:cs="Times New Roman"/>
          <w:sz w:val="26"/>
          <w:szCs w:val="26"/>
        </w:rPr>
      </w:pPr>
    </w:p>
    <w:tbl>
      <w:tblPr>
        <w:tblW w:w="9648" w:type="dxa"/>
        <w:tblInd w:w="2" w:type="dxa"/>
        <w:tblLook w:val="01E0"/>
      </w:tblPr>
      <w:tblGrid>
        <w:gridCol w:w="7084"/>
        <w:gridCol w:w="2564"/>
      </w:tblGrid>
      <w:tr w:rsidR="00027751" w:rsidRPr="00503A09">
        <w:tc>
          <w:tcPr>
            <w:tcW w:w="7084" w:type="dxa"/>
            <w:vAlign w:val="center"/>
          </w:tcPr>
          <w:p w:rsidR="00027751" w:rsidRPr="00503A09" w:rsidRDefault="00027751" w:rsidP="00A467F4">
            <w:pPr>
              <w:jc w:val="both"/>
              <w:rPr>
                <w:rFonts w:ascii="Times New Roman" w:hAnsi="Times New Roman" w:cs="Times New Roman"/>
                <w:b/>
                <w:bCs/>
                <w:sz w:val="26"/>
                <w:szCs w:val="26"/>
              </w:rPr>
            </w:pPr>
            <w:r w:rsidRPr="00503A09">
              <w:rPr>
                <w:rFonts w:ascii="Times New Roman" w:hAnsi="Times New Roman" w:cs="Times New Roman"/>
                <w:b/>
                <w:bCs/>
                <w:sz w:val="26"/>
                <w:szCs w:val="26"/>
                <w:u w:val="single"/>
              </w:rPr>
              <w:t xml:space="preserve">Chương 6: </w:t>
            </w:r>
            <w:r w:rsidRPr="00503A09">
              <w:rPr>
                <w:rFonts w:ascii="Times New Roman" w:hAnsi="Times New Roman" w:cs="Times New Roman"/>
                <w:b/>
                <w:bCs/>
                <w:sz w:val="26"/>
                <w:szCs w:val="26"/>
              </w:rPr>
              <w:t xml:space="preserve">Thực tập sửa chữa </w:t>
            </w:r>
          </w:p>
        </w:tc>
        <w:tc>
          <w:tcPr>
            <w:tcW w:w="2564" w:type="dxa"/>
          </w:tcPr>
          <w:p w:rsidR="00027751" w:rsidRPr="00503A09" w:rsidRDefault="00027751" w:rsidP="00A467F4">
            <w:pPr>
              <w:jc w:val="right"/>
              <w:rPr>
                <w:rFonts w:ascii="Times New Roman" w:hAnsi="Times New Roman" w:cs="Times New Roman"/>
                <w:sz w:val="26"/>
                <w:szCs w:val="26"/>
              </w:rPr>
            </w:pPr>
            <w:r w:rsidRPr="00503A09">
              <w:rPr>
                <w:rFonts w:ascii="Times New Roman" w:hAnsi="Times New Roman" w:cs="Times New Roman"/>
                <w:sz w:val="26"/>
                <w:szCs w:val="26"/>
                <w:lang w:val="fr-FR"/>
              </w:rPr>
              <w:t>Thời gian: 40 giờ</w:t>
            </w:r>
          </w:p>
        </w:tc>
      </w:tr>
    </w:tbl>
    <w:p w:rsidR="00027751" w:rsidRPr="00503A09" w:rsidRDefault="00027751" w:rsidP="00A467F4">
      <w:pPr>
        <w:jc w:val="both"/>
        <w:rPr>
          <w:rFonts w:ascii="Times New Roman" w:hAnsi="Times New Roman" w:cs="Times New Roman"/>
          <w:i/>
          <w:iCs/>
          <w:sz w:val="26"/>
          <w:szCs w:val="26"/>
        </w:rPr>
      </w:pPr>
      <w:r w:rsidRPr="00503A09">
        <w:rPr>
          <w:rFonts w:ascii="Times New Roman" w:hAnsi="Times New Roman" w:cs="Times New Roman"/>
          <w:i/>
          <w:iCs/>
          <w:sz w:val="26"/>
          <w:szCs w:val="26"/>
        </w:rPr>
        <w:t xml:space="preserve">Mục tiêu: </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Vận dụng kiến thức và kỹ năng thực hành cơ bản đã học vào công việc thực tập của cơ sở;</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Rèn luyện, nâng cao kỹ năng thực hành trong lĩnh vực vận hành, lắp đặt hệ thống lạnh và kỹ năng làm việc độc lập, làm việc nhóm;</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Khiêm tốn học hỏi, chịu khó làm việc, tuân thủ nội quy cơ quan và phân xưởng thực tập.</w:t>
      </w:r>
    </w:p>
    <w:p w:rsidR="00027751" w:rsidRPr="00503A09" w:rsidRDefault="00027751" w:rsidP="00A467F4">
      <w:pPr>
        <w:ind w:firstLine="545"/>
        <w:jc w:val="both"/>
        <w:rPr>
          <w:rFonts w:ascii="Times New Roman" w:hAnsi="Times New Roman" w:cs="Times New Roman"/>
          <w:sz w:val="26"/>
          <w:szCs w:val="26"/>
        </w:rPr>
      </w:pP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1. Tìm hiểu và chấp hành nội quy cơ quan và phân xưởng thực tập</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 xml:space="preserve">2. Tìm hiểu các hệ thống thiết bị đơn vị đang sử dụng </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 xml:space="preserve">3. Thực tập vận hành, lắp đặt hệ thống lạnh kho lạnh </w:t>
      </w:r>
    </w:p>
    <w:p w:rsidR="00027751" w:rsidRPr="00503A09" w:rsidRDefault="00027751" w:rsidP="00A467F4">
      <w:pPr>
        <w:jc w:val="both"/>
        <w:rPr>
          <w:rFonts w:ascii="Times New Roman" w:hAnsi="Times New Roman" w:cs="Times New Roman"/>
          <w:sz w:val="26"/>
          <w:szCs w:val="26"/>
        </w:rPr>
      </w:pPr>
    </w:p>
    <w:tbl>
      <w:tblPr>
        <w:tblW w:w="9648" w:type="dxa"/>
        <w:tblInd w:w="2" w:type="dxa"/>
        <w:tblLook w:val="01E0"/>
      </w:tblPr>
      <w:tblGrid>
        <w:gridCol w:w="7084"/>
        <w:gridCol w:w="2564"/>
      </w:tblGrid>
      <w:tr w:rsidR="00027751" w:rsidRPr="00503A09">
        <w:tc>
          <w:tcPr>
            <w:tcW w:w="7084" w:type="dxa"/>
            <w:vAlign w:val="center"/>
          </w:tcPr>
          <w:p w:rsidR="00027751" w:rsidRPr="00503A09" w:rsidRDefault="00027751" w:rsidP="00A467F4">
            <w:pPr>
              <w:jc w:val="both"/>
              <w:rPr>
                <w:rFonts w:ascii="Times New Roman" w:hAnsi="Times New Roman" w:cs="Times New Roman"/>
                <w:b/>
                <w:bCs/>
                <w:sz w:val="26"/>
                <w:szCs w:val="26"/>
              </w:rPr>
            </w:pPr>
            <w:r w:rsidRPr="00503A09">
              <w:rPr>
                <w:rFonts w:ascii="Times New Roman" w:hAnsi="Times New Roman" w:cs="Times New Roman"/>
                <w:b/>
                <w:bCs/>
                <w:sz w:val="26"/>
                <w:szCs w:val="26"/>
                <w:u w:val="single"/>
              </w:rPr>
              <w:t xml:space="preserve">Chương 7: </w:t>
            </w:r>
            <w:r w:rsidRPr="00503A09">
              <w:rPr>
                <w:rFonts w:ascii="Times New Roman" w:hAnsi="Times New Roman" w:cs="Times New Roman"/>
                <w:b/>
                <w:bCs/>
                <w:sz w:val="26"/>
                <w:szCs w:val="26"/>
              </w:rPr>
              <w:t>Thực tập bảo trì</w:t>
            </w:r>
          </w:p>
        </w:tc>
        <w:tc>
          <w:tcPr>
            <w:tcW w:w="2564" w:type="dxa"/>
          </w:tcPr>
          <w:p w:rsidR="00027751" w:rsidRPr="00503A09" w:rsidRDefault="00027751" w:rsidP="00A467F4">
            <w:pPr>
              <w:jc w:val="right"/>
              <w:rPr>
                <w:rFonts w:ascii="Times New Roman" w:hAnsi="Times New Roman" w:cs="Times New Roman"/>
                <w:b/>
                <w:bCs/>
                <w:sz w:val="26"/>
                <w:szCs w:val="26"/>
              </w:rPr>
            </w:pPr>
            <w:r w:rsidRPr="00503A09">
              <w:rPr>
                <w:rFonts w:ascii="Times New Roman" w:hAnsi="Times New Roman" w:cs="Times New Roman"/>
                <w:b/>
                <w:bCs/>
                <w:i/>
                <w:iCs/>
                <w:sz w:val="26"/>
                <w:szCs w:val="26"/>
                <w:lang w:val="fr-FR"/>
              </w:rPr>
              <w:t>Thời gian: 40 giờ</w:t>
            </w:r>
          </w:p>
        </w:tc>
      </w:tr>
    </w:tbl>
    <w:p w:rsidR="00027751" w:rsidRPr="00503A09" w:rsidRDefault="00027751" w:rsidP="00A467F4">
      <w:pPr>
        <w:jc w:val="both"/>
        <w:rPr>
          <w:rFonts w:ascii="Times New Roman" w:hAnsi="Times New Roman" w:cs="Times New Roman"/>
          <w:i/>
          <w:iCs/>
          <w:sz w:val="26"/>
          <w:szCs w:val="26"/>
        </w:rPr>
      </w:pPr>
      <w:r w:rsidRPr="00503A09">
        <w:rPr>
          <w:rFonts w:ascii="Times New Roman" w:hAnsi="Times New Roman" w:cs="Times New Roman"/>
          <w:i/>
          <w:iCs/>
          <w:sz w:val="26"/>
          <w:szCs w:val="26"/>
        </w:rPr>
        <w:t xml:space="preserve">Mục tiêu: </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Vận dụng kiến thức và kỹ năng thực hành cơ bản đã học vào công việc thực tế của cơ sở;</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Rèn luyện, nâng cao kỹ năng thực hành trong lĩnh vực lắp đặt, vận hành hệ thống tủ đông và kỹ năng làm việc độc lập, làm việc nhóm;</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Khiêm tốn học hỏi, chịu khó làm việc, tuân thủ nội quy cơ quan và phân xưởng thực tập.</w:t>
      </w:r>
    </w:p>
    <w:p w:rsidR="00027751" w:rsidRPr="00503A09" w:rsidRDefault="00027751" w:rsidP="00A467F4">
      <w:pPr>
        <w:ind w:firstLine="545"/>
        <w:jc w:val="both"/>
        <w:rPr>
          <w:rFonts w:ascii="Times New Roman" w:hAnsi="Times New Roman" w:cs="Times New Roman"/>
          <w:sz w:val="26"/>
          <w:szCs w:val="26"/>
        </w:rPr>
      </w:pP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1. Tìm hiểu và chấp hành nội quy cơ quan và phân xưởng thực tập</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 xml:space="preserve">2. Tìm hiểu các hệ thống thiết bị đơn vị đang sử dụng </w:t>
      </w:r>
    </w:p>
    <w:p w:rsidR="00027751" w:rsidRPr="00503A09" w:rsidRDefault="00027751" w:rsidP="00A467F4">
      <w:pPr>
        <w:jc w:val="both"/>
        <w:rPr>
          <w:rFonts w:ascii="Times New Roman" w:hAnsi="Times New Roman" w:cs="Times New Roman"/>
          <w:sz w:val="26"/>
          <w:szCs w:val="26"/>
        </w:rPr>
      </w:pPr>
      <w:r w:rsidRPr="00503A09">
        <w:rPr>
          <w:rFonts w:ascii="Times New Roman" w:hAnsi="Times New Roman" w:cs="Times New Roman"/>
          <w:sz w:val="26"/>
          <w:szCs w:val="26"/>
        </w:rPr>
        <w:t>3. Thực tập bảo trì và lên kế hoạch định kỳ.</w:t>
      </w:r>
    </w:p>
    <w:p w:rsidR="00027751" w:rsidRPr="00503A09" w:rsidRDefault="00027751" w:rsidP="00A467F4">
      <w:pPr>
        <w:jc w:val="both"/>
        <w:rPr>
          <w:rFonts w:ascii="Times New Roman" w:hAnsi="Times New Roman" w:cs="Times New Roman"/>
          <w:sz w:val="26"/>
          <w:szCs w:val="26"/>
        </w:rPr>
      </w:pPr>
    </w:p>
    <w:p w:rsidR="00027751" w:rsidRPr="00503A09" w:rsidRDefault="00027751" w:rsidP="00A467F4">
      <w:pPr>
        <w:jc w:val="both"/>
        <w:rPr>
          <w:rFonts w:ascii="Times New Roman" w:hAnsi="Times New Roman" w:cs="Times New Roman"/>
          <w:sz w:val="26"/>
          <w:szCs w:val="26"/>
        </w:rPr>
      </w:pP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jc w:val="both"/>
              <w:rPr>
                <w:rFonts w:ascii="Times New Roman" w:hAnsi="Times New Roman" w:cs="Times New Roman"/>
                <w:b/>
                <w:bCs/>
                <w:sz w:val="26"/>
                <w:szCs w:val="26"/>
              </w:rPr>
            </w:pPr>
            <w:r w:rsidRPr="00503A09">
              <w:rPr>
                <w:rFonts w:ascii="Times New Roman" w:hAnsi="Times New Roman" w:cs="Times New Roman"/>
                <w:b/>
                <w:bCs/>
                <w:sz w:val="26"/>
                <w:szCs w:val="26"/>
                <w:u w:val="single"/>
              </w:rPr>
              <w:t>Bài 10:</w:t>
            </w:r>
            <w:r w:rsidRPr="00503A09">
              <w:rPr>
                <w:rFonts w:ascii="Times New Roman" w:hAnsi="Times New Roman" w:cs="Times New Roman"/>
                <w:b/>
                <w:bCs/>
                <w:sz w:val="26"/>
                <w:szCs w:val="26"/>
              </w:rPr>
              <w:t xml:space="preserve">  Lập báo cáo tổng hợp đợt thực tập tốt nghiệp</w:t>
            </w:r>
          </w:p>
        </w:tc>
        <w:tc>
          <w:tcPr>
            <w:tcW w:w="2358" w:type="dxa"/>
          </w:tcPr>
          <w:p w:rsidR="00027751" w:rsidRPr="00503A09" w:rsidRDefault="00027751" w:rsidP="00A467F4">
            <w:pPr>
              <w:jc w:val="right"/>
              <w:rPr>
                <w:rFonts w:ascii="Times New Roman" w:hAnsi="Times New Roman" w:cs="Times New Roman"/>
                <w:b/>
                <w:bCs/>
                <w:sz w:val="26"/>
                <w:szCs w:val="26"/>
              </w:rPr>
            </w:pPr>
            <w:r w:rsidRPr="00503A09">
              <w:rPr>
                <w:rFonts w:ascii="Times New Roman" w:hAnsi="Times New Roman" w:cs="Times New Roman"/>
                <w:b/>
                <w:bCs/>
                <w:i/>
                <w:iCs/>
                <w:sz w:val="26"/>
                <w:szCs w:val="26"/>
                <w:lang w:val="fr-FR"/>
              </w:rPr>
              <w:t>Thời gian: 40 giờ</w:t>
            </w:r>
          </w:p>
        </w:tc>
      </w:tr>
    </w:tbl>
    <w:p w:rsidR="00027751" w:rsidRPr="00503A09" w:rsidRDefault="00027751" w:rsidP="00A467F4">
      <w:pPr>
        <w:jc w:val="both"/>
        <w:rPr>
          <w:rFonts w:ascii="Times New Roman" w:hAnsi="Times New Roman" w:cs="Times New Roman"/>
          <w:i/>
          <w:iCs/>
          <w:sz w:val="26"/>
          <w:szCs w:val="26"/>
        </w:rPr>
      </w:pPr>
      <w:r w:rsidRPr="00503A09">
        <w:rPr>
          <w:rFonts w:ascii="Times New Roman" w:hAnsi="Times New Roman" w:cs="Times New Roman"/>
          <w:i/>
          <w:iCs/>
          <w:sz w:val="26"/>
          <w:szCs w:val="26"/>
        </w:rPr>
        <w:t xml:space="preserve">Mục tiêu: </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Trình bày được những kiến thức tiếp thu được về công nghệ, quy trình thực tế của đơn vị, nhà máy khảo sát và thực tập;</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Lập báo cáo  tình hình hoạt động thực tế của đơn vị, nhà máy đến khảo sát và thực tập;</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Phát hiện được những công nghệ mới nhà máy, đơn vị thực tập đang áp dụng;</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Nghiêm túc, trung thực và cẩn thận.</w:t>
      </w:r>
    </w:p>
    <w:p w:rsidR="00027751" w:rsidRPr="00503A09" w:rsidRDefault="00027751" w:rsidP="00A467F4">
      <w:pPr>
        <w:ind w:firstLine="545"/>
        <w:jc w:val="both"/>
        <w:rPr>
          <w:rFonts w:ascii="Times New Roman" w:hAnsi="Times New Roman" w:cs="Times New Roman"/>
          <w:sz w:val="26"/>
          <w:szCs w:val="26"/>
        </w:rPr>
      </w:pP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Học sinh đã hoàn thành chương trình lý thuyết và thực tập cơ bản tại nhà trường</w:t>
      </w:r>
    </w:p>
    <w:p w:rsidR="00027751" w:rsidRPr="00503A09" w:rsidRDefault="00027751" w:rsidP="00A467F4">
      <w:pPr>
        <w:ind w:firstLine="545"/>
        <w:jc w:val="both"/>
        <w:rPr>
          <w:rFonts w:ascii="Times New Roman" w:hAnsi="Times New Roman" w:cs="Times New Roman"/>
          <w:sz w:val="26"/>
          <w:szCs w:val="26"/>
        </w:rPr>
      </w:pPr>
      <w:r w:rsidRPr="00503A09">
        <w:rPr>
          <w:rFonts w:ascii="Times New Roman" w:hAnsi="Times New Roman" w:cs="Times New Roman"/>
          <w:sz w:val="26"/>
          <w:szCs w:val="26"/>
        </w:rPr>
        <w:t>-  Học sinh phải được đi thực tập tốt nghiệp tại các cơ sở đúng chuyên ngành điện lạnh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ab/>
        <w:t>Căn cứ vào báo cáo, nhận xét của cán bộ hướng dẫn thực tập của doanh nghiệp tổng hợp đánh giá cho mỗi học sinh .</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Thực tập chuyên ngành nghề có thể được thực hiện ở các đơn vị tốt nghiệp :</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Các nhà máy đông lạnh thực phẩm, thủy sản, nhà máy nước đá, đồ uống...</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Các nhà hàng, khách sạn</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Các cơ sở sửa chữa điện lạnh...</w:t>
      </w:r>
    </w:p>
    <w:p w:rsidR="00027751" w:rsidRPr="00503A09" w:rsidRDefault="00027751" w:rsidP="00A467F4">
      <w:pPr>
        <w:jc w:val="both"/>
        <w:rPr>
          <w:rFonts w:ascii="Times New Roman" w:hAnsi="Times New Roman" w:cs="Times New Roman"/>
          <w:i/>
          <w:iCs/>
          <w:sz w:val="26"/>
          <w:szCs w:val="26"/>
          <w:lang w:val="de-DE"/>
        </w:rPr>
      </w:pPr>
      <w:r w:rsidRPr="00503A09">
        <w:rPr>
          <w:rFonts w:ascii="Times New Roman" w:hAnsi="Times New Roman" w:cs="Times New Roman"/>
          <w:i/>
          <w:iCs/>
          <w:sz w:val="26"/>
          <w:szCs w:val="26"/>
          <w:lang w:val="de-DE"/>
        </w:rPr>
        <w:t>1. Phạm vi áp dụng chương trình:</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a-DK"/>
        </w:rPr>
        <w:t>Họcphần này được sử dụng  cho trình độ đào tạo Cao đảng nghề CNKTN.</w:t>
      </w:r>
    </w:p>
    <w:p w:rsidR="00027751" w:rsidRPr="00503A09" w:rsidRDefault="00027751" w:rsidP="00A467F4">
      <w:pPr>
        <w:jc w:val="both"/>
        <w:rPr>
          <w:rFonts w:ascii="Times New Roman" w:hAnsi="Times New Roman" w:cs="Times New Roman"/>
          <w:sz w:val="26"/>
          <w:szCs w:val="26"/>
          <w:lang w:val="de-DE"/>
        </w:rPr>
      </w:pPr>
      <w:r w:rsidRPr="00503A09">
        <w:rPr>
          <w:rFonts w:ascii="Times New Roman" w:hAnsi="Times New Roman" w:cs="Times New Roman"/>
          <w:i/>
          <w:iCs/>
          <w:sz w:val="26"/>
          <w:szCs w:val="26"/>
          <w:lang w:val="de-DE"/>
        </w:rPr>
        <w:t>2. Hướng dẫn một số điểm chính về phương pháp giảng dạy môn học:</w:t>
      </w:r>
      <w:r w:rsidRPr="00503A09">
        <w:rPr>
          <w:rFonts w:ascii="Times New Roman" w:hAnsi="Times New Roman" w:cs="Times New Roman"/>
          <w:sz w:val="26"/>
          <w:szCs w:val="26"/>
          <w:lang w:val="de-DE"/>
        </w:rPr>
        <w:t xml:space="preserve"> </w:t>
      </w:r>
    </w:p>
    <w:p w:rsidR="00027751" w:rsidRPr="00503A09" w:rsidRDefault="00027751" w:rsidP="00A467F4">
      <w:pPr>
        <w:ind w:firstLine="720"/>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Để đạt hiệu quả cao của quá trình thực tập tốt nghiệp, giáo viên nhà trường cần thường xuyên liên hệ với các cán bộ, công nhân trực tiếp quản lý,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lý thuyết với thực hành. </w:t>
      </w:r>
    </w:p>
    <w:p w:rsidR="00027751" w:rsidRPr="00503A09" w:rsidRDefault="00027751" w:rsidP="00A467F4">
      <w:pPr>
        <w:jc w:val="both"/>
        <w:rPr>
          <w:rFonts w:ascii="Times New Roman" w:hAnsi="Times New Roman" w:cs="Times New Roman"/>
          <w:i/>
          <w:iCs/>
          <w:sz w:val="26"/>
          <w:szCs w:val="26"/>
          <w:lang w:val="de-DE"/>
        </w:rPr>
      </w:pPr>
      <w:r w:rsidRPr="00503A09">
        <w:rPr>
          <w:rFonts w:ascii="Times New Roman" w:hAnsi="Times New Roman" w:cs="Times New Roman"/>
          <w:i/>
          <w:iCs/>
          <w:sz w:val="26"/>
          <w:szCs w:val="26"/>
          <w:lang w:val="de-DE"/>
        </w:rPr>
        <w:t>3. Những trọng tâm chương trình cần chú ý:</w:t>
      </w:r>
    </w:p>
    <w:p w:rsidR="00027751" w:rsidRPr="00503A09" w:rsidRDefault="00027751" w:rsidP="00A467F4">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027751" w:rsidRPr="00503A09" w:rsidRDefault="00027751" w:rsidP="00A467F4">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027751" w:rsidRPr="00503A09" w:rsidRDefault="00027751" w:rsidP="00A467F4">
      <w:pPr>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xml:space="preserve"> Điểm được đánh giá là một trong các điểm thi tốt nghiệp      </w:t>
      </w:r>
    </w:p>
    <w:p w:rsidR="00027751" w:rsidRPr="00503A09" w:rsidRDefault="00027751" w:rsidP="00A467F4">
      <w:pPr>
        <w:jc w:val="both"/>
        <w:rPr>
          <w:rFonts w:ascii="Times New Roman" w:hAnsi="Times New Roman" w:cs="Times New Roman"/>
          <w:i/>
          <w:iCs/>
          <w:sz w:val="26"/>
          <w:szCs w:val="26"/>
          <w:lang w:val="de-DE"/>
        </w:rPr>
      </w:pPr>
      <w:r w:rsidRPr="00503A09">
        <w:rPr>
          <w:rFonts w:ascii="Times New Roman" w:hAnsi="Times New Roman" w:cs="Times New Roman"/>
          <w:i/>
          <w:iCs/>
          <w:sz w:val="26"/>
          <w:szCs w:val="26"/>
          <w:lang w:val="de-DE"/>
        </w:rPr>
        <w:t>4. Tài liệu cần tham khảo:</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Căn cứ vào đơn vị thực tập tốt nghiệp để tìm các tài liệu tham khảo phù hợp với công việc được thực hành yêu cầu</w:t>
      </w:r>
    </w:p>
    <w:p w:rsidR="00027751" w:rsidRPr="00503A09" w:rsidRDefault="00027751" w:rsidP="00A467F4">
      <w:pPr>
        <w:ind w:firstLine="545"/>
        <w:jc w:val="both"/>
        <w:rPr>
          <w:rFonts w:ascii="Times New Roman" w:hAnsi="Times New Roman" w:cs="Times New Roman"/>
          <w:sz w:val="26"/>
          <w:szCs w:val="26"/>
          <w:lang w:val="de-DE"/>
        </w:rPr>
      </w:pPr>
      <w:r w:rsidRPr="00503A09">
        <w:rPr>
          <w:rFonts w:ascii="Times New Roman" w:hAnsi="Times New Roman" w:cs="Times New Roman"/>
          <w:sz w:val="26"/>
          <w:szCs w:val="26"/>
          <w:lang w:val="de-DE"/>
        </w:rPr>
        <w:t>- Các tài liệu chuyên ngành đã học</w:t>
      </w: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Default="00027751" w:rsidP="00A467F4">
      <w:pPr>
        <w:jc w:val="center"/>
        <w:outlineLvl w:val="0"/>
        <w:rPr>
          <w:rFonts w:ascii="Times New Roman" w:hAnsi="Times New Roman" w:cs="Times New Roman"/>
          <w:b/>
          <w:bCs/>
          <w:sz w:val="26"/>
          <w:szCs w:val="26"/>
          <w:lang w:val="pt-BR"/>
        </w:r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vi-VN"/>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lang w:val="vi-VN"/>
        </w:rPr>
        <w:t>XÂY DỰNG TRẠM LẠNH</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31</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2 giờ)</w:t>
      </w:r>
    </w:p>
    <w:p w:rsidR="00027751" w:rsidRPr="00503A09" w:rsidRDefault="00027751" w:rsidP="002B1B3A">
      <w:pPr>
        <w:pStyle w:val="ListParagraph"/>
        <w:numPr>
          <w:ilvl w:val="0"/>
          <w:numId w:val="18"/>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ðýợc bố trí  ở học kỳ </w:t>
      </w:r>
      <w:r w:rsidRPr="00503A09">
        <w:rPr>
          <w:rFonts w:ascii="Times New Roman" w:hAnsi="Times New Roman" w:cs="Times New Roman"/>
          <w:sz w:val="26"/>
          <w:szCs w:val="26"/>
          <w:lang w:val="vi-VN"/>
        </w:rPr>
        <w:t>4</w:t>
      </w:r>
      <w:r w:rsidRPr="00503A09">
        <w:rPr>
          <w:rFonts w:ascii="Times New Roman" w:hAnsi="Times New Roman" w:cs="Times New Roman"/>
          <w:sz w:val="26"/>
          <w:szCs w:val="26"/>
          <w:lang w:val="pt-BR"/>
        </w:rPr>
        <w:t>.</w:t>
      </w:r>
    </w:p>
    <w:p w:rsidR="00027751" w:rsidRPr="00503A09" w:rsidRDefault="00027751" w:rsidP="00A467F4">
      <w:pPr>
        <w:pStyle w:val="ListParagraph"/>
        <w:numPr>
          <w:ilvl w:val="0"/>
          <w:numId w:val="2"/>
        </w:numPr>
        <w:tabs>
          <w:tab w:val="left" w:pos="709"/>
        </w:tabs>
        <w:jc w:val="both"/>
        <w:rPr>
          <w:rFonts w:ascii="Times New Roman" w:hAnsi="Times New Roman" w:cs="Times New Roman"/>
          <w:sz w:val="26"/>
          <w:szCs w:val="26"/>
          <w:lang w:val="pt-BR"/>
        </w:rPr>
      </w:pPr>
      <w:r w:rsidRPr="00503A09">
        <w:rPr>
          <w:rFonts w:ascii="Times New Roman" w:hAnsi="Times New Roman" w:cs="Times New Roman"/>
          <w:sz w:val="26"/>
          <w:szCs w:val="26"/>
          <w:lang w:val="vi-VN"/>
        </w:rPr>
        <w:t xml:space="preserve">  </w:t>
      </w:r>
      <w:r w:rsidRPr="00503A09">
        <w:rPr>
          <w:rFonts w:ascii="Times New Roman" w:hAnsi="Times New Roman" w:cs="Times New Roman"/>
          <w:sz w:val="26"/>
          <w:szCs w:val="26"/>
          <w:lang w:val="pt-BR"/>
        </w:rPr>
        <w:t xml:space="preserve">Tính chất: </w:t>
      </w:r>
      <w:r w:rsidRPr="00503A09">
        <w:rPr>
          <w:rFonts w:ascii="Times New Roman" w:hAnsi="Times New Roman" w:cs="Times New Roman"/>
          <w:color w:val="000000"/>
          <w:sz w:val="26"/>
          <w:szCs w:val="26"/>
          <w:lang w:val="pt-BR"/>
        </w:rPr>
        <w:t xml:space="preserve">Là môn học </w:t>
      </w:r>
      <w:r w:rsidRPr="00503A09">
        <w:rPr>
          <w:rFonts w:ascii="Times New Roman" w:hAnsi="Times New Roman" w:cs="Times New Roman"/>
          <w:color w:val="000000"/>
          <w:sz w:val="26"/>
          <w:szCs w:val="26"/>
          <w:lang w:val="vi-VN"/>
        </w:rPr>
        <w:t>tự chọn</w:t>
      </w:r>
      <w:r w:rsidRPr="00503A09">
        <w:rPr>
          <w:rFonts w:ascii="Times New Roman" w:hAnsi="Times New Roman" w:cs="Times New Roman"/>
          <w:color w:val="000000"/>
          <w:sz w:val="26"/>
          <w:szCs w:val="26"/>
          <w:lang w:val="pt-BR"/>
        </w:rPr>
        <w:t>.</w:t>
      </w:r>
      <w:r w:rsidRPr="00503A09">
        <w:rPr>
          <w:rFonts w:ascii="Times New Roman" w:hAnsi="Times New Roman" w:cs="Times New Roman"/>
          <w:color w:val="000000"/>
          <w:sz w:val="26"/>
          <w:szCs w:val="26"/>
          <w:lang w:val="pt-BR"/>
        </w:rPr>
        <w:tab/>
      </w:r>
    </w:p>
    <w:p w:rsidR="00027751" w:rsidRPr="00503A09" w:rsidRDefault="00027751" w:rsidP="002B1B3A">
      <w:pPr>
        <w:pStyle w:val="ListParagraph"/>
        <w:numPr>
          <w:ilvl w:val="0"/>
          <w:numId w:val="18"/>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 Kiến thức:  </w:t>
      </w:r>
      <w:r w:rsidRPr="00503A09">
        <w:rPr>
          <w:rFonts w:ascii="Times New Roman" w:hAnsi="Times New Roman" w:cs="Times New Roman"/>
          <w:color w:val="000000"/>
          <w:sz w:val="26"/>
          <w:szCs w:val="26"/>
          <w:lang w:val="pt-BR"/>
        </w:rPr>
        <w:t>kiến thức về nguyên lý của các hệ thống lạnh dân dụng và công nghiệp, cách tính toán, thiết kế kho lạnh, ðể chọn các thiết bị phù hợp với yêu cầu ðặt ra.</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Kỹ năng:  </w:t>
      </w:r>
      <w:r w:rsidRPr="00503A09">
        <w:rPr>
          <w:rFonts w:ascii="Times New Roman" w:hAnsi="Times New Roman" w:cs="Times New Roman"/>
          <w:color w:val="000000"/>
          <w:sz w:val="26"/>
          <w:szCs w:val="26"/>
          <w:lang w:val="pt-BR"/>
        </w:rPr>
        <w:t>giuìp cho sinh viên hiêÒu biêìt vêÌ phýõng phaìp tiình toaìn thiêìt kêì vaÌ tiình toaìn kiêÒm tra kho lạnh</w:t>
      </w:r>
      <w:r w:rsidRPr="00503A09">
        <w:rPr>
          <w:rFonts w:ascii="Times New Roman" w:hAnsi="Times New Roman" w:cs="Times New Roman"/>
          <w:color w:val="000000"/>
          <w:sz w:val="26"/>
          <w:szCs w:val="26"/>
          <w:lang w:val="vi-VN"/>
        </w:rPr>
        <w:t>.</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A467F4">
      <w:pPr>
        <w:pStyle w:val="ListParagraph"/>
        <w:ind w:left="862" w:firstLine="128"/>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Rèn luyện tính cẩn thận, chính xác trong quá trình làm việc.</w:t>
      </w:r>
    </w:p>
    <w:p w:rsidR="00027751" w:rsidRPr="00503A09" w:rsidRDefault="00027751" w:rsidP="002B1B3A">
      <w:pPr>
        <w:pStyle w:val="ListParagraph"/>
        <w:numPr>
          <w:ilvl w:val="0"/>
          <w:numId w:val="18"/>
        </w:numPr>
        <w:tabs>
          <w:tab w:val="left" w:pos="709"/>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A467F4">
      <w:pPr>
        <w:pStyle w:val="ListParagraph"/>
        <w:tabs>
          <w:tab w:val="left" w:pos="709"/>
        </w:tabs>
        <w:spacing w:before="120"/>
        <w:ind w:left="42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3922"/>
        <w:gridCol w:w="949"/>
        <w:gridCol w:w="949"/>
        <w:gridCol w:w="1795"/>
        <w:gridCol w:w="1241"/>
      </w:tblGrid>
      <w:tr w:rsidR="00027751" w:rsidRPr="00503A09" w:rsidTr="00DB52A1">
        <w:trPr>
          <w:cantSplit/>
          <w:trHeight w:val="561"/>
        </w:trPr>
        <w:tc>
          <w:tcPr>
            <w:tcW w:w="427"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2025"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548" w:type="pct"/>
            <w:gridSpan w:val="4"/>
            <w:vAlign w:val="center"/>
          </w:tcPr>
          <w:p w:rsidR="00027751" w:rsidRPr="00503A09" w:rsidRDefault="00027751" w:rsidP="00A467F4">
            <w:pPr>
              <w:keepNext/>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DB52A1">
        <w:trPr>
          <w:cantSplit/>
        </w:trPr>
        <w:tc>
          <w:tcPr>
            <w:tcW w:w="427"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2025"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927" w:type="pct"/>
            <w:vAlign w:val="center"/>
          </w:tcPr>
          <w:p w:rsidR="00027751" w:rsidRPr="00405849" w:rsidRDefault="00027751" w:rsidP="004D1BAF">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Thực hành / thực tập/ thí nghiệm/ bài tập/ thảo luận</w:t>
            </w:r>
          </w:p>
        </w:tc>
        <w:tc>
          <w:tcPr>
            <w:tcW w:w="641"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DB52A1">
        <w:tc>
          <w:tcPr>
            <w:tcW w:w="427"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25" w:type="pct"/>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Chương 1. Thiết kế thể tích, mặt bằng kho lạnh</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92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1"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c>
          <w:tcPr>
            <w:tcW w:w="427"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25" w:type="pct"/>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Chương 2. Tính c</w:t>
            </w:r>
            <w:r w:rsidRPr="00503A09">
              <w:rPr>
                <w:rFonts w:ascii="Times New Roman" w:hAnsi="Times New Roman" w:cs="Times New Roman"/>
                <w:sz w:val="26"/>
                <w:szCs w:val="26"/>
                <w:lang w:val="vi-VN"/>
              </w:rPr>
              <w:t>á</w:t>
            </w:r>
            <w:r w:rsidRPr="00503A09">
              <w:rPr>
                <w:rFonts w:ascii="Times New Roman" w:hAnsi="Times New Roman" w:cs="Times New Roman"/>
                <w:sz w:val="26"/>
                <w:szCs w:val="26"/>
              </w:rPr>
              <w:t>ch nhiệt kho lạnh</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92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1"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c>
          <w:tcPr>
            <w:tcW w:w="427"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25" w:type="pct"/>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Chương 3. Tính phụ tải nhiệt kho lạnh</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92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1"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DB52A1">
        <w:trPr>
          <w:trHeight w:val="207"/>
        </w:trPr>
        <w:tc>
          <w:tcPr>
            <w:tcW w:w="427"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25" w:type="pct"/>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Chương 4. Phương ph</w:t>
            </w:r>
            <w:r w:rsidRPr="00503A09">
              <w:rPr>
                <w:rFonts w:ascii="Times New Roman" w:hAnsi="Times New Roman" w:cs="Times New Roman"/>
                <w:sz w:val="26"/>
                <w:szCs w:val="26"/>
                <w:lang w:val="vi-VN"/>
              </w:rPr>
              <w:t>á</w:t>
            </w:r>
            <w:r w:rsidRPr="00503A09">
              <w:rPr>
                <w:rFonts w:ascii="Times New Roman" w:hAnsi="Times New Roman" w:cs="Times New Roman"/>
                <w:sz w:val="26"/>
                <w:szCs w:val="26"/>
              </w:rPr>
              <w:t>p l</w:t>
            </w:r>
            <w:r w:rsidRPr="00503A09">
              <w:rPr>
                <w:rFonts w:ascii="Times New Roman" w:hAnsi="Times New Roman" w:cs="Times New Roman"/>
                <w:sz w:val="26"/>
                <w:szCs w:val="26"/>
                <w:lang w:val="vi-VN"/>
              </w:rPr>
              <w:t>à</w:t>
            </w:r>
            <w:r w:rsidRPr="00503A09">
              <w:rPr>
                <w:rFonts w:ascii="Times New Roman" w:hAnsi="Times New Roman" w:cs="Times New Roman"/>
                <w:sz w:val="26"/>
                <w:szCs w:val="26"/>
              </w:rPr>
              <w:t>m lạnh</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92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1"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c>
          <w:tcPr>
            <w:tcW w:w="427"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25" w:type="pct"/>
          </w:tcPr>
          <w:p w:rsidR="00027751" w:rsidRPr="00503A09" w:rsidRDefault="00027751" w:rsidP="00A467F4">
            <w:pPr>
              <w:rPr>
                <w:rFonts w:ascii="Times New Roman" w:hAnsi="Times New Roman" w:cs="Times New Roman"/>
                <w:sz w:val="26"/>
                <w:szCs w:val="26"/>
              </w:rPr>
            </w:pPr>
            <w:r w:rsidRPr="00503A09">
              <w:rPr>
                <w:rFonts w:ascii="Times New Roman" w:hAnsi="Times New Roman" w:cs="Times New Roman"/>
                <w:sz w:val="26"/>
                <w:szCs w:val="26"/>
              </w:rPr>
              <w:t>Chương 5. Sơ đồ hệ thống lạnh</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90" w:type="pct"/>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92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41"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DB52A1">
        <w:trPr>
          <w:trHeight w:val="415"/>
        </w:trPr>
        <w:tc>
          <w:tcPr>
            <w:tcW w:w="2452" w:type="pct"/>
            <w:gridSpan w:val="2"/>
            <w:vAlign w:val="center"/>
          </w:tcPr>
          <w:p w:rsidR="00027751" w:rsidRPr="00503A09" w:rsidRDefault="00027751" w:rsidP="00A467F4">
            <w:pPr>
              <w:keepNext/>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90"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28</w:t>
            </w:r>
          </w:p>
        </w:tc>
        <w:tc>
          <w:tcPr>
            <w:tcW w:w="927" w:type="pct"/>
            <w:vAlign w:val="center"/>
          </w:tcPr>
          <w:p w:rsidR="00027751" w:rsidRPr="00503A09" w:rsidRDefault="00027751" w:rsidP="00A467F4">
            <w:pPr>
              <w:jc w:val="center"/>
              <w:rPr>
                <w:rFonts w:ascii="Times New Roman" w:hAnsi="Times New Roman" w:cs="Times New Roman"/>
                <w:b/>
                <w:bCs/>
                <w:color w:val="000000"/>
                <w:sz w:val="26"/>
                <w:szCs w:val="26"/>
              </w:rPr>
            </w:pPr>
          </w:p>
        </w:tc>
        <w:tc>
          <w:tcPr>
            <w:tcW w:w="641"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027751" w:rsidRPr="00503A09" w:rsidRDefault="00027751" w:rsidP="00A467F4">
      <w:pPr>
        <w:spacing w:before="120"/>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2. Nội dung chi tiết:</w:t>
      </w:r>
    </w:p>
    <w:tbl>
      <w:tblPr>
        <w:tblW w:w="9592" w:type="dxa"/>
        <w:tblInd w:w="2" w:type="dxa"/>
        <w:tblLook w:val="01E0"/>
      </w:tblPr>
      <w:tblGrid>
        <w:gridCol w:w="7194"/>
        <w:gridCol w:w="2398"/>
      </w:tblGrid>
      <w:tr w:rsidR="00027751" w:rsidRPr="00503A09">
        <w:trPr>
          <w:trHeight w:val="467"/>
        </w:trPr>
        <w:tc>
          <w:tcPr>
            <w:tcW w:w="7194" w:type="dxa"/>
            <w:vAlign w:val="center"/>
          </w:tcPr>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1: </w:t>
            </w:r>
            <w:r w:rsidRPr="00503A09">
              <w:rPr>
                <w:rFonts w:ascii="Times New Roman" w:hAnsi="Times New Roman" w:cs="Times New Roman"/>
                <w:b/>
                <w:bCs/>
                <w:color w:val="000000"/>
                <w:sz w:val="26"/>
                <w:szCs w:val="26"/>
              </w:rPr>
              <w:t>Thiết kế thể tích và mặt bãng kho lạnh</w:t>
            </w:r>
          </w:p>
        </w:tc>
        <w:tc>
          <w:tcPr>
            <w:tcW w:w="239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 xml:space="preserve">Thời gian: </w:t>
            </w:r>
            <w:r w:rsidRPr="00503A09">
              <w:rPr>
                <w:rFonts w:ascii="Times New Roman" w:hAnsi="Times New Roman" w:cs="Times New Roman"/>
                <w:i/>
                <w:iCs/>
                <w:color w:val="000000"/>
                <w:sz w:val="26"/>
                <w:szCs w:val="26"/>
                <w:lang w:val="vi-VN"/>
              </w:rPr>
              <w:t>3</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Mục tiêu:</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cách phân loại và tính dung tích kho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Tính toán được tiêu chuẩn chất tải;</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1.1 Ðặt vấn ðề</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1.2 Phân loại kho lạnh</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1.3 Dung tích và tiêu chuẩn chất tải của kho lạnh</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1.4 Xác ðịnh số lýợng và kích thýớc của kho lạnh</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u w:val="single"/>
                <w:lang w:val="pt-BR"/>
              </w:rPr>
              <w:t xml:space="preserve">Chương 2: </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b/>
                <w:bCs/>
                <w:color w:val="000000"/>
                <w:sz w:val="26"/>
                <w:szCs w:val="26"/>
                <w:lang w:val="pt-BR"/>
              </w:rPr>
              <w:t>Tính cách nhiệt kho lạnh</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3</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Trình bày được các loại </w:t>
      </w:r>
      <w:r w:rsidRPr="00503A09">
        <w:rPr>
          <w:rFonts w:ascii="Times New Roman" w:hAnsi="Times New Roman" w:cs="Times New Roman"/>
          <w:color w:val="000000"/>
          <w:sz w:val="26"/>
          <w:szCs w:val="26"/>
        </w:rPr>
        <w:t>vật liệu cách nhiệt</w:t>
      </w:r>
      <w:r w:rsidRPr="00503A09">
        <w:rPr>
          <w:rFonts w:ascii="Times New Roman" w:hAnsi="Times New Roman" w:cs="Times New Roman"/>
          <w:color w:val="000000"/>
          <w:sz w:val="26"/>
          <w:szCs w:val="26"/>
          <w:lang w:val="pt-BR"/>
        </w:rPr>
        <w: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Tính toán các quá trình cách nhiệt, đọng sương;</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2.1 Các loại vật liệu cách nhiệt thông dụng</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2.2 Tính cách nhiệt vách kho lạnh</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2.3 Tính cách nhiệt nền và trần của kho lạnh</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2.4 Tính cách nhiệt ðýõng ống</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2.5 Tính kiểm tra ðọng sýõng</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u w:val="single"/>
                <w:lang w:val="de-DE"/>
              </w:rPr>
              <w:t xml:space="preserve">Chương 3: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Tính phụ tải nhiệt kho lạnh</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rPr>
              <w:t>7</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Trình bày được các loại tổn thất </w:t>
      </w:r>
      <w:r w:rsidRPr="00503A09">
        <w:rPr>
          <w:rFonts w:ascii="Times New Roman" w:hAnsi="Times New Roman" w:cs="Times New Roman"/>
          <w:color w:val="000000"/>
          <w:sz w:val="26"/>
          <w:szCs w:val="26"/>
        </w:rPr>
        <w:t>cách nhiệt</w:t>
      </w:r>
      <w:r w:rsidRPr="00503A09">
        <w:rPr>
          <w:rFonts w:ascii="Times New Roman" w:hAnsi="Times New Roman" w:cs="Times New Roman"/>
          <w:color w:val="000000"/>
          <w:sz w:val="26"/>
          <w:szCs w:val="26"/>
          <w:lang w:val="pt-BR"/>
        </w:rPr>
        <w: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Tính toán các quá trình </w:t>
      </w:r>
      <w:r w:rsidRPr="00503A09">
        <w:rPr>
          <w:rFonts w:ascii="Times New Roman" w:hAnsi="Times New Roman" w:cs="Times New Roman"/>
          <w:color w:val="000000"/>
          <w:sz w:val="26"/>
          <w:szCs w:val="26"/>
        </w:rPr>
        <w:t xml:space="preserve">tổn thất nhiệt </w:t>
      </w:r>
      <w:r w:rsidRPr="00503A09">
        <w:rPr>
          <w:rFonts w:ascii="Times New Roman" w:hAnsi="Times New Roman" w:cs="Times New Roman"/>
          <w:color w:val="000000"/>
          <w:sz w:val="26"/>
          <w:szCs w:val="26"/>
          <w:lang w:val="pt-BR"/>
        </w:rPr>
        <w:t>;</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3.1 Ðại cýõng</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3.2 Tính tổn thất nhiệt qua kết cấu bao che</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3.3 Tính tổn thất nhiệt do sản phẩm toả ra</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3.4 Tính tổn thất nhiệt do thông gió</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3.5 Tính tổn thất nhiệt trong vận hành</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3.6 Tính tải nhiệt cho thiết bị và máy nén</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4: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Phýõng pháp làm lạnh</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gian:4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làm lạnh;</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4.1 Phân loại</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4.2 Làm lạnh trực tiếp</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4.3 Làm lạnh gián tiếp      </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5: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Sõ ðồ hệ thống lạnh</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gian:6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Trình bày được kiến thức cơ bản về sõ ðồ hệ thống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phápcấp lỏng;</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5.1 Sõ ðồ hệ thống lạnh cỡ nhỏ</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5.2</w:t>
      </w:r>
      <w:r w:rsidRPr="00503A09">
        <w:rPr>
          <w:rFonts w:ascii="Times New Roman" w:hAnsi="Times New Roman" w:cs="Times New Roman"/>
          <w:color w:val="000000"/>
          <w:sz w:val="26"/>
          <w:szCs w:val="26"/>
        </w:rPr>
        <w:tab/>
        <w:t>Sõ ðồ hệ thống lạnh công nghiệp</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5.2.1</w:t>
      </w:r>
      <w:r w:rsidRPr="00503A09">
        <w:rPr>
          <w:rFonts w:ascii="Times New Roman" w:hAnsi="Times New Roman" w:cs="Times New Roman"/>
          <w:color w:val="000000"/>
          <w:sz w:val="26"/>
          <w:szCs w:val="26"/>
        </w:rPr>
        <w:tab/>
        <w:t>Sõ ðồ hệ thống lạnh một cấp</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5.2.2</w:t>
      </w:r>
      <w:r w:rsidRPr="00503A09">
        <w:rPr>
          <w:rFonts w:ascii="Times New Roman" w:hAnsi="Times New Roman" w:cs="Times New Roman"/>
          <w:color w:val="000000"/>
          <w:sz w:val="26"/>
          <w:szCs w:val="26"/>
        </w:rPr>
        <w:tab/>
        <w:t>Sõ ðồ hệ thống lạnh hai cấp</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5.3 Các phýõng pháp cấp môi chất lỏng cho dàn lạnh</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5.4 Sõ ðồ dùng chất tải lạnh lỏng</w:t>
      </w: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lý thuyết.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pt-BR"/>
        </w:rPr>
        <w:t xml:space="preserve">2. Trang thiết bị, máy móc: </w:t>
      </w:r>
      <w:r w:rsidRPr="00503A09">
        <w:rPr>
          <w:rFonts w:ascii="Times New Roman" w:hAnsi="Times New Roman" w:cs="Times New Roman"/>
          <w:color w:val="000000"/>
          <w:sz w:val="26"/>
          <w:szCs w:val="26"/>
          <w:lang w:val="de-DE"/>
        </w:rPr>
        <w:t xml:space="preserve"> Mô hình hệ thống máy chiếu  </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 Dụng cụ, học liệu,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Các sơ đồ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Giáo trình </w:t>
      </w:r>
    </w:p>
    <w:p w:rsidR="00027751" w:rsidRPr="00503A09" w:rsidRDefault="00027751" w:rsidP="00A467F4">
      <w:pPr>
        <w:ind w:firstLine="180"/>
        <w:jc w:val="both"/>
        <w:rPr>
          <w:rFonts w:ascii="Times New Roman" w:hAnsi="Times New Roman" w:cs="Times New Roman"/>
          <w:i/>
          <w:iCs/>
          <w:color w:val="000000"/>
          <w:sz w:val="26"/>
          <w:szCs w:val="26"/>
          <w:lang w:val="de-DE" w:eastAsia="ko-KR"/>
        </w:rPr>
      </w:pPr>
      <w:r w:rsidRPr="00503A09">
        <w:rPr>
          <w:rFonts w:ascii="Times New Roman" w:hAnsi="Times New Roman" w:cs="Times New Roman"/>
          <w:color w:val="000000"/>
          <w:sz w:val="26"/>
          <w:szCs w:val="26"/>
          <w:lang w:val="de-DE"/>
        </w:rPr>
        <w:t xml:space="preserve">+ Tài liệu hướng dẫn học sinh học </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 Sau khi hoàn tất môn  học sinh viên cần biết: Tính toán thiết kế hệ thống lạnh.</w:t>
      </w:r>
    </w:p>
    <w:p w:rsidR="00027751" w:rsidRPr="00503A09" w:rsidRDefault="00027751" w:rsidP="00A467F4">
      <w:pPr>
        <w:spacing w:before="120"/>
        <w:ind w:firstLine="624"/>
        <w:jc w:val="both"/>
        <w:rPr>
          <w:rFonts w:ascii="Times New Roman" w:hAnsi="Times New Roman" w:cs="Times New Roman"/>
          <w:sz w:val="26"/>
          <w:szCs w:val="26"/>
          <w:lang w:val="vi-VN"/>
        </w:rPr>
      </w:pPr>
      <w:r w:rsidRPr="00503A09">
        <w:rPr>
          <w:rFonts w:ascii="Times New Roman" w:hAnsi="Times New Roman" w:cs="Times New Roman"/>
          <w:sz w:val="26"/>
          <w:szCs w:val="26"/>
          <w:lang w:val="sv-SE"/>
        </w:rPr>
        <w:t>- Kỹ năng: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 Nhận định , kiểm tra, tính toán các trạm lạnh.</w:t>
      </w:r>
    </w:p>
    <w:p w:rsidR="00027751" w:rsidRPr="00503A09" w:rsidRDefault="00027751" w:rsidP="00A467F4">
      <w:pPr>
        <w:spacing w:before="120"/>
        <w:ind w:firstLine="624"/>
        <w:jc w:val="both"/>
        <w:rPr>
          <w:sz w:val="26"/>
          <w:szCs w:val="26"/>
        </w:rPr>
      </w:pPr>
      <w:r w:rsidRPr="00503A09">
        <w:rPr>
          <w:rFonts w:ascii="Times New Roman" w:hAnsi="Times New Roman" w:cs="Times New Roman"/>
          <w:sz w:val="26"/>
          <w:szCs w:val="26"/>
          <w:lang w:val="sv-SE"/>
        </w:rPr>
        <w:t>- Năng lực tự chủ và trách nhiệm:</w:t>
      </w:r>
      <w:r w:rsidRPr="00503A09">
        <w:rPr>
          <w:sz w:val="26"/>
          <w:szCs w:val="26"/>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ind w:firstLine="340"/>
        <w:jc w:val="both"/>
        <w:outlineLvl w:val="0"/>
        <w:rPr>
          <w:rFonts w:ascii="Times New Roman" w:hAnsi="Times New Roman" w:cs="Times New Roman"/>
          <w:sz w:val="26"/>
          <w:szCs w:val="26"/>
          <w:lang w:val="vi-VN"/>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A467F4">
      <w:pPr>
        <w:spacing w:before="120"/>
        <w:ind w:firstLine="340"/>
        <w:jc w:val="both"/>
        <w:outlineLvl w:val="0"/>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Viết phấn nội dung bài giảng và giảng giải trực tiếp cho học sinh hiểu;</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Khi giảng dạy giáo viên có thể sử dụng máy vi tính và máy chiếu, áp dụng các loại giáo án ðiện tử. </w:t>
      </w:r>
    </w:p>
    <w:p w:rsidR="00027751" w:rsidRPr="00503A09" w:rsidRDefault="00027751" w:rsidP="00A467F4">
      <w:pPr>
        <w:spacing w:before="120"/>
        <w:ind w:firstLine="426"/>
        <w:jc w:val="both"/>
        <w:outlineLvl w:val="0"/>
        <w:rPr>
          <w:sz w:val="26"/>
          <w:szCs w:val="26"/>
        </w:rPr>
      </w:pPr>
      <w:r w:rsidRPr="00503A09">
        <w:rPr>
          <w:rFonts w:ascii="Times New Roman" w:hAnsi="Times New Roman" w:cs="Times New Roman"/>
          <w:sz w:val="26"/>
          <w:szCs w:val="26"/>
          <w:lang w:val="sv-SE"/>
        </w:rPr>
        <w:t>3. Những trọng tâm cần chú ý:</w:t>
      </w:r>
      <w:r w:rsidRPr="00503A09">
        <w:rPr>
          <w:sz w:val="26"/>
          <w:szCs w:val="26"/>
        </w:rPr>
        <w:t xml:space="preserve"> </w:t>
      </w:r>
    </w:p>
    <w:p w:rsidR="00027751" w:rsidRPr="00503A09" w:rsidRDefault="00027751" w:rsidP="00A467F4">
      <w:pPr>
        <w:spacing w:before="120"/>
        <w:ind w:firstLine="426"/>
        <w:jc w:val="both"/>
        <w:outlineLvl w:val="0"/>
        <w:rPr>
          <w:rFonts w:ascii="Times New Roman" w:hAnsi="Times New Roman" w:cs="Times New Roman"/>
          <w:sz w:val="26"/>
          <w:szCs w:val="26"/>
          <w:lang w:val="pt-BR"/>
        </w:rPr>
      </w:pPr>
      <w:r w:rsidRPr="00503A09">
        <w:rPr>
          <w:rFonts w:ascii="Times New Roman" w:hAnsi="Times New Roman" w:cs="Times New Roman"/>
          <w:sz w:val="26"/>
          <w:szCs w:val="26"/>
          <w:lang w:val="sv-SE"/>
        </w:rPr>
        <w:t>4. Tài liệu tham khảo:</w:t>
      </w:r>
    </w:p>
    <w:p w:rsidR="00027751" w:rsidRPr="00503A09" w:rsidRDefault="00027751" w:rsidP="00A467F4">
      <w:pPr>
        <w:tabs>
          <w:tab w:val="left" w:pos="3348"/>
        </w:tabs>
        <w:rPr>
          <w:rFonts w:ascii="Times New Roman" w:hAnsi="Times New Roman" w:cs="Times New Roman"/>
          <w:sz w:val="26"/>
          <w:szCs w:val="26"/>
          <w:lang w:val="pt-BR"/>
        </w:rPr>
      </w:pPr>
      <w:r w:rsidRPr="00503A09">
        <w:rPr>
          <w:rFonts w:ascii="Times New Roman" w:hAnsi="Times New Roman" w:cs="Times New Roman"/>
          <w:sz w:val="26"/>
          <w:szCs w:val="26"/>
          <w:lang w:val="pt-BR"/>
        </w:rPr>
        <w:tab/>
      </w:r>
    </w:p>
    <w:p w:rsidR="00027751" w:rsidRPr="00503A09" w:rsidRDefault="00027751" w:rsidP="00A467F4">
      <w:pPr>
        <w:ind w:firstLine="426"/>
        <w:jc w:val="both"/>
        <w:rPr>
          <w:rFonts w:ascii="Times New Roman" w:hAnsi="Times New Roman" w:cs="Times New Roman"/>
          <w:color w:val="000000"/>
          <w:sz w:val="26"/>
          <w:szCs w:val="26"/>
          <w:lang w:val="vi-VN"/>
        </w:rPr>
      </w:pPr>
      <w:r w:rsidRPr="00503A09">
        <w:rPr>
          <w:rFonts w:ascii="Times New Roman" w:hAnsi="Times New Roman" w:cs="Times New Roman"/>
          <w:b/>
          <w:bCs/>
          <w:color w:val="000000"/>
          <w:sz w:val="26"/>
          <w:szCs w:val="26"/>
          <w:lang w:val="vi-VN"/>
        </w:rPr>
        <w:t>-</w:t>
      </w:r>
      <w:r w:rsidRPr="00503A09">
        <w:rPr>
          <w:rFonts w:ascii="Times New Roman" w:hAnsi="Times New Roman" w:cs="Times New Roman"/>
          <w:color w:val="000000"/>
          <w:sz w:val="26"/>
          <w:szCs w:val="26"/>
          <w:lang w:val="vi-VN"/>
        </w:rPr>
        <w:t xml:space="preserve"> Nguyễn Ðức Lợi, Phạm Vãn Tuỳ. </w:t>
      </w:r>
      <w:r w:rsidRPr="00503A09">
        <w:rPr>
          <w:rFonts w:ascii="Times New Roman" w:hAnsi="Times New Roman" w:cs="Times New Roman"/>
          <w:i/>
          <w:iCs/>
          <w:color w:val="000000"/>
          <w:sz w:val="26"/>
          <w:szCs w:val="26"/>
          <w:lang w:val="vi-VN"/>
        </w:rPr>
        <w:t>Kỹ thuật lạnh cõ sở</w:t>
      </w:r>
      <w:r w:rsidRPr="00503A09">
        <w:rPr>
          <w:rFonts w:ascii="Times New Roman" w:hAnsi="Times New Roman" w:cs="Times New Roman"/>
          <w:color w:val="000000"/>
          <w:sz w:val="26"/>
          <w:szCs w:val="26"/>
          <w:lang w:val="vi-VN"/>
        </w:rPr>
        <w:t xml:space="preserve">. NXB giáo dục. </w:t>
      </w:r>
    </w:p>
    <w:p w:rsidR="00027751" w:rsidRPr="00503A09" w:rsidRDefault="00027751" w:rsidP="00A467F4">
      <w:pPr>
        <w:ind w:firstLine="426"/>
        <w:jc w:val="both"/>
        <w:rPr>
          <w:rFonts w:ascii="Times New Roman" w:hAnsi="Times New Roman" w:cs="Times New Roman"/>
          <w:color w:val="000000"/>
          <w:sz w:val="26"/>
          <w:szCs w:val="26"/>
          <w:lang w:val="vi-VN"/>
        </w:rPr>
      </w:pPr>
      <w:r w:rsidRPr="00503A09">
        <w:rPr>
          <w:rFonts w:ascii="Times New Roman" w:hAnsi="Times New Roman" w:cs="Times New Roman"/>
          <w:b/>
          <w:bCs/>
          <w:color w:val="000000"/>
          <w:sz w:val="26"/>
          <w:szCs w:val="26"/>
          <w:lang w:val="vi-VN"/>
        </w:rPr>
        <w:t>-</w:t>
      </w:r>
      <w:r w:rsidRPr="00503A09">
        <w:rPr>
          <w:rFonts w:ascii="Times New Roman" w:hAnsi="Times New Roman" w:cs="Times New Roman"/>
          <w:color w:val="000000"/>
          <w:sz w:val="26"/>
          <w:szCs w:val="26"/>
          <w:lang w:val="vi-VN"/>
        </w:rPr>
        <w:t xml:space="preserve"> Nguyễn Ðức Lợi, Phạm Vãn Tuỳ. </w:t>
      </w:r>
      <w:r w:rsidRPr="00503A09">
        <w:rPr>
          <w:rFonts w:ascii="Times New Roman" w:hAnsi="Times New Roman" w:cs="Times New Roman"/>
          <w:i/>
          <w:iCs/>
          <w:color w:val="000000"/>
          <w:sz w:val="26"/>
          <w:szCs w:val="26"/>
          <w:lang w:val="vi-VN"/>
        </w:rPr>
        <w:t>Kỹ thuật lạnh ứng dụng</w:t>
      </w:r>
      <w:r w:rsidRPr="00503A09">
        <w:rPr>
          <w:rFonts w:ascii="Times New Roman" w:hAnsi="Times New Roman" w:cs="Times New Roman"/>
          <w:color w:val="000000"/>
          <w:sz w:val="26"/>
          <w:szCs w:val="26"/>
          <w:lang w:val="vi-VN"/>
        </w:rPr>
        <w:t>. NXB giáo dục</w:t>
      </w:r>
    </w:p>
    <w:p w:rsidR="00027751" w:rsidRPr="00503A09" w:rsidRDefault="00027751" w:rsidP="00A467F4">
      <w:pPr>
        <w:ind w:firstLine="426"/>
        <w:jc w:val="both"/>
        <w:rPr>
          <w:rFonts w:ascii="Times New Roman" w:hAnsi="Times New Roman" w:cs="Times New Roman"/>
          <w:color w:val="000000"/>
          <w:sz w:val="26"/>
          <w:szCs w:val="26"/>
          <w:lang w:val="vi-VN"/>
        </w:rPr>
      </w:pPr>
      <w:r w:rsidRPr="00503A09">
        <w:rPr>
          <w:rFonts w:ascii="Times New Roman" w:hAnsi="Times New Roman" w:cs="Times New Roman"/>
          <w:b/>
          <w:bCs/>
          <w:color w:val="000000"/>
          <w:sz w:val="26"/>
          <w:szCs w:val="26"/>
          <w:lang w:val="vi-VN"/>
        </w:rPr>
        <w:t>-</w:t>
      </w:r>
      <w:r w:rsidRPr="00503A09">
        <w:rPr>
          <w:rFonts w:ascii="Times New Roman" w:hAnsi="Times New Roman" w:cs="Times New Roman"/>
          <w:color w:val="000000"/>
          <w:sz w:val="26"/>
          <w:szCs w:val="26"/>
          <w:lang w:val="vi-VN"/>
        </w:rPr>
        <w:t xml:space="preserve"> Nguyễn Ðức Lợi , Phạm Vãn Tuỳ. </w:t>
      </w:r>
      <w:r w:rsidRPr="00503A09">
        <w:rPr>
          <w:rFonts w:ascii="Times New Roman" w:hAnsi="Times New Roman" w:cs="Times New Roman"/>
          <w:i/>
          <w:iCs/>
          <w:color w:val="000000"/>
          <w:sz w:val="26"/>
          <w:szCs w:val="26"/>
          <w:lang w:val="vi-VN"/>
        </w:rPr>
        <w:t>Môi chất lạnh</w:t>
      </w:r>
      <w:r w:rsidRPr="00503A09">
        <w:rPr>
          <w:rFonts w:ascii="Times New Roman" w:hAnsi="Times New Roman" w:cs="Times New Roman"/>
          <w:color w:val="000000"/>
          <w:sz w:val="26"/>
          <w:szCs w:val="26"/>
          <w:lang w:val="vi-VN"/>
        </w:rPr>
        <w:t>. NXB giáo dục.</w:t>
      </w:r>
    </w:p>
    <w:p w:rsidR="00027751" w:rsidRPr="00503A09" w:rsidRDefault="00027751" w:rsidP="00A467F4">
      <w:pPr>
        <w:jc w:val="both"/>
        <w:rPr>
          <w:rFonts w:ascii="Times New Roman" w:hAnsi="Times New Roman" w:cs="Times New Roman"/>
          <w:b/>
          <w:bCs/>
          <w:color w:val="000000"/>
          <w:sz w:val="26"/>
          <w:szCs w:val="26"/>
        </w:rPr>
      </w:pP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color w:val="000000"/>
          <w:sz w:val="26"/>
          <w:szCs w:val="26"/>
        </w:rPr>
      </w:pPr>
    </w:p>
    <w:p w:rsidR="00027751" w:rsidRPr="00503A09" w:rsidRDefault="00027751" w:rsidP="00A467F4">
      <w:pPr>
        <w:jc w:val="both"/>
        <w:rPr>
          <w:rFonts w:ascii="Times New Roman" w:hAnsi="Times New Roman" w:cs="Times New Roman"/>
          <w:color w:val="000000"/>
          <w:sz w:val="26"/>
          <w:szCs w:val="26"/>
        </w:rPr>
      </w:pPr>
      <w:r>
        <w:rPr>
          <w:noProof/>
        </w:rPr>
        <w:pict>
          <v:shapetype id="_x0000_t202" coordsize="21600,21600" o:spt="202" path="m,l,21600r21600,l21600,xe">
            <v:stroke joinstyle="miter"/>
            <v:path gradientshapeok="t" o:connecttype="rect"/>
          </v:shapetype>
          <v:shape id="Text Box 39" o:spid="_x0000_s1028" type="#_x0000_t202" style="position:absolute;left:0;text-align:left;margin-left:225pt;margin-top:518.15pt;width:54pt;height:27pt;z-index:251656704;visibility:visible" strokecolor="white">
            <v:textbox>
              <w:txbxContent>
                <w:p w:rsidR="00027751" w:rsidRDefault="00027751" w:rsidP="00306275">
                  <w:pPr>
                    <w:rPr>
                      <w:rFonts w:cs="Times New Roman"/>
                    </w:rPr>
                  </w:pPr>
                </w:p>
              </w:txbxContent>
            </v:textbox>
          </v:shape>
        </w:pict>
      </w:r>
    </w:p>
    <w:p w:rsidR="00027751" w:rsidRPr="00503A09" w:rsidRDefault="00027751" w:rsidP="00A467F4">
      <w:pPr>
        <w:keepNext/>
        <w:jc w:val="both"/>
        <w:outlineLvl w:val="0"/>
        <w:rPr>
          <w:rFonts w:ascii="Times New Roman" w:hAnsi="Times New Roman" w:cs="Times New Roman"/>
          <w:color w:val="000000"/>
          <w:sz w:val="26"/>
          <w:szCs w:val="26"/>
        </w:rPr>
      </w:pPr>
    </w:p>
    <w:p w:rsidR="00027751" w:rsidRPr="00503A09" w:rsidRDefault="00027751" w:rsidP="00A467F4">
      <w:pPr>
        <w:tabs>
          <w:tab w:val="left" w:pos="3348"/>
        </w:tabs>
        <w:rPr>
          <w:rFonts w:ascii="Times New Roman" w:hAnsi="Times New Roman" w:cs="Times New Roman"/>
          <w:sz w:val="26"/>
          <w:szCs w:val="26"/>
          <w:lang w:val="pt-BR"/>
        </w:r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type w:val="continuous"/>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vi-VN"/>
        </w:rPr>
      </w:pPr>
      <w:r>
        <w:rPr>
          <w:rFonts w:ascii="Times New Roman" w:hAnsi="Times New Roman" w:cs="Times New Roman"/>
          <w:b/>
          <w:bCs/>
          <w:sz w:val="26"/>
          <w:szCs w:val="26"/>
          <w:lang w:val="pt-BR"/>
        </w:rPr>
        <w:t xml:space="preserve">Tên học phần: </w:t>
      </w:r>
      <w:r w:rsidRPr="00503A09">
        <w:rPr>
          <w:rFonts w:ascii="Times New Roman" w:hAnsi="Times New Roman" w:cs="Times New Roman"/>
          <w:b/>
          <w:bCs/>
          <w:sz w:val="26"/>
          <w:szCs w:val="26"/>
          <w:lang w:val="vi-VN"/>
        </w:rPr>
        <w:t>LÒ HƠI</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32</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30</w:t>
      </w:r>
      <w:r w:rsidRPr="00503A09">
        <w:rPr>
          <w:rFonts w:ascii="Times New Roman" w:hAnsi="Times New Roman" w:cs="Times New Roman"/>
          <w:sz w:val="26"/>
          <w:szCs w:val="26"/>
          <w:lang w:val="pt-BR"/>
        </w:rPr>
        <w:t xml:space="preserve"> giờ; (Lý thuyết: 28 giờ; Kiểm tra: 2 giờ)</w:t>
      </w:r>
    </w:p>
    <w:p w:rsidR="00027751" w:rsidRPr="00503A09" w:rsidRDefault="00027751" w:rsidP="002B1B3A">
      <w:pPr>
        <w:pStyle w:val="ListParagraph"/>
        <w:numPr>
          <w:ilvl w:val="0"/>
          <w:numId w:val="19"/>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ðýợc bố trí  ở học kỳ </w:t>
      </w:r>
      <w:r w:rsidRPr="00503A09">
        <w:rPr>
          <w:rFonts w:ascii="Times New Roman" w:hAnsi="Times New Roman" w:cs="Times New Roman"/>
          <w:sz w:val="26"/>
          <w:szCs w:val="26"/>
          <w:lang w:val="vi-VN"/>
        </w:rPr>
        <w:t>4</w:t>
      </w:r>
      <w:r w:rsidRPr="00503A09">
        <w:rPr>
          <w:rFonts w:ascii="Times New Roman" w:hAnsi="Times New Roman" w:cs="Times New Roman"/>
          <w:sz w:val="26"/>
          <w:szCs w:val="26"/>
          <w:lang w:val="pt-BR"/>
        </w:rPr>
        <w:t>.</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vi-VN"/>
        </w:rPr>
        <w:t xml:space="preserve">  </w:t>
      </w:r>
      <w:r w:rsidRPr="00503A09">
        <w:rPr>
          <w:rFonts w:ascii="Times New Roman" w:hAnsi="Times New Roman" w:cs="Times New Roman"/>
          <w:sz w:val="26"/>
          <w:szCs w:val="26"/>
          <w:lang w:val="pt-BR"/>
        </w:rPr>
        <w:t xml:space="preserve">Tính chất: </w:t>
      </w:r>
      <w:r w:rsidRPr="00503A09">
        <w:rPr>
          <w:rFonts w:ascii="Times New Roman" w:hAnsi="Times New Roman" w:cs="Times New Roman"/>
          <w:color w:val="000000"/>
          <w:sz w:val="26"/>
          <w:szCs w:val="26"/>
          <w:lang w:val="pt-BR"/>
        </w:rPr>
        <w:t xml:space="preserve">Là môn học </w:t>
      </w:r>
      <w:r w:rsidRPr="00503A09">
        <w:rPr>
          <w:rFonts w:ascii="Times New Roman" w:hAnsi="Times New Roman" w:cs="Times New Roman"/>
          <w:color w:val="000000"/>
          <w:sz w:val="26"/>
          <w:szCs w:val="26"/>
          <w:lang w:val="vi-VN"/>
        </w:rPr>
        <w:t>tự chọn</w:t>
      </w:r>
      <w:r w:rsidRPr="00503A09">
        <w:rPr>
          <w:rFonts w:ascii="Times New Roman" w:hAnsi="Times New Roman" w:cs="Times New Roman"/>
          <w:color w:val="000000"/>
          <w:sz w:val="26"/>
          <w:szCs w:val="26"/>
          <w:lang w:val="pt-BR"/>
        </w:rPr>
        <w:t>.</w:t>
      </w:r>
      <w:r w:rsidRPr="00503A09">
        <w:rPr>
          <w:rFonts w:ascii="Times New Roman" w:hAnsi="Times New Roman" w:cs="Times New Roman"/>
          <w:color w:val="000000"/>
          <w:sz w:val="26"/>
          <w:szCs w:val="26"/>
          <w:lang w:val="pt-BR"/>
        </w:rPr>
        <w:tab/>
      </w:r>
    </w:p>
    <w:p w:rsidR="00027751" w:rsidRPr="00503A09" w:rsidRDefault="00027751" w:rsidP="002B1B3A">
      <w:pPr>
        <w:pStyle w:val="ListParagraph"/>
        <w:numPr>
          <w:ilvl w:val="0"/>
          <w:numId w:val="19"/>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Kiến thức:  </w:t>
      </w:r>
      <w:r w:rsidRPr="00503A09">
        <w:rPr>
          <w:rFonts w:ascii="Times New Roman" w:hAnsi="Times New Roman" w:cs="Times New Roman"/>
          <w:color w:val="000000"/>
          <w:sz w:val="26"/>
          <w:szCs w:val="26"/>
          <w:lang w:val="pt-BR"/>
        </w:rPr>
        <w:t>Trình bày ðýợc các khái niệm cõ bản về câìu taòo, nguyên lyì laÌm viêòc cuÒa caìc loaòi loÌ hõi thýõÌng gãòp trong nhaÌ maìy nhiêòt ðiêòn vaÌ trong công nghiêòp: quaì triÌnh chaìy, quaì triÌnh trao ðôÒi nhiêòt, quaì triÌnh thuÒy ðôòng, khiì ðôòng trong loÌ hõi.</w:t>
      </w:r>
    </w:p>
    <w:p w:rsidR="00027751" w:rsidRPr="00503A09" w:rsidRDefault="00027751" w:rsidP="00A467F4">
      <w:pPr>
        <w:pStyle w:val="ListParagraph"/>
        <w:numPr>
          <w:ilvl w:val="0"/>
          <w:numId w:val="2"/>
        </w:numPr>
        <w:spacing w:before="120"/>
        <w:jc w:val="both"/>
        <w:rPr>
          <w:rFonts w:ascii="Times New Roman" w:hAnsi="Times New Roman" w:cs="Times New Roman"/>
          <w:color w:val="000000"/>
          <w:sz w:val="26"/>
          <w:szCs w:val="26"/>
          <w:lang w:val="pt-BR"/>
        </w:rPr>
      </w:pPr>
      <w:r w:rsidRPr="00503A09">
        <w:rPr>
          <w:rFonts w:ascii="Times New Roman" w:hAnsi="Times New Roman" w:cs="Times New Roman"/>
          <w:sz w:val="26"/>
          <w:szCs w:val="26"/>
          <w:lang w:val="pt-BR"/>
        </w:rPr>
        <w:t xml:space="preserve">Kỹ năng:  </w:t>
      </w:r>
      <w:r w:rsidRPr="00503A09">
        <w:rPr>
          <w:rFonts w:ascii="Times New Roman" w:hAnsi="Times New Roman" w:cs="Times New Roman"/>
          <w:color w:val="000000"/>
          <w:sz w:val="26"/>
          <w:szCs w:val="26"/>
          <w:lang w:val="pt-BR"/>
        </w:rPr>
        <w:t xml:space="preserve"> giuìp cho sinh viên hiêÒu biêìt vêÌ phýõng phaìp tiình toaìn thiêìt kêì vaÌ tiình toaìn kiêÒm tra loÌ hõi, hoaòt ðôòng cuÒa caìc hêò thôìng ðôìt, hêò thôìng câìp nýõìc, hêò thôìng týò ðôòng an toaÌn vaÌ caìc thiêìt biò phuò khaìc cuÒa loÌ hõi.</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A467F4">
      <w:pPr>
        <w:pStyle w:val="ListParagraph"/>
        <w:ind w:left="862" w:firstLine="128"/>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Rèn luyện tính cẩn thận, chính xác trong quá trình làm việc.</w:t>
      </w:r>
    </w:p>
    <w:p w:rsidR="00027751" w:rsidRPr="00503A09" w:rsidRDefault="00027751" w:rsidP="002B1B3A">
      <w:pPr>
        <w:pStyle w:val="ListParagraph"/>
        <w:numPr>
          <w:ilvl w:val="0"/>
          <w:numId w:val="19"/>
        </w:numPr>
        <w:tabs>
          <w:tab w:val="left" w:pos="709"/>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A467F4">
      <w:pPr>
        <w:tabs>
          <w:tab w:val="left" w:pos="709"/>
        </w:tabs>
        <w:spacing w:before="120"/>
        <w:ind w:left="45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1.Nội dung tổng quát và phân bổ thời gian:</w:t>
      </w:r>
    </w:p>
    <w:tbl>
      <w:tblPr>
        <w:tblW w:w="483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8"/>
        <w:gridCol w:w="3293"/>
        <w:gridCol w:w="972"/>
        <w:gridCol w:w="972"/>
        <w:gridCol w:w="2017"/>
        <w:gridCol w:w="1264"/>
      </w:tblGrid>
      <w:tr w:rsidR="00027751" w:rsidRPr="00503A09" w:rsidTr="00DB52A1">
        <w:trPr>
          <w:cantSplit/>
          <w:trHeight w:val="561"/>
        </w:trPr>
        <w:tc>
          <w:tcPr>
            <w:tcW w:w="452"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 TT</w:t>
            </w:r>
          </w:p>
        </w:tc>
        <w:tc>
          <w:tcPr>
            <w:tcW w:w="1757" w:type="pct"/>
            <w:vMerge w:val="restar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 xml:space="preserve"> chýõng, mục</w:t>
            </w:r>
          </w:p>
        </w:tc>
        <w:tc>
          <w:tcPr>
            <w:tcW w:w="2790" w:type="pct"/>
            <w:gridSpan w:val="4"/>
            <w:vAlign w:val="center"/>
          </w:tcPr>
          <w:p w:rsidR="00027751" w:rsidRPr="00503A09" w:rsidRDefault="00027751" w:rsidP="00A467F4">
            <w:pPr>
              <w:keepNext/>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027751" w:rsidRPr="00503A09" w:rsidTr="00DB52A1">
        <w:trPr>
          <w:cantSplit/>
        </w:trPr>
        <w:tc>
          <w:tcPr>
            <w:tcW w:w="452"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1757" w:type="pct"/>
            <w:vMerge/>
            <w:vAlign w:val="center"/>
          </w:tcPr>
          <w:p w:rsidR="00027751" w:rsidRPr="00503A09" w:rsidRDefault="00027751" w:rsidP="00A467F4">
            <w:pPr>
              <w:jc w:val="center"/>
              <w:rPr>
                <w:rFonts w:ascii="Times New Roman" w:hAnsi="Times New Roman" w:cs="Times New Roman"/>
                <w:b/>
                <w:bCs/>
                <w:color w:val="000000"/>
                <w:sz w:val="26"/>
                <w:szCs w:val="26"/>
                <w:lang w:val="vi-VN"/>
              </w:rPr>
            </w:pPr>
          </w:p>
        </w:tc>
        <w:tc>
          <w:tcPr>
            <w:tcW w:w="519"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519"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77" w:type="pct"/>
            <w:vAlign w:val="center"/>
          </w:tcPr>
          <w:p w:rsidR="00027751" w:rsidRPr="00405849" w:rsidRDefault="00027751" w:rsidP="004D1BAF">
            <w:pPr>
              <w:spacing w:line="240" w:lineRule="atLeast"/>
              <w:jc w:val="center"/>
              <w:rPr>
                <w:rFonts w:ascii="Times New Roman" w:hAnsi="Times New Roman" w:cs="Times New Roman"/>
                <w:b/>
                <w:bCs/>
                <w:sz w:val="26"/>
                <w:szCs w:val="26"/>
              </w:rPr>
            </w:pPr>
            <w:r w:rsidRPr="00405849">
              <w:rPr>
                <w:rFonts w:ascii="Times New Roman" w:hAnsi="Times New Roman" w:cs="Times New Roman"/>
                <w:b/>
                <w:bCs/>
                <w:sz w:val="26"/>
                <w:szCs w:val="26"/>
              </w:rPr>
              <w:t>Thực hành / thực tập/ thí nghiệm/ bài tập/ thảo luận</w:t>
            </w:r>
          </w:p>
        </w:tc>
        <w:tc>
          <w:tcPr>
            <w:tcW w:w="676"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027751" w:rsidRPr="00503A09" w:rsidTr="00DB52A1">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1. nguyên lý làm việc của lò hơi</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2. Các loại lò hơi</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3. Nhiên liệu và quá trình cháy</w:t>
            </w:r>
          </w:p>
        </w:tc>
        <w:tc>
          <w:tcPr>
            <w:tcW w:w="519" w:type="pct"/>
            <w:vAlign w:val="center"/>
          </w:tcPr>
          <w:p w:rsidR="00027751" w:rsidRPr="00503A09" w:rsidRDefault="00027751" w:rsidP="00A467F4">
            <w:pPr>
              <w:jc w:val="center"/>
              <w:rPr>
                <w:sz w:val="26"/>
                <w:szCs w:val="26"/>
              </w:rPr>
            </w:pPr>
            <w:r w:rsidRPr="00503A09">
              <w:rPr>
                <w:sz w:val="26"/>
                <w:szCs w:val="26"/>
              </w:rPr>
              <w:t>6</w:t>
            </w:r>
          </w:p>
        </w:tc>
        <w:tc>
          <w:tcPr>
            <w:tcW w:w="519" w:type="pct"/>
            <w:vAlign w:val="center"/>
          </w:tcPr>
          <w:p w:rsidR="00027751" w:rsidRPr="00503A09" w:rsidRDefault="00027751" w:rsidP="00A467F4">
            <w:pPr>
              <w:jc w:val="center"/>
              <w:rPr>
                <w:sz w:val="26"/>
                <w:szCs w:val="26"/>
              </w:rPr>
            </w:pPr>
            <w:r w:rsidRPr="00503A09">
              <w:rPr>
                <w:sz w:val="26"/>
                <w:szCs w:val="26"/>
              </w:rPr>
              <w:t>6</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rPr>
          <w:trHeight w:val="207"/>
        </w:trPr>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4. Cân bằng nhiệt và hiệu suất lò hơi</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519" w:type="pct"/>
            <w:vAlign w:val="center"/>
          </w:tcPr>
          <w:p w:rsidR="00027751" w:rsidRPr="00503A09" w:rsidRDefault="00027751" w:rsidP="00A467F4">
            <w:pPr>
              <w:jc w:val="center"/>
              <w:rPr>
                <w:rFonts w:ascii="Calibri" w:hAnsi="Calibri" w:cs="Calibri"/>
                <w:sz w:val="26"/>
                <w:szCs w:val="26"/>
                <w:lang w:val="vi-VN"/>
              </w:rPr>
            </w:pPr>
            <w:r w:rsidRPr="00503A09">
              <w:rPr>
                <w:rFonts w:ascii="Calibri" w:hAnsi="Calibri" w:cs="Calibri"/>
                <w:sz w:val="26"/>
                <w:szCs w:val="26"/>
                <w:lang w:val="vi-VN"/>
              </w:rPr>
              <w:t>2</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027751" w:rsidRPr="00503A09" w:rsidTr="00DB52A1">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5. Bề mặt truyền nhiệt của lò hơi</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6. Tính nhiệt lò hơi</w:t>
            </w:r>
          </w:p>
        </w:tc>
        <w:tc>
          <w:tcPr>
            <w:tcW w:w="519" w:type="pct"/>
            <w:vAlign w:val="center"/>
          </w:tcPr>
          <w:p w:rsidR="00027751" w:rsidRPr="00503A09" w:rsidRDefault="00027751" w:rsidP="00A467F4">
            <w:pPr>
              <w:jc w:val="center"/>
              <w:rPr>
                <w:sz w:val="26"/>
                <w:szCs w:val="26"/>
              </w:rPr>
            </w:pPr>
            <w:r w:rsidRPr="00503A09">
              <w:rPr>
                <w:sz w:val="26"/>
                <w:szCs w:val="26"/>
              </w:rPr>
              <w:t>6</w:t>
            </w:r>
          </w:p>
        </w:tc>
        <w:tc>
          <w:tcPr>
            <w:tcW w:w="519" w:type="pct"/>
            <w:vAlign w:val="center"/>
          </w:tcPr>
          <w:p w:rsidR="00027751" w:rsidRPr="00503A09" w:rsidRDefault="00027751" w:rsidP="00A467F4">
            <w:pPr>
              <w:jc w:val="center"/>
              <w:rPr>
                <w:rFonts w:ascii="Calibri" w:hAnsi="Calibri" w:cs="Calibri"/>
                <w:sz w:val="26"/>
                <w:szCs w:val="26"/>
                <w:lang w:val="vi-VN"/>
              </w:rPr>
            </w:pPr>
            <w:r w:rsidRPr="00503A09">
              <w:rPr>
                <w:rFonts w:ascii="Calibri" w:hAnsi="Calibri" w:cs="Calibri"/>
                <w:sz w:val="26"/>
                <w:szCs w:val="26"/>
                <w:lang w:val="vi-VN"/>
              </w:rPr>
              <w:t>5</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1</w:t>
            </w:r>
          </w:p>
        </w:tc>
      </w:tr>
      <w:tr w:rsidR="00027751" w:rsidRPr="00503A09" w:rsidTr="00DB52A1">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7. Tuần hoàn của lò hơi</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c>
          <w:tcPr>
            <w:tcW w:w="452" w:type="pct"/>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1757" w:type="pct"/>
          </w:tcPr>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Chương 8. Tính khí động lò hơi</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519" w:type="pct"/>
            <w:vAlign w:val="center"/>
          </w:tcPr>
          <w:p w:rsidR="00027751" w:rsidRPr="00503A09" w:rsidRDefault="00027751" w:rsidP="00A467F4">
            <w:pPr>
              <w:jc w:val="center"/>
              <w:rPr>
                <w:sz w:val="26"/>
                <w:szCs w:val="26"/>
              </w:rPr>
            </w:pPr>
            <w:r w:rsidRPr="00503A09">
              <w:rPr>
                <w:sz w:val="26"/>
                <w:szCs w:val="26"/>
              </w:rPr>
              <w:t>3</w:t>
            </w:r>
          </w:p>
        </w:tc>
        <w:tc>
          <w:tcPr>
            <w:tcW w:w="1077" w:type="pct"/>
            <w:vAlign w:val="center"/>
          </w:tcPr>
          <w:p w:rsidR="00027751" w:rsidRPr="00503A09" w:rsidRDefault="00027751" w:rsidP="00A467F4">
            <w:pPr>
              <w:jc w:val="center"/>
              <w:rPr>
                <w:rFonts w:ascii="Times New Roman" w:hAnsi="Times New Roman" w:cs="Times New Roman"/>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color w:val="000000"/>
                <w:sz w:val="26"/>
                <w:szCs w:val="26"/>
              </w:rPr>
            </w:pPr>
          </w:p>
        </w:tc>
      </w:tr>
      <w:tr w:rsidR="00027751" w:rsidRPr="00503A09" w:rsidTr="00DB52A1">
        <w:trPr>
          <w:trHeight w:val="415"/>
        </w:trPr>
        <w:tc>
          <w:tcPr>
            <w:tcW w:w="2210" w:type="pct"/>
            <w:gridSpan w:val="2"/>
            <w:vAlign w:val="center"/>
          </w:tcPr>
          <w:p w:rsidR="00027751" w:rsidRPr="00503A09" w:rsidRDefault="00027751" w:rsidP="00A467F4">
            <w:pPr>
              <w:keepNext/>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519"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519" w:type="pct"/>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28</w:t>
            </w:r>
          </w:p>
        </w:tc>
        <w:tc>
          <w:tcPr>
            <w:tcW w:w="1077" w:type="pct"/>
            <w:vAlign w:val="center"/>
          </w:tcPr>
          <w:p w:rsidR="00027751" w:rsidRPr="00503A09" w:rsidRDefault="00027751" w:rsidP="00A467F4">
            <w:pPr>
              <w:jc w:val="center"/>
              <w:rPr>
                <w:rFonts w:ascii="Times New Roman" w:hAnsi="Times New Roman" w:cs="Times New Roman"/>
                <w:b/>
                <w:bCs/>
                <w:color w:val="000000"/>
                <w:sz w:val="26"/>
                <w:szCs w:val="26"/>
              </w:rPr>
            </w:pPr>
          </w:p>
        </w:tc>
        <w:tc>
          <w:tcPr>
            <w:tcW w:w="676" w:type="pct"/>
            <w:vAlign w:val="center"/>
          </w:tcPr>
          <w:p w:rsidR="00027751" w:rsidRPr="00503A09" w:rsidRDefault="00027751" w:rsidP="00A467F4">
            <w:pPr>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027751" w:rsidRPr="00503A09" w:rsidRDefault="00027751" w:rsidP="00A467F4">
      <w:pPr>
        <w:spacing w:before="120"/>
        <w:jc w:val="both"/>
        <w:rPr>
          <w:rFonts w:ascii="Times New Roman" w:hAnsi="Times New Roman" w:cs="Times New Roman"/>
          <w:color w:val="000000"/>
          <w:sz w:val="26"/>
          <w:szCs w:val="26"/>
          <w:lang w:val="vi-VN"/>
        </w:rPr>
      </w:pPr>
      <w:r w:rsidRPr="00503A09">
        <w:rPr>
          <w:rFonts w:ascii="Times New Roman" w:hAnsi="Times New Roman" w:cs="Times New Roman"/>
          <w:i/>
          <w:iCs/>
          <w:color w:val="000000"/>
          <w:sz w:val="26"/>
          <w:szCs w:val="26"/>
          <w:lang w:val="vi-VN"/>
        </w:rPr>
        <w:t>2. Nội dung chi tiết:</w:t>
      </w:r>
    </w:p>
    <w:tbl>
      <w:tblPr>
        <w:tblW w:w="9592" w:type="dxa"/>
        <w:tblInd w:w="2" w:type="dxa"/>
        <w:tblLook w:val="01E0"/>
      </w:tblPr>
      <w:tblGrid>
        <w:gridCol w:w="7194"/>
        <w:gridCol w:w="2398"/>
      </w:tblGrid>
      <w:tr w:rsidR="00027751" w:rsidRPr="00503A09">
        <w:trPr>
          <w:trHeight w:val="467"/>
        </w:trPr>
        <w:tc>
          <w:tcPr>
            <w:tcW w:w="7194" w:type="dxa"/>
            <w:vAlign w:val="center"/>
          </w:tcPr>
          <w:p w:rsidR="00027751" w:rsidRPr="00503A09" w:rsidRDefault="00027751" w:rsidP="00A467F4">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1: </w:t>
            </w:r>
            <w:r w:rsidRPr="00503A09">
              <w:rPr>
                <w:rFonts w:ascii="Times New Roman" w:hAnsi="Times New Roman" w:cs="Times New Roman"/>
                <w:b/>
                <w:bCs/>
                <w:color w:val="000000"/>
                <w:sz w:val="26"/>
                <w:szCs w:val="26"/>
              </w:rPr>
              <w:t>NGUYÊN LÝ LÀM VIỆC CỦA LÒ HÕI</w:t>
            </w:r>
          </w:p>
        </w:tc>
        <w:tc>
          <w:tcPr>
            <w:tcW w:w="239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 xml:space="preserve">Thời gian: </w:t>
            </w:r>
            <w:r w:rsidRPr="00503A09">
              <w:rPr>
                <w:rFonts w:ascii="Times New Roman" w:hAnsi="Times New Roman" w:cs="Times New Roman"/>
                <w:i/>
                <w:iCs/>
                <w:color w:val="000000"/>
                <w:sz w:val="26"/>
                <w:szCs w:val="26"/>
                <w:lang w:val="vi-VN"/>
              </w:rPr>
              <w:t>3</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Mục tiêu:</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nguyên lý làm việc của lò hơi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1.1 Sõ ðôÌ cấu tạo và nguyên lý làm việc</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1.2 NhýÞng ðãòc ðiểm và quá trình cháy chính trong lò hõi</w:t>
      </w:r>
      <w:r w:rsidRPr="00503A09">
        <w:rPr>
          <w:rFonts w:ascii="Times New Roman" w:hAnsi="Times New Roman" w:cs="Times New Roman"/>
          <w:color w:val="000000"/>
          <w:sz w:val="26"/>
          <w:szCs w:val="26"/>
          <w:lang w:val="pt-BR"/>
        </w:rPr>
        <w:tab/>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1.3 Các thông Số kỹ thuật cõ bản  </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u w:val="single"/>
                <w:lang w:val="pt-BR"/>
              </w:rPr>
              <w:t xml:space="preserve">Chương 2: </w:t>
            </w: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b/>
                <w:bCs/>
                <w:color w:val="000000"/>
                <w:sz w:val="26"/>
                <w:szCs w:val="26"/>
                <w:lang w:val="pt-BR"/>
              </w:rPr>
              <w:t>CÁC LOẠI LÒ HÕI</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3</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các dạng lò hơi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2.1 Phân loại</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2.2 Giõìi thiệu các loại lò hõi thýõÌng gãòp</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u w:val="single"/>
                <w:lang w:val="de-DE"/>
              </w:rPr>
              <w:t xml:space="preserve">Chương 3: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NHIÊN LIỆU VÀ QUÁ TRÌNH CHÁY</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6</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Cõ sõÒ lý thuyết của quá trình cháy, và phân loại buồnglửa.</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3.1 Thành phần và các ðãòc tính của nhiên liệu</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3.2 Thể tích không khí và sản phẩm cháy</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3.3. Entanpi</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3.4 Cõ sõÒ lý thuyết của quá trình cháy</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3.5 Phân loại buồng lýÒa theo cõ sõÒ khí ðôòng</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4: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CÂN BÃÌNG NHIỆT VÀ HIỆU SUẤT LÒ HÕI</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gian:3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phương trình cân bãÌng nhiệt và phýõng pháp xác ðịnh hiệu suất</w:t>
      </w:r>
      <w:r w:rsidRPr="00503A09">
        <w:rPr>
          <w:rFonts w:ascii="Times New Roman" w:hAnsi="Times New Roman" w:cs="Times New Roman"/>
          <w:color w:val="000000"/>
          <w:sz w:val="26"/>
          <w:szCs w:val="26"/>
        </w:rPr>
        <w:tab/>
        <w:t xml:space="preserve">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4.1 Phýõng trình cân bãÌng nhiệt và phýõng pháp xác ðịnh hiệu suất</w:t>
      </w:r>
      <w:r w:rsidRPr="00503A09">
        <w:rPr>
          <w:rFonts w:ascii="Times New Roman" w:hAnsi="Times New Roman" w:cs="Times New Roman"/>
          <w:color w:val="000000"/>
          <w:sz w:val="26"/>
          <w:szCs w:val="26"/>
        </w:rPr>
        <w:tab/>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4.2 Các tổn thất nhiệt trong lò hõi   </w:t>
      </w:r>
    </w:p>
    <w:p w:rsidR="00027751" w:rsidRPr="00503A09" w:rsidRDefault="00027751" w:rsidP="00A467F4">
      <w:pPr>
        <w:tabs>
          <w:tab w:val="left" w:pos="186"/>
        </w:tabs>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5: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BỀ MÃòT TRUYỀN NHIỆT CỦA LÒ HÕI</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3</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vềdàn ống sinh hơi;</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5.1 Dàn ống sinh hõi</w:t>
      </w:r>
      <w:r w:rsidRPr="00503A09">
        <w:rPr>
          <w:rFonts w:ascii="Times New Roman" w:hAnsi="Times New Roman" w:cs="Times New Roman"/>
          <w:color w:val="000000"/>
          <w:sz w:val="26"/>
          <w:szCs w:val="26"/>
        </w:rPr>
        <w:tab/>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5.2 Bộ quá nhiệt</w:t>
      </w:r>
      <w:r w:rsidRPr="00503A09">
        <w:rPr>
          <w:rFonts w:ascii="Times New Roman" w:hAnsi="Times New Roman" w:cs="Times New Roman"/>
          <w:color w:val="000000"/>
          <w:sz w:val="26"/>
          <w:szCs w:val="26"/>
        </w:rPr>
        <w:tab/>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5.3 Bề mãòt truyền nhiệt phụ</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6: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TÍNH NHIỆT LÒ HÕI</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 xml:space="preserve">Thời gian: </w:t>
            </w:r>
            <w:r w:rsidRPr="00503A09">
              <w:rPr>
                <w:rFonts w:ascii="Times New Roman" w:hAnsi="Times New Roman" w:cs="Times New Roman"/>
                <w:i/>
                <w:iCs/>
                <w:color w:val="000000"/>
                <w:sz w:val="26"/>
                <w:szCs w:val="26"/>
                <w:lang w:val="vi-VN"/>
              </w:rPr>
              <w:t>6</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Tính nhiệt buồng lýÒa</w:t>
      </w:r>
      <w:r w:rsidRPr="00503A09">
        <w:rPr>
          <w:rFonts w:ascii="Times New Roman" w:hAnsi="Times New Roman" w:cs="Times New Roman"/>
          <w:color w:val="000000"/>
          <w:sz w:val="26"/>
          <w:szCs w:val="26"/>
        </w:rPr>
        <w:tab/>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6.1 Tính nhiệt buồng lýÒa</w:t>
      </w:r>
      <w:r w:rsidRPr="00503A09">
        <w:rPr>
          <w:rFonts w:ascii="Times New Roman" w:hAnsi="Times New Roman" w:cs="Times New Roman"/>
          <w:color w:val="000000"/>
          <w:sz w:val="26"/>
          <w:szCs w:val="26"/>
        </w:rPr>
        <w:tab/>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6.2 Tính nhiệt các bề mãòt truyền nhiệt ðôìi lýu</w:t>
      </w:r>
      <w:r w:rsidRPr="00503A09">
        <w:rPr>
          <w:rFonts w:ascii="Times New Roman" w:hAnsi="Times New Roman" w:cs="Times New Roman"/>
          <w:color w:val="000000"/>
          <w:sz w:val="26"/>
          <w:szCs w:val="26"/>
        </w:rPr>
        <w:tab/>
      </w:r>
    </w:p>
    <w:p w:rsidR="00027751" w:rsidRPr="00503A09" w:rsidRDefault="00027751" w:rsidP="00A467F4">
      <w:pPr>
        <w:tabs>
          <w:tab w:val="left" w:pos="186"/>
        </w:tabs>
        <w:rPr>
          <w:rFonts w:ascii="Times New Roman" w:hAnsi="Times New Roman" w:cs="Times New Roman"/>
          <w:color w:val="000000"/>
          <w:sz w:val="26"/>
          <w:szCs w:val="26"/>
        </w:rPr>
      </w:pPr>
      <w:r w:rsidRPr="00503A09">
        <w:rPr>
          <w:rFonts w:ascii="Times New Roman" w:hAnsi="Times New Roman" w:cs="Times New Roman"/>
          <w:color w:val="000000"/>
          <w:sz w:val="26"/>
          <w:szCs w:val="26"/>
        </w:rPr>
        <w:t>6.3 NhýÞng vấn ðêÌ chú ý khi tính nhiệt lò hõi</w:t>
      </w: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u w:val="single"/>
              </w:rPr>
              <w:t xml:space="preserve">Chương 7: </w:t>
            </w:r>
            <w:r w:rsidRPr="00503A09">
              <w:rPr>
                <w:rFonts w:ascii="Times New Roman" w:hAnsi="Times New Roman" w:cs="Times New Roman"/>
                <w:color w:val="000000"/>
                <w:sz w:val="26"/>
                <w:szCs w:val="26"/>
              </w:rPr>
              <w:t xml:space="preserve"> </w:t>
            </w:r>
            <w:r w:rsidRPr="00503A09">
              <w:rPr>
                <w:rFonts w:ascii="Times New Roman" w:hAnsi="Times New Roman" w:cs="Times New Roman"/>
                <w:b/>
                <w:bCs/>
                <w:color w:val="000000"/>
                <w:sz w:val="26"/>
                <w:szCs w:val="26"/>
              </w:rPr>
              <w:t>TUẦN HOÀN CỦA LÒ HÕI</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 xml:space="preserve">Thời gian: </w:t>
            </w:r>
            <w:r w:rsidRPr="00503A09">
              <w:rPr>
                <w:rFonts w:ascii="Times New Roman" w:hAnsi="Times New Roman" w:cs="Times New Roman"/>
                <w:i/>
                <w:iCs/>
                <w:color w:val="000000"/>
                <w:sz w:val="26"/>
                <w:szCs w:val="26"/>
                <w:lang w:val="vi-VN"/>
              </w:rPr>
              <w:t>3</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Trình bày được bản chất tuần hoàn của hơi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7.1 Mục ðích và bản chất tuần hoàn</w:t>
      </w:r>
      <w:r w:rsidRPr="00503A09">
        <w:rPr>
          <w:rFonts w:ascii="Times New Roman" w:hAnsi="Times New Roman" w:cs="Times New Roman"/>
          <w:color w:val="000000"/>
          <w:sz w:val="26"/>
          <w:szCs w:val="26"/>
          <w:lang w:val="de-DE"/>
        </w:rPr>
        <w:tab/>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7.2 Lýòc gây nên chuyển ðôòng trong ống</w:t>
      </w:r>
      <w:r w:rsidRPr="00503A09">
        <w:rPr>
          <w:rFonts w:ascii="Times New Roman" w:hAnsi="Times New Roman" w:cs="Times New Roman"/>
          <w:color w:val="000000"/>
          <w:sz w:val="26"/>
          <w:szCs w:val="26"/>
          <w:lang w:val="de-DE"/>
        </w:rPr>
        <w:tab/>
      </w:r>
    </w:p>
    <w:p w:rsidR="00027751" w:rsidRPr="00503A09" w:rsidRDefault="00027751" w:rsidP="00A467F4">
      <w:pP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de-DE"/>
        </w:rPr>
        <w:t xml:space="preserve">7.3 Thủy ðôòng của vòng tuần hoàn týò nhiên </w:t>
      </w:r>
    </w:p>
    <w:p w:rsidR="00027751" w:rsidRPr="00503A09" w:rsidRDefault="00027751" w:rsidP="00A467F4">
      <w:pPr>
        <w:rPr>
          <w:rFonts w:ascii="Times New Roman" w:hAnsi="Times New Roman" w:cs="Times New Roman"/>
          <w:color w:val="000000"/>
          <w:sz w:val="26"/>
          <w:szCs w:val="26"/>
          <w:lang w:val="de-DE"/>
        </w:rPr>
      </w:pPr>
    </w:p>
    <w:tbl>
      <w:tblPr>
        <w:tblW w:w="9648" w:type="dxa"/>
        <w:tblInd w:w="2" w:type="dxa"/>
        <w:tblLook w:val="01E0"/>
      </w:tblPr>
      <w:tblGrid>
        <w:gridCol w:w="7290"/>
        <w:gridCol w:w="2358"/>
      </w:tblGrid>
      <w:tr w:rsidR="00027751" w:rsidRPr="00503A09">
        <w:tc>
          <w:tcPr>
            <w:tcW w:w="7290" w:type="dxa"/>
            <w:vAlign w:val="center"/>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de-DE"/>
              </w:rPr>
            </w:pPr>
            <w:r w:rsidRPr="00503A09">
              <w:rPr>
                <w:rFonts w:ascii="Times New Roman" w:hAnsi="Times New Roman" w:cs="Times New Roman"/>
                <w:b/>
                <w:bCs/>
                <w:color w:val="000000"/>
                <w:sz w:val="26"/>
                <w:szCs w:val="26"/>
                <w:u w:val="single"/>
              </w:rPr>
              <w:t xml:space="preserve">Chương 8: </w:t>
            </w:r>
            <w:r w:rsidRPr="00503A09">
              <w:rPr>
                <w:rFonts w:ascii="Times New Roman" w:hAnsi="Times New Roman" w:cs="Times New Roman"/>
                <w:color w:val="000000"/>
                <w:sz w:val="26"/>
                <w:szCs w:val="26"/>
                <w:lang w:val="de-DE"/>
              </w:rPr>
              <w:t xml:space="preserve"> </w:t>
            </w:r>
            <w:r w:rsidRPr="00503A09">
              <w:rPr>
                <w:rFonts w:ascii="Times New Roman" w:hAnsi="Times New Roman" w:cs="Times New Roman"/>
                <w:b/>
                <w:bCs/>
                <w:color w:val="000000"/>
                <w:sz w:val="26"/>
                <w:szCs w:val="26"/>
                <w:lang w:val="de-DE"/>
              </w:rPr>
              <w:t>TÍNH KHÍ ÐÔòNG LÒ HÕI</w:t>
            </w:r>
          </w:p>
        </w:tc>
        <w:tc>
          <w:tcPr>
            <w:tcW w:w="2358" w:type="dxa"/>
          </w:tcPr>
          <w:p w:rsidR="00027751" w:rsidRPr="00503A09" w:rsidRDefault="00027751" w:rsidP="00A467F4">
            <w:pPr>
              <w:tabs>
                <w:tab w:val="center" w:pos="4320"/>
                <w:tab w:val="right" w:pos="8640"/>
              </w:tabs>
              <w:spacing w:before="120"/>
              <w:jc w:val="both"/>
              <w:rPr>
                <w:rFonts w:ascii="Times New Roman" w:hAnsi="Times New Roman" w:cs="Times New Roman"/>
                <w:color w:val="000000"/>
                <w:sz w:val="26"/>
                <w:szCs w:val="26"/>
                <w:lang w:val="de-DE"/>
              </w:rPr>
            </w:pPr>
            <w:r w:rsidRPr="00503A09">
              <w:rPr>
                <w:rFonts w:ascii="Times New Roman" w:hAnsi="Times New Roman" w:cs="Times New Roman"/>
                <w:i/>
                <w:iCs/>
                <w:color w:val="000000"/>
                <w:sz w:val="26"/>
                <w:szCs w:val="26"/>
                <w:lang w:val="fr-FR"/>
              </w:rPr>
              <w:t>Thời gian:</w:t>
            </w:r>
            <w:r w:rsidRPr="00503A09">
              <w:rPr>
                <w:rFonts w:ascii="Times New Roman" w:hAnsi="Times New Roman" w:cs="Times New Roman"/>
                <w:i/>
                <w:iCs/>
                <w:color w:val="000000"/>
                <w:sz w:val="26"/>
                <w:szCs w:val="26"/>
                <w:lang w:val="vi-VN"/>
              </w:rPr>
              <w:t>3</w:t>
            </w:r>
            <w:r w:rsidRPr="00503A09">
              <w:rPr>
                <w:rFonts w:ascii="Times New Roman" w:hAnsi="Times New Roman" w:cs="Times New Roman"/>
                <w:i/>
                <w:iCs/>
                <w:color w:val="000000"/>
                <w:sz w:val="26"/>
                <w:szCs w:val="26"/>
                <w:lang w:val="fr-FR"/>
              </w:rPr>
              <w:t xml:space="preserve"> giờ</w:t>
            </w:r>
          </w:p>
        </w:tc>
      </w:tr>
    </w:tbl>
    <w:p w:rsidR="00027751" w:rsidRPr="00503A09" w:rsidRDefault="00027751" w:rsidP="00A467F4">
      <w:pPr>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Trình bày được khái niệm cơ bản về nhiệm vụ thông gió cho lò hơi.</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8.1 Nhiệm vụ thông gió và các loại hệ thống thông gió lò hõi</w:t>
      </w:r>
      <w:r w:rsidRPr="00503A09">
        <w:rPr>
          <w:rFonts w:ascii="Times New Roman" w:hAnsi="Times New Roman" w:cs="Times New Roman"/>
          <w:color w:val="000000"/>
          <w:sz w:val="26"/>
          <w:szCs w:val="26"/>
          <w:lang w:val="de-DE"/>
        </w:rPr>
        <w:tab/>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8.2 Tính trõÒ lýòc hệ thống                                                                                                 </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8.3 Chọn quạt gió, quạt khói</w:t>
      </w: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lý thuyết.</w:t>
      </w:r>
    </w:p>
    <w:p w:rsidR="00027751" w:rsidRPr="00503A09" w:rsidRDefault="00027751" w:rsidP="00A467F4">
      <w:pPr>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pt-BR"/>
        </w:rPr>
        <w:t xml:space="preserve">2. Trang thiết bị, máy móc: </w:t>
      </w:r>
      <w:r w:rsidRPr="00503A09">
        <w:rPr>
          <w:rFonts w:ascii="Times New Roman" w:hAnsi="Times New Roman" w:cs="Times New Roman"/>
          <w:color w:val="000000"/>
          <w:sz w:val="26"/>
          <w:szCs w:val="26"/>
          <w:lang w:val="de-DE"/>
        </w:rPr>
        <w:t xml:space="preserve"> Máy chiếu</w:t>
      </w:r>
    </w:p>
    <w:p w:rsidR="00027751" w:rsidRPr="00503A09" w:rsidRDefault="00027751" w:rsidP="00A467F4">
      <w:pP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3. Dụng cụ, học liệu,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Các sơ đồ </w:t>
      </w:r>
    </w:p>
    <w:p w:rsidR="00027751" w:rsidRPr="00503A09" w:rsidRDefault="00027751" w:rsidP="00A467F4">
      <w:pPr>
        <w:ind w:firstLine="180"/>
        <w:jc w:val="both"/>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Giáo trình </w:t>
      </w:r>
    </w:p>
    <w:p w:rsidR="00027751" w:rsidRPr="00503A09" w:rsidRDefault="00027751" w:rsidP="00A467F4">
      <w:pPr>
        <w:ind w:firstLine="180"/>
        <w:jc w:val="both"/>
        <w:rPr>
          <w:rFonts w:ascii="Times New Roman" w:hAnsi="Times New Roman" w:cs="Times New Roman"/>
          <w:i/>
          <w:iCs/>
          <w:color w:val="000000"/>
          <w:sz w:val="26"/>
          <w:szCs w:val="26"/>
          <w:lang w:val="de-DE" w:eastAsia="ko-KR"/>
        </w:rPr>
      </w:pPr>
      <w:r w:rsidRPr="00503A09">
        <w:rPr>
          <w:rFonts w:ascii="Times New Roman" w:hAnsi="Times New Roman" w:cs="Times New Roman"/>
          <w:color w:val="000000"/>
          <w:sz w:val="26"/>
          <w:szCs w:val="26"/>
          <w:lang w:val="de-DE"/>
        </w:rPr>
        <w:t xml:space="preserve">+ Tài liệu hướng dẫn học sinh học </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 Học phần  giúp cho sinh viên hiểu biết về phýõng pháp tính toán thiết kế và tính toán kiểm tra lò hõi, hoạt ðôòng của các hệ thống ðôìt, hệ thống cấp nýõìc, hệ thống týò ðôòng an toàn và các thiết bị phụ khác của lò hõi.</w:t>
      </w:r>
    </w:p>
    <w:p w:rsidR="00027751" w:rsidRPr="00503A09" w:rsidRDefault="00027751" w:rsidP="00A467F4">
      <w:pPr>
        <w:spacing w:before="120"/>
        <w:ind w:firstLine="624"/>
        <w:jc w:val="both"/>
        <w:rPr>
          <w:rFonts w:ascii="Times New Roman" w:hAnsi="Times New Roman" w:cs="Times New Roman"/>
          <w:sz w:val="26"/>
          <w:szCs w:val="26"/>
          <w:lang w:val="vi-VN"/>
        </w:rPr>
      </w:pPr>
      <w:r w:rsidRPr="00503A09">
        <w:rPr>
          <w:rFonts w:ascii="Times New Roman" w:hAnsi="Times New Roman" w:cs="Times New Roman"/>
          <w:sz w:val="26"/>
          <w:szCs w:val="26"/>
          <w:lang w:val="sv-SE"/>
        </w:rPr>
        <w:t>- Kỹ năng: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Nhận định , kiểm tra, tính toán các lò hơi nhỏ trên thực tế.</w:t>
      </w:r>
    </w:p>
    <w:p w:rsidR="00027751" w:rsidRPr="00503A09" w:rsidRDefault="00027751" w:rsidP="00A467F4">
      <w:pPr>
        <w:spacing w:before="120"/>
        <w:ind w:firstLine="624"/>
        <w:jc w:val="both"/>
        <w:rPr>
          <w:sz w:val="26"/>
          <w:szCs w:val="26"/>
        </w:rPr>
      </w:pPr>
      <w:r w:rsidRPr="00503A09">
        <w:rPr>
          <w:rFonts w:ascii="Times New Roman" w:hAnsi="Times New Roman" w:cs="Times New Roman"/>
          <w:sz w:val="26"/>
          <w:szCs w:val="26"/>
          <w:lang w:val="sv-SE"/>
        </w:rPr>
        <w:t>- Năng lực tự chủ và trách nhiệm:</w:t>
      </w:r>
      <w:r w:rsidRPr="00503A09">
        <w:rPr>
          <w:sz w:val="26"/>
          <w:szCs w:val="26"/>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Các kiến thức và kỹ nãng trên sẽ ðýợc ðánh giá qua các bài kiểm tra ðịnh kỳ và bài kiểm tra kết thúc.</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Viết phấn nội dung bài giảng và giảng giải trực tiếp cho học sinh hiểu;</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Khi giảng dạy giáo viên có thể sử dụng máy vi tính và máy chiếu, áp dụng các loại giáo án ðiện tử. </w:t>
      </w:r>
    </w:p>
    <w:p w:rsidR="00027751" w:rsidRPr="00503A09" w:rsidRDefault="00027751" w:rsidP="00A467F4">
      <w:pPr>
        <w:spacing w:before="120"/>
        <w:ind w:firstLine="426"/>
        <w:jc w:val="both"/>
        <w:outlineLvl w:val="0"/>
        <w:rPr>
          <w:sz w:val="26"/>
          <w:szCs w:val="26"/>
        </w:rPr>
      </w:pPr>
      <w:r w:rsidRPr="00503A09">
        <w:rPr>
          <w:rFonts w:ascii="Times New Roman" w:hAnsi="Times New Roman" w:cs="Times New Roman"/>
          <w:sz w:val="26"/>
          <w:szCs w:val="26"/>
          <w:lang w:val="sv-SE"/>
        </w:rPr>
        <w:t>3. Những trọng tâm cần chú ý:</w:t>
      </w:r>
      <w:r w:rsidRPr="00503A09">
        <w:rPr>
          <w:sz w:val="26"/>
          <w:szCs w:val="26"/>
        </w:rPr>
        <w:t xml:space="preserve">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[1]. Hoàng Dýõng Hùng, Ðo Lýờng Nhiệt, Khoa CN Nhiệt Ðiện Lạnh Ðại Học Bách Khoa Ðà nẵng. </w:t>
      </w: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rPr>
          <w:rFonts w:ascii="Times New Roman" w:hAnsi="Times New Roman" w:cs="Times New Roman"/>
          <w:sz w:val="26"/>
          <w:szCs w:val="26"/>
          <w:lang w:val="de-DE"/>
        </w:r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Pr>
          <w:rFonts w:ascii="Times New Roman" w:hAnsi="Times New Roman" w:cs="Times New Roman"/>
          <w:b/>
          <w:bCs/>
          <w:sz w:val="26"/>
          <w:szCs w:val="26"/>
          <w:lang w:val="pt-BR"/>
        </w:rPr>
        <w:t xml:space="preserve"> Tên học phần: </w:t>
      </w:r>
      <w:r w:rsidRPr="00503A09">
        <w:rPr>
          <w:rFonts w:ascii="Times New Roman" w:hAnsi="Times New Roman" w:cs="Times New Roman"/>
          <w:b/>
          <w:bCs/>
          <w:sz w:val="26"/>
          <w:szCs w:val="26"/>
        </w:rPr>
        <w:t>THỰC TẬP ĐIỀU KHIỂN TỰ ĐỘNG HỆ THỐNG LẠNH</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33</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60</w:t>
      </w:r>
      <w:r w:rsidRPr="00503A09">
        <w:rPr>
          <w:rFonts w:ascii="Times New Roman" w:hAnsi="Times New Roman" w:cs="Times New Roman"/>
          <w:sz w:val="26"/>
          <w:szCs w:val="26"/>
          <w:lang w:val="pt-BR"/>
        </w:rPr>
        <w:t xml:space="preserve"> giờ; ( Thực hành: 54 giờ; Kiểm tra: 6 giờ)</w:t>
      </w:r>
    </w:p>
    <w:p w:rsidR="00027751" w:rsidRPr="00503A09" w:rsidRDefault="00027751" w:rsidP="002B1B3A">
      <w:pPr>
        <w:pStyle w:val="ListParagraph"/>
        <w:numPr>
          <w:ilvl w:val="0"/>
          <w:numId w:val="20"/>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Vị trí:  ðýợc bố trí ở học kỳ 3, sau khi học xong các môn học cõ sở và các môn học Ðo lýờng Ðiện - Lạnh, Lạnh cõ bản, </w:t>
      </w:r>
      <w:r w:rsidRPr="00503A09">
        <w:rPr>
          <w:rFonts w:ascii="Times New Roman" w:hAnsi="Times New Roman" w:cs="Times New Roman"/>
          <w:sz w:val="26"/>
          <w:szCs w:val="26"/>
        </w:rPr>
        <w:t xml:space="preserve">Cơ </w:t>
      </w:r>
      <w:r w:rsidRPr="00503A09">
        <w:rPr>
          <w:rFonts w:ascii="Times New Roman" w:hAnsi="Times New Roman" w:cs="Times New Roman"/>
          <w:sz w:val="26"/>
          <w:szCs w:val="26"/>
          <w:lang w:val="pt-BR"/>
        </w:rPr>
        <w:t>sở kỹ thuật điện.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 học phần tự chọn.</w:t>
      </w:r>
    </w:p>
    <w:p w:rsidR="00027751" w:rsidRPr="00503A09" w:rsidRDefault="00027751" w:rsidP="002B1B3A">
      <w:pPr>
        <w:pStyle w:val="ListParagraph"/>
        <w:numPr>
          <w:ilvl w:val="0"/>
          <w:numId w:val="20"/>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A467F4">
      <w:pPr>
        <w:pStyle w:val="ListParagraph"/>
        <w:numPr>
          <w:ilvl w:val="0"/>
          <w:numId w:val="2"/>
        </w:numPr>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Kiến thức: </w:t>
      </w:r>
    </w:p>
    <w:p w:rsidR="00027751" w:rsidRPr="00503A09" w:rsidRDefault="00027751" w:rsidP="00A467F4">
      <w:pPr>
        <w:pStyle w:val="ListParagraph"/>
        <w:tabs>
          <w:tab w:val="left" w:pos="709"/>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Trình bày ðýợc nguyên lý hoạt ðộng, cấu tạo và phân loại của các thiết bị điều khiển tự động hệ thống máy lạnh.</w:t>
      </w:r>
      <w:r w:rsidRPr="00503A09">
        <w:rPr>
          <w:rFonts w:ascii="Times New Roman" w:hAnsi="Times New Roman" w:cs="Times New Roman"/>
          <w:sz w:val="26"/>
          <w:szCs w:val="26"/>
          <w:lang w:val="pt-BR"/>
        </w:rPr>
        <w:tab/>
      </w:r>
    </w:p>
    <w:p w:rsidR="00027751" w:rsidRPr="00503A09" w:rsidRDefault="00027751" w:rsidP="00A467F4">
      <w:pPr>
        <w:pStyle w:val="ListParagraph"/>
        <w:numPr>
          <w:ilvl w:val="0"/>
          <w:numId w:val="2"/>
        </w:numPr>
        <w:tabs>
          <w:tab w:val="left" w:pos="630"/>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A467F4">
      <w:pPr>
        <w:pStyle w:val="ListParagraph"/>
        <w:tabs>
          <w:tab w:val="left" w:pos="630"/>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ðýợc quy trình lắp ðặt  của các thiết bị điều khiển tự động ðạt yêu cầu kỹ thuật, công nghệ, an toàn cho ngýời và thiết bị, ðạt nãng suất;</w:t>
      </w:r>
    </w:p>
    <w:p w:rsidR="00027751" w:rsidRPr="00503A09" w:rsidRDefault="00027751" w:rsidP="00A467F4">
      <w:pPr>
        <w:pStyle w:val="ListParagraph"/>
        <w:tabs>
          <w:tab w:val="left" w:pos="630"/>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Thực hiện ðýợc quy trình bảo trì, bảo dýỡng  các thiết bị điều khiển tự động.</w:t>
      </w:r>
    </w:p>
    <w:p w:rsidR="00027751" w:rsidRPr="00503A09" w:rsidRDefault="00027751" w:rsidP="00A467F4">
      <w:pPr>
        <w:pStyle w:val="ListParagraph"/>
        <w:tabs>
          <w:tab w:val="left" w:pos="630"/>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Hiệu chỉnh các thông số kỹ thuật của các của các thiết bị điều khiển tự động ðảm bảo ðạt yêu cầu kỹ thuật.</w:t>
      </w:r>
    </w:p>
    <w:p w:rsidR="00027751" w:rsidRPr="00503A09" w:rsidRDefault="00027751" w:rsidP="00A467F4">
      <w:pPr>
        <w:pStyle w:val="ListParagraph"/>
        <w:numPr>
          <w:ilvl w:val="0"/>
          <w:numId w:val="2"/>
        </w:numPr>
        <w:tabs>
          <w:tab w:val="left" w:pos="630"/>
        </w:tabs>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Năng lực tự chủ và trách nhiệm: </w:t>
      </w:r>
    </w:p>
    <w:p w:rsidR="00027751" w:rsidRPr="00503A09" w:rsidRDefault="00027751" w:rsidP="00A467F4">
      <w:pPr>
        <w:pStyle w:val="ListParagraph"/>
        <w:tabs>
          <w:tab w:val="left" w:pos="630"/>
        </w:tabs>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Rèn luyện tính linh hoạt, cẩn thận, nghiêm túc trong công việc và ðảm bảo an toàn cho ngýời và thiết bị. </w:t>
      </w:r>
    </w:p>
    <w:p w:rsidR="00027751" w:rsidRPr="00503A09" w:rsidRDefault="00027751" w:rsidP="002B1B3A">
      <w:pPr>
        <w:pStyle w:val="ListParagraph"/>
        <w:numPr>
          <w:ilvl w:val="0"/>
          <w:numId w:val="20"/>
        </w:numPr>
        <w:tabs>
          <w:tab w:val="left" w:pos="397"/>
        </w:tabs>
        <w:spacing w:before="120"/>
        <w:ind w:left="0" w:firstLine="34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A467F4">
      <w:p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1. Nội dung tổng quát và phân bổ thời gian:</w:t>
      </w:r>
    </w:p>
    <w:p w:rsidR="00027751" w:rsidRPr="00503A09" w:rsidRDefault="00027751" w:rsidP="00A467F4">
      <w:pPr>
        <w:pStyle w:val="ListParagraph"/>
        <w:spacing w:line="312" w:lineRule="auto"/>
        <w:ind w:left="1440"/>
        <w:jc w:val="both"/>
        <w:outlineLvl w:val="0"/>
        <w:rPr>
          <w:rFonts w:ascii="Times New Roman" w:hAnsi="Times New Roman" w:cs="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0"/>
        <w:gridCol w:w="3788"/>
        <w:gridCol w:w="1169"/>
        <w:gridCol w:w="979"/>
        <w:gridCol w:w="1902"/>
        <w:gridCol w:w="986"/>
      </w:tblGrid>
      <w:tr w:rsidR="00027751" w:rsidRPr="00503A09">
        <w:trPr>
          <w:cantSplit/>
          <w:trHeight w:val="565"/>
        </w:trPr>
        <w:tc>
          <w:tcPr>
            <w:tcW w:w="820"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 TT</w:t>
            </w:r>
          </w:p>
        </w:tc>
        <w:tc>
          <w:tcPr>
            <w:tcW w:w="3788" w:type="dxa"/>
            <w:vMerge w:val="restart"/>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 xml:space="preserve"> các bài trong học phần</w:t>
            </w:r>
          </w:p>
        </w:tc>
        <w:tc>
          <w:tcPr>
            <w:tcW w:w="5036" w:type="dxa"/>
            <w:gridSpan w:val="4"/>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Thời gian (giờ)</w:t>
            </w:r>
          </w:p>
        </w:tc>
      </w:tr>
      <w:tr w:rsidR="00027751" w:rsidRPr="00503A09">
        <w:trPr>
          <w:cantSplit/>
        </w:trPr>
        <w:tc>
          <w:tcPr>
            <w:tcW w:w="820"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3788" w:type="dxa"/>
            <w:vMerge/>
            <w:vAlign w:val="center"/>
          </w:tcPr>
          <w:p w:rsidR="00027751" w:rsidRPr="00503A09" w:rsidRDefault="00027751" w:rsidP="00A467F4">
            <w:pPr>
              <w:jc w:val="center"/>
              <w:rPr>
                <w:rFonts w:ascii="Times New Roman" w:hAnsi="Times New Roman" w:cs="Times New Roman"/>
                <w:b/>
                <w:bCs/>
                <w:color w:val="000000"/>
                <w:sz w:val="26"/>
                <w:szCs w:val="26"/>
              </w:rPr>
            </w:pPr>
          </w:p>
        </w:tc>
        <w:tc>
          <w:tcPr>
            <w:tcW w:w="1169"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sz w:val="26"/>
                <w:szCs w:val="26"/>
              </w:rPr>
              <w:t>số</w:t>
            </w:r>
          </w:p>
        </w:tc>
        <w:tc>
          <w:tcPr>
            <w:tcW w:w="979" w:type="dxa"/>
            <w:vAlign w:val="center"/>
          </w:tcPr>
          <w:p w:rsidR="00027751" w:rsidRPr="00503A09" w:rsidRDefault="00027751" w:rsidP="00A467F4">
            <w:pPr>
              <w:rPr>
                <w:rFonts w:ascii="Times New Roman" w:hAnsi="Times New Roman" w:cs="Times New Roman"/>
                <w:b/>
                <w:bCs/>
                <w:sz w:val="26"/>
                <w:szCs w:val="26"/>
              </w:rPr>
            </w:pPr>
            <w:r w:rsidRPr="00503A09">
              <w:rPr>
                <w:rFonts w:ascii="Times New Roman" w:hAnsi="Times New Roman" w:cs="Times New Roman"/>
                <w:b/>
                <w:bCs/>
                <w:sz w:val="26"/>
                <w:szCs w:val="26"/>
              </w:rPr>
              <w:t>Lý thuyết</w:t>
            </w:r>
          </w:p>
        </w:tc>
        <w:tc>
          <w:tcPr>
            <w:tcW w:w="1902" w:type="dxa"/>
            <w:vAlign w:val="center"/>
          </w:tcPr>
          <w:p w:rsidR="00027751" w:rsidRPr="00503A09" w:rsidRDefault="00027751" w:rsidP="00A467F4">
            <w:pPr>
              <w:rPr>
                <w:rFonts w:ascii="Times New Roman" w:hAnsi="Times New Roman" w:cs="Times New Roman"/>
                <w:b/>
                <w:bCs/>
                <w:sz w:val="26"/>
                <w:szCs w:val="26"/>
              </w:rPr>
            </w:pPr>
            <w:r w:rsidRPr="00503A09">
              <w:rPr>
                <w:rFonts w:ascii="Times New Roman" w:hAnsi="Times New Roman" w:cs="Times New Roman"/>
                <w:b/>
                <w:bCs/>
                <w:sz w:val="26"/>
                <w:szCs w:val="26"/>
              </w:rPr>
              <w:t>Thực hành / thực tập/ thí nghiệm/ bài tập/ thảo luận</w:t>
            </w:r>
          </w:p>
        </w:tc>
        <w:tc>
          <w:tcPr>
            <w:tcW w:w="986" w:type="dxa"/>
            <w:vAlign w:val="center"/>
          </w:tcPr>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Tổng</w:t>
            </w:r>
          </w:p>
          <w:p w:rsidR="00027751" w:rsidRPr="00503A09" w:rsidRDefault="00027751" w:rsidP="00A467F4">
            <w:pPr>
              <w:jc w:val="center"/>
              <w:rPr>
                <w:rFonts w:ascii="Times New Roman" w:hAnsi="Times New Roman" w:cs="Times New Roman"/>
                <w:b/>
                <w:bCs/>
                <w:sz w:val="26"/>
                <w:szCs w:val="26"/>
              </w:rPr>
            </w:pPr>
            <w:r w:rsidRPr="00503A09">
              <w:rPr>
                <w:rFonts w:ascii="Times New Roman" w:hAnsi="Times New Roman" w:cs="Times New Roman"/>
                <w:b/>
                <w:bCs/>
                <w:sz w:val="26"/>
                <w:szCs w:val="26"/>
              </w:rPr>
              <w:t>số</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w:t>
            </w:r>
          </w:p>
        </w:tc>
        <w:tc>
          <w:tcPr>
            <w:tcW w:w="378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Chương 1: Kỹ thuật ðiện-ðiều khiển</w:t>
            </w:r>
          </w:p>
        </w:tc>
        <w:tc>
          <w:tcPr>
            <w:tcW w:w="1169"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20</w:t>
            </w:r>
          </w:p>
        </w:tc>
        <w:tc>
          <w:tcPr>
            <w:tcW w:w="979"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18</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w:t>
            </w:r>
          </w:p>
        </w:tc>
        <w:tc>
          <w:tcPr>
            <w:tcW w:w="378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Chương 2: Các dụng cụ và thiết bị tự ðộng</w:t>
            </w:r>
          </w:p>
        </w:tc>
        <w:tc>
          <w:tcPr>
            <w:tcW w:w="1169"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20</w:t>
            </w:r>
          </w:p>
        </w:tc>
        <w:tc>
          <w:tcPr>
            <w:tcW w:w="979"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18</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c>
          <w:tcPr>
            <w:tcW w:w="820"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3788" w:type="dxa"/>
            <w:vAlign w:val="center"/>
          </w:tcPr>
          <w:p w:rsidR="00027751" w:rsidRPr="00503A09" w:rsidRDefault="00027751" w:rsidP="00A467F4">
            <w:pPr>
              <w:rPr>
                <w:rFonts w:ascii="Times New Roman" w:hAnsi="Times New Roman" w:cs="Times New Roman"/>
                <w:b/>
                <w:bCs/>
                <w:color w:val="000000"/>
                <w:sz w:val="26"/>
                <w:szCs w:val="26"/>
                <w:lang w:val="pt-BR"/>
              </w:rPr>
            </w:pPr>
            <w:r w:rsidRPr="00503A09">
              <w:rPr>
                <w:rFonts w:ascii="Times New Roman" w:hAnsi="Times New Roman" w:cs="Times New Roman"/>
                <w:color w:val="000000"/>
                <w:sz w:val="26"/>
                <w:szCs w:val="26"/>
                <w:lang w:val="pt-BR"/>
              </w:rPr>
              <w:t>Chương 3: Điều khiển tự động trong hệ thống lạnh</w:t>
            </w:r>
          </w:p>
        </w:tc>
        <w:tc>
          <w:tcPr>
            <w:tcW w:w="1169"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20</w:t>
            </w:r>
          </w:p>
        </w:tc>
        <w:tc>
          <w:tcPr>
            <w:tcW w:w="979" w:type="dxa"/>
            <w:vAlign w:val="center"/>
          </w:tcPr>
          <w:p w:rsidR="00027751" w:rsidRPr="00503A09" w:rsidRDefault="00027751" w:rsidP="00A467F4">
            <w:pPr>
              <w:jc w:val="center"/>
              <w:rPr>
                <w:rFonts w:ascii="Times New Roman" w:hAnsi="Times New Roman" w:cs="Times New Roman"/>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18</w:t>
            </w:r>
          </w:p>
        </w:tc>
        <w:tc>
          <w:tcPr>
            <w:tcW w:w="986" w:type="dxa"/>
            <w:vAlign w:val="center"/>
          </w:tcPr>
          <w:p w:rsidR="00027751" w:rsidRPr="00503A09" w:rsidRDefault="00027751" w:rsidP="00A467F4">
            <w:pPr>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r>
      <w:tr w:rsidR="00027751" w:rsidRPr="00503A09">
        <w:trPr>
          <w:trHeight w:val="473"/>
        </w:trPr>
        <w:tc>
          <w:tcPr>
            <w:tcW w:w="820" w:type="dxa"/>
            <w:vAlign w:val="center"/>
          </w:tcPr>
          <w:p w:rsidR="00027751" w:rsidRPr="00503A09" w:rsidRDefault="00027751" w:rsidP="00A467F4">
            <w:pPr>
              <w:jc w:val="center"/>
              <w:rPr>
                <w:rFonts w:ascii="Times New Roman" w:hAnsi="Times New Roman" w:cs="Times New Roman"/>
                <w:b/>
                <w:bCs/>
                <w:color w:val="000000"/>
                <w:sz w:val="26"/>
                <w:szCs w:val="26"/>
                <w:lang w:val="pt-BR"/>
              </w:rPr>
            </w:pPr>
          </w:p>
        </w:tc>
        <w:tc>
          <w:tcPr>
            <w:tcW w:w="3788" w:type="dxa"/>
            <w:vAlign w:val="center"/>
          </w:tcPr>
          <w:p w:rsidR="00027751" w:rsidRPr="00503A09" w:rsidRDefault="00027751" w:rsidP="00A467F4">
            <w:pPr>
              <w:jc w:val="center"/>
              <w:rPr>
                <w:rFonts w:ascii="Times New Roman" w:hAnsi="Times New Roman" w:cs="Times New Roman"/>
                <w:b/>
                <w:bCs/>
                <w:color w:val="000000"/>
                <w:sz w:val="26"/>
                <w:szCs w:val="26"/>
                <w:lang w:val="pt-BR"/>
              </w:rPr>
            </w:pPr>
            <w:r w:rsidRPr="00503A09">
              <w:rPr>
                <w:rFonts w:ascii="Times New Roman" w:hAnsi="Times New Roman" w:cs="Times New Roman"/>
                <w:b/>
                <w:bCs/>
                <w:color w:val="000000"/>
                <w:sz w:val="26"/>
                <w:szCs w:val="26"/>
                <w:lang w:val="pt-BR"/>
              </w:rPr>
              <w:t>Cộng</w:t>
            </w:r>
          </w:p>
        </w:tc>
        <w:tc>
          <w:tcPr>
            <w:tcW w:w="1169"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60</w:t>
            </w:r>
          </w:p>
        </w:tc>
        <w:tc>
          <w:tcPr>
            <w:tcW w:w="979" w:type="dxa"/>
            <w:vAlign w:val="center"/>
          </w:tcPr>
          <w:p w:rsidR="00027751" w:rsidRPr="00503A09" w:rsidRDefault="00027751" w:rsidP="00A467F4">
            <w:pPr>
              <w:jc w:val="center"/>
              <w:rPr>
                <w:rFonts w:ascii="Times New Roman" w:hAnsi="Times New Roman" w:cs="Times New Roman"/>
                <w:b/>
                <w:bCs/>
                <w:color w:val="000000"/>
                <w:sz w:val="26"/>
                <w:szCs w:val="26"/>
              </w:rPr>
            </w:pPr>
          </w:p>
        </w:tc>
        <w:tc>
          <w:tcPr>
            <w:tcW w:w="1902"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pt-BR"/>
              </w:rPr>
              <w:t>54</w:t>
            </w:r>
          </w:p>
        </w:tc>
        <w:tc>
          <w:tcPr>
            <w:tcW w:w="986" w:type="dxa"/>
            <w:vAlign w:val="center"/>
          </w:tcPr>
          <w:p w:rsidR="00027751" w:rsidRPr="00503A09" w:rsidRDefault="00027751" w:rsidP="00A467F4">
            <w:pPr>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6</w:t>
            </w:r>
          </w:p>
        </w:tc>
      </w:tr>
    </w:tbl>
    <w:p w:rsidR="00027751" w:rsidRPr="00503A09" w:rsidRDefault="00027751" w:rsidP="00A467F4">
      <w:pPr>
        <w:tabs>
          <w:tab w:val="left" w:pos="3348"/>
        </w:tabs>
        <w:rPr>
          <w:rFonts w:ascii="Times New Roman" w:hAnsi="Times New Roman" w:cs="Times New Roman"/>
          <w:sz w:val="26"/>
          <w:szCs w:val="26"/>
          <w:lang w:val="pt-BR"/>
        </w:rPr>
      </w:pPr>
    </w:p>
    <w:p w:rsidR="00027751" w:rsidRPr="00503A09" w:rsidRDefault="00027751" w:rsidP="00A467F4">
      <w:pPr>
        <w:tabs>
          <w:tab w:val="right" w:pos="426"/>
        </w:tabs>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2. Nội dung chi tiết:</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b/>
          <w:bCs/>
          <w:sz w:val="26"/>
          <w:szCs w:val="26"/>
          <w:lang w:val="sv-SE"/>
        </w:rPr>
        <w:t xml:space="preserve">Chương 1: </w:t>
      </w:r>
      <w:r w:rsidRPr="00503A09">
        <w:rPr>
          <w:rFonts w:ascii="Times New Roman" w:hAnsi="Times New Roman" w:cs="Times New Roman"/>
          <w:b/>
          <w:bCs/>
          <w:color w:val="000000"/>
          <w:sz w:val="26"/>
          <w:szCs w:val="26"/>
          <w:lang w:val="pt-BR"/>
        </w:rPr>
        <w:t>Kỹ thuật ðiện-ðiều khiển</w:t>
      </w:r>
      <w:r w:rsidRPr="00503A09">
        <w:rPr>
          <w:rFonts w:ascii="Times New Roman" w:hAnsi="Times New Roman" w:cs="Times New Roman"/>
          <w:b/>
          <w:bCs/>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15 giờ</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Lắp đặt ðýợc một số thiết bị điều khiển tự động của hệ thống lạnh trong thực tế.</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Rèn luyện khả nãng phân tích.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1.1. Ðiều khiển ðiện trong kỹ thuật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1.2 .Các thiết bị bảo vệ trong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1.3. Sơ đồ điện của hệ thống</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b/>
          <w:bCs/>
          <w:color w:val="000000"/>
          <w:sz w:val="26"/>
          <w:szCs w:val="26"/>
          <w:lang w:val="pt-BR"/>
        </w:rPr>
        <w:t>Chương 2: Các dụng cụ và thiết bị tự động</w:t>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r>
      <w:r w:rsidRPr="00503A09">
        <w:rPr>
          <w:rFonts w:ascii="Times New Roman" w:hAnsi="Times New Roman" w:cs="Times New Roman"/>
          <w:sz w:val="26"/>
          <w:szCs w:val="26"/>
          <w:lang w:val="sv-SE"/>
        </w:rPr>
        <w:tab/>
        <w:t>Thời gian: 15 giờ</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Mục tiêu của bài: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ab/>
        <w:t xml:space="preserve">Trình bày cấu tạo và nguyên lý hoạt ðộng của các thiết bị tự ðộng; ứng dụng các thiết bị này trong các vị trí và trong các hệ thông lạnh khác nhau; </w:t>
      </w:r>
    </w:p>
    <w:p w:rsidR="00027751" w:rsidRPr="00503A09" w:rsidRDefault="00027751" w:rsidP="00A467F4">
      <w:pPr>
        <w:spacing w:before="120" w:after="120" w:line="276"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2.1.Các dụng cụ thừa hành</w:t>
      </w:r>
    </w:p>
    <w:p w:rsidR="00027751" w:rsidRPr="00503A09" w:rsidRDefault="00027751" w:rsidP="00A467F4">
      <w:pPr>
        <w:spacing w:before="120" w:after="120" w:line="276"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2.2.Các dụng cụ điều chỉnh, báo hiệu, bảo vệ áp suất và hiệu áp suất</w:t>
      </w:r>
    </w:p>
    <w:p w:rsidR="00027751" w:rsidRPr="00503A09" w:rsidRDefault="00027751" w:rsidP="00A467F4">
      <w:pPr>
        <w:spacing w:before="120" w:after="120" w:line="276" w:lineRule="auto"/>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2.3.Các dụng cụ điều chỉnh, báo hiệu, bảo vệ nhiệt độ và hiệu nhiệt độ</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b/>
          <w:bCs/>
          <w:color w:val="000000"/>
          <w:sz w:val="26"/>
          <w:szCs w:val="26"/>
          <w:lang w:val="pt-BR"/>
        </w:rPr>
        <w:t>Chương 3: Điều khiển tự động trong hệ thống lạnh</w:t>
      </w:r>
      <w:r w:rsidRPr="00503A09">
        <w:rPr>
          <w:rFonts w:ascii="Times New Roman" w:hAnsi="Times New Roman" w:cs="Times New Roman"/>
          <w:color w:val="000000"/>
          <w:sz w:val="26"/>
          <w:szCs w:val="26"/>
          <w:lang w:val="pt-BR"/>
        </w:rPr>
        <w:tab/>
      </w:r>
      <w:r w:rsidRPr="00503A09">
        <w:rPr>
          <w:rFonts w:ascii="Times New Roman" w:hAnsi="Times New Roman" w:cs="Times New Roman"/>
          <w:color w:val="000000"/>
          <w:sz w:val="26"/>
          <w:szCs w:val="26"/>
          <w:lang w:val="pt-BR"/>
        </w:rPr>
        <w:tab/>
      </w:r>
      <w:r w:rsidRPr="00503A09">
        <w:rPr>
          <w:rFonts w:ascii="Times New Roman" w:hAnsi="Times New Roman" w:cs="Times New Roman"/>
          <w:i/>
          <w:iCs/>
          <w:color w:val="000000"/>
          <w:sz w:val="26"/>
          <w:szCs w:val="26"/>
          <w:lang w:val="pt-BR"/>
        </w:rPr>
        <w:t>Thời gian: 15 giờ</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Mục tiêu của bài: </w:t>
      </w:r>
    </w:p>
    <w:p w:rsidR="00027751" w:rsidRPr="00503A09" w:rsidRDefault="00027751" w:rsidP="00A467F4">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ab/>
        <w:t>Giới thiệu các model của bộ lập trình ðiều khiển tự ðộng trong hệ thống lạnh; hýớng dẫn cài ðặt các thông số ðiều khiển và bảo vệ thiết bị lạnh của các model thýờng sử dụng trong hệ thống lạnh</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4.1.Hýớng dẫn sử dụng DIXELL </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4.2. Hýớng dẫn sử dụng DANFOSS</w:t>
      </w:r>
    </w:p>
    <w:p w:rsidR="00027751" w:rsidRPr="00503A09" w:rsidRDefault="00027751" w:rsidP="00A467F4">
      <w:pPr>
        <w:spacing w:before="120"/>
        <w:ind w:firstLine="28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4.3. Hýớng dẫn sử dụng Omron</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IV. Điều kiện thực hiện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Phòng học chuyên môn hóa/nhà xưởng:</w:t>
      </w:r>
      <w:r w:rsidRPr="00503A09">
        <w:rPr>
          <w:rFonts w:ascii="Times New Roman" w:hAnsi="Times New Roman" w:cs="Times New Roman"/>
          <w:color w:val="000000"/>
          <w:sz w:val="26"/>
          <w:szCs w:val="26"/>
        </w:rPr>
        <w:t xml:space="preserve"> Dùng cho một lớp thực hành 18 học sinh.</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2. Trang thiết bị, máy móc:</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Mô hình máy lạnh, các bộ điều khiển tự động.</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Hệ thống lạnh điều hòa không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hút chân không</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Máy nén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3. Dụng cụ, học liệu, vật tý:</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Timer, công tắc tơ, rơ le, van điện từ</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Van tiết lưu, van ổn áp</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Bộ ðồ cõ khí</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Bãng dính cách ðiện</w:t>
      </w:r>
    </w:p>
    <w:p w:rsidR="00027751" w:rsidRPr="00503A09" w:rsidRDefault="00027751" w:rsidP="00A467F4">
      <w:pPr>
        <w:spacing w:before="120"/>
        <w:ind w:left="90" w:firstLine="360"/>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 xml:space="preserve">Gas các loại </w:t>
      </w:r>
    </w:p>
    <w:p w:rsidR="00027751" w:rsidRPr="00503A09" w:rsidRDefault="00027751" w:rsidP="00A467F4">
      <w:pPr>
        <w:spacing w:before="120"/>
        <w:ind w:left="90" w:firstLine="360"/>
        <w:jc w:val="both"/>
        <w:rPr>
          <w:rFonts w:ascii="Times New Roman" w:hAnsi="Times New Roman" w:cs="Times New Roman"/>
          <w:b/>
          <w:bCs/>
          <w:sz w:val="26"/>
          <w:szCs w:val="26"/>
          <w:lang w:val="sv-SE"/>
        </w:rPr>
      </w:pPr>
      <w:r w:rsidRPr="00503A09">
        <w:rPr>
          <w:rFonts w:ascii="Times New Roman" w:hAnsi="Times New Roman" w:cs="Times New Roman"/>
          <w:sz w:val="26"/>
          <w:szCs w:val="26"/>
          <w:lang w:val="sv-SE"/>
        </w:rPr>
        <w:t>+</w:t>
      </w:r>
      <w:r w:rsidRPr="00503A09">
        <w:rPr>
          <w:rFonts w:ascii="Times New Roman" w:hAnsi="Times New Roman" w:cs="Times New Roman"/>
          <w:sz w:val="26"/>
          <w:szCs w:val="26"/>
          <w:lang w:val="sv-SE"/>
        </w:rPr>
        <w:tab/>
        <w:t>Tài liệu tham khảo</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 xml:space="preserve">V. Nội dung và phương pháp, đánh giá: </w:t>
      </w:r>
    </w:p>
    <w:p w:rsidR="00027751" w:rsidRPr="00503A09" w:rsidRDefault="00027751" w:rsidP="00A467F4">
      <w:pPr>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1. Nội dung: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Kiến thức:</w:t>
      </w:r>
      <w:r w:rsidRPr="00503A09">
        <w:rPr>
          <w:sz w:val="26"/>
          <w:szCs w:val="26"/>
        </w:rPr>
        <w:t xml:space="preserve"> </w:t>
      </w:r>
      <w:r w:rsidRPr="00503A09">
        <w:rPr>
          <w:rFonts w:ascii="Times New Roman" w:hAnsi="Times New Roman" w:cs="Times New Roman"/>
          <w:sz w:val="26"/>
          <w:szCs w:val="26"/>
          <w:lang w:val="sv-SE"/>
        </w:rPr>
        <w:t>+ Học phần này cung cấp cho ngýời học những nội dung cõ bản về cấu tạo, nguyên lý làm việc các thiết bị tự ðộng ðiện, nhiệt; nguyên lý tự ðộng ðiều chỉnh, ðiều khiển hệ thống nhiệt - lạnh và thiết bị tự ðộng cấp môi chất cho hệ thống</w:t>
      </w:r>
    </w:p>
    <w:p w:rsidR="00027751" w:rsidRPr="00503A09" w:rsidRDefault="00027751" w:rsidP="00A467F4">
      <w:pPr>
        <w:spacing w:before="120"/>
        <w:ind w:firstLine="624"/>
        <w:jc w:val="both"/>
        <w:rPr>
          <w:sz w:val="26"/>
          <w:szCs w:val="26"/>
        </w:rPr>
      </w:pPr>
      <w:r w:rsidRPr="00503A09">
        <w:rPr>
          <w:rFonts w:ascii="Times New Roman" w:hAnsi="Times New Roman" w:cs="Times New Roman"/>
          <w:sz w:val="26"/>
          <w:szCs w:val="26"/>
          <w:lang w:val="sv-SE"/>
        </w:rPr>
        <w:t>- Kỹ năng:</w:t>
      </w:r>
      <w:r w:rsidRPr="00503A09">
        <w:rPr>
          <w:sz w:val="26"/>
          <w:szCs w:val="26"/>
        </w:rPr>
        <w:t xml:space="preserve"> </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Lập trình tự và lắp ðặt các thiết bị điều khiển tự động</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Vận hành và bàn giao ðýợc sau lắp ðặt</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Năng lực tự chủ và trách nhiệm:</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Thể hiện tính kiên trì, cẩn thận trong khi sử dụng trang thiết bị nghề, cũng nhý¬ khi thao tác thực hiện bài tập, có trách nhiệm với sản phẩm.</w:t>
      </w:r>
    </w:p>
    <w:p w:rsidR="00027751" w:rsidRPr="00503A09" w:rsidRDefault="00027751" w:rsidP="00A467F4">
      <w:pPr>
        <w:spacing w:before="120"/>
        <w:ind w:firstLine="624"/>
        <w:jc w:val="both"/>
        <w:rPr>
          <w:rFonts w:ascii="Times New Roman" w:hAnsi="Times New Roman" w:cs="Times New Roman"/>
          <w:sz w:val="26"/>
          <w:szCs w:val="26"/>
          <w:lang w:val="sv-SE"/>
        </w:rPr>
      </w:pPr>
      <w:r w:rsidRPr="00503A09">
        <w:rPr>
          <w:rFonts w:ascii="Times New Roman" w:hAnsi="Times New Roman" w:cs="Times New Roman"/>
          <w:sz w:val="26"/>
          <w:szCs w:val="26"/>
          <w:lang w:val="sv-SE"/>
        </w:rPr>
        <w:t>+ Tổ chức nõi làm việc ngãn nắp, khoa học.</w:t>
      </w:r>
    </w:p>
    <w:p w:rsidR="00027751" w:rsidRPr="00503A09" w:rsidRDefault="00027751" w:rsidP="00A467F4">
      <w:pPr>
        <w:tabs>
          <w:tab w:val="left" w:pos="2820"/>
        </w:tabs>
        <w:spacing w:before="120"/>
        <w:ind w:firstLine="340"/>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Phương pháp: Ðánh giá bằng bài tập thực hành</w:t>
      </w:r>
    </w:p>
    <w:p w:rsidR="00027751" w:rsidRPr="00503A09" w:rsidRDefault="00027751" w:rsidP="00A467F4">
      <w:pPr>
        <w:spacing w:before="120"/>
        <w:jc w:val="both"/>
        <w:rPr>
          <w:rFonts w:ascii="Times New Roman" w:hAnsi="Times New Roman" w:cs="Times New Roman"/>
          <w:b/>
          <w:bCs/>
          <w:sz w:val="26"/>
          <w:szCs w:val="26"/>
          <w:lang w:val="sv-SE"/>
        </w:rPr>
      </w:pPr>
      <w:r w:rsidRPr="00503A09">
        <w:rPr>
          <w:rFonts w:ascii="Times New Roman" w:hAnsi="Times New Roman" w:cs="Times New Roman"/>
          <w:b/>
          <w:bCs/>
          <w:sz w:val="26"/>
          <w:szCs w:val="26"/>
          <w:lang w:val="sv-SE"/>
        </w:rPr>
        <w:t>VI. Hướng dẫn thực hiện môn học:</w:t>
      </w:r>
    </w:p>
    <w:p w:rsidR="00027751" w:rsidRPr="00503A09" w:rsidRDefault="00027751" w:rsidP="00A467F4">
      <w:pPr>
        <w:ind w:firstLine="426"/>
        <w:jc w:val="both"/>
        <w:rPr>
          <w:rFonts w:ascii="Times New Roman" w:hAnsi="Times New Roman" w:cs="Times New Roman"/>
          <w:i/>
          <w:iCs/>
          <w:color w:val="000000"/>
          <w:sz w:val="26"/>
          <w:szCs w:val="26"/>
          <w:lang w:val="es-ES"/>
        </w:rPr>
      </w:pPr>
      <w:r w:rsidRPr="00503A09">
        <w:rPr>
          <w:rFonts w:ascii="Times New Roman" w:hAnsi="Times New Roman" w:cs="Times New Roman"/>
          <w:sz w:val="26"/>
          <w:szCs w:val="26"/>
          <w:lang w:val="sv-SE"/>
        </w:rPr>
        <w:t xml:space="preserve">1. Phạm vi áp dụng môn học: </w:t>
      </w:r>
      <w:r w:rsidRPr="00503A09">
        <w:rPr>
          <w:rFonts w:ascii="Times New Roman" w:hAnsi="Times New Roman" w:cs="Times New Roman"/>
          <w:color w:val="000000"/>
          <w:sz w:val="26"/>
          <w:szCs w:val="26"/>
          <w:lang w:val="es-ES"/>
        </w:rPr>
        <w:t>để giảng dạy cho trình độ đào tạo Cao đẳng nghề ngành công nghệ kỹ thuật nhiệt.</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2. Hướng dẫn về phương pháp giảng dạy, học tập môn học:</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Diễn giải</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xml:space="preserve">- Trực quan </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Gợi mở</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Thực hành</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 Phải có ðầy ðủ thiết bị cho học sinh, sinh viên thực tập</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3. Những trọng tâm cần chú ý:</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lang w:val="sv-SE"/>
        </w:rPr>
        <w:t>4. Tài liệu tham khảo:</w:t>
      </w:r>
    </w:p>
    <w:p w:rsidR="00027751" w:rsidRPr="00503A09" w:rsidRDefault="00027751" w:rsidP="00A467F4">
      <w:pPr>
        <w:spacing w:before="120"/>
        <w:ind w:firstLine="426"/>
        <w:jc w:val="both"/>
        <w:outlineLvl w:val="0"/>
        <w:rPr>
          <w:rFonts w:ascii="Times New Roman" w:hAnsi="Times New Roman" w:cs="Times New Roman"/>
          <w:sz w:val="26"/>
          <w:szCs w:val="26"/>
        </w:rPr>
      </w:pPr>
      <w:r w:rsidRPr="00503A09">
        <w:rPr>
          <w:rFonts w:ascii="Times New Roman" w:hAnsi="Times New Roman" w:cs="Times New Roman"/>
          <w:sz w:val="26"/>
          <w:szCs w:val="26"/>
        </w:rPr>
        <w:t>[1] Nguyễn Đức Lợi- Tự động hoá hệ thống lạnh- NXB Giáo dục VN- 2010</w:t>
      </w:r>
    </w:p>
    <w:p w:rsidR="00027751" w:rsidRPr="00503A09" w:rsidRDefault="00027751" w:rsidP="00A467F4">
      <w:pPr>
        <w:spacing w:before="120"/>
        <w:ind w:firstLine="426"/>
        <w:jc w:val="both"/>
        <w:outlineLvl w:val="0"/>
        <w:rPr>
          <w:rFonts w:ascii="Times New Roman" w:hAnsi="Times New Roman" w:cs="Times New Roman"/>
          <w:sz w:val="26"/>
          <w:szCs w:val="26"/>
          <w:lang w:val="sv-SE"/>
        </w:rPr>
      </w:pPr>
      <w:r w:rsidRPr="00503A09">
        <w:rPr>
          <w:rFonts w:ascii="Times New Roman" w:hAnsi="Times New Roman" w:cs="Times New Roman"/>
          <w:sz w:val="26"/>
          <w:szCs w:val="26"/>
        </w:rPr>
        <w:t>[2] Nguyễn Tấn Dũng, Trịnh Văn Dũng - Tự động điều khiển các quá trình nhiệt lạnh-  NXBĐHQG,TP.HCM- 2013</w:t>
      </w:r>
    </w:p>
    <w:p w:rsidR="00027751" w:rsidRPr="00503A09" w:rsidRDefault="00027751" w:rsidP="00A467F4">
      <w:pPr>
        <w:ind w:firstLine="426"/>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rPr>
        <w:t>[3]</w:t>
      </w:r>
      <w:r w:rsidRPr="00503A09">
        <w:rPr>
          <w:rFonts w:ascii="Times New Roman" w:hAnsi="Times New Roman" w:cs="Times New Roman"/>
          <w:color w:val="000000"/>
          <w:sz w:val="26"/>
          <w:szCs w:val="26"/>
          <w:lang w:val="vi-VN"/>
        </w:rPr>
        <w:t xml:space="preserve"> Nguyễn Ðức Lợi, Phạm Vãn Tuỳ. </w:t>
      </w:r>
      <w:r w:rsidRPr="00503A09">
        <w:rPr>
          <w:rFonts w:ascii="Times New Roman" w:hAnsi="Times New Roman" w:cs="Times New Roman"/>
          <w:i/>
          <w:iCs/>
          <w:color w:val="000000"/>
          <w:sz w:val="26"/>
          <w:szCs w:val="26"/>
          <w:lang w:val="vi-VN"/>
        </w:rPr>
        <w:t>Kỹ thuật lạnh ứng dụng</w:t>
      </w:r>
      <w:r w:rsidRPr="00503A09">
        <w:rPr>
          <w:rFonts w:ascii="Times New Roman" w:hAnsi="Times New Roman" w:cs="Times New Roman"/>
          <w:color w:val="000000"/>
          <w:sz w:val="26"/>
          <w:szCs w:val="26"/>
          <w:lang w:val="vi-VN"/>
        </w:rPr>
        <w:t>. NXB giáo dục</w:t>
      </w:r>
    </w:p>
    <w:p w:rsidR="00027751" w:rsidRPr="00503A09" w:rsidRDefault="00027751" w:rsidP="00A467F4">
      <w:pPr>
        <w:tabs>
          <w:tab w:val="left" w:pos="0"/>
        </w:tabs>
        <w:jc w:val="both"/>
        <w:rPr>
          <w:rFonts w:ascii="Times New Roman" w:hAnsi="Times New Roman" w:cs="Times New Roman"/>
          <w:color w:val="000000"/>
          <w:spacing w:val="-3"/>
          <w:sz w:val="26"/>
          <w:szCs w:val="26"/>
        </w:rPr>
      </w:pPr>
    </w:p>
    <w:p w:rsidR="00027751" w:rsidRPr="00503A09" w:rsidRDefault="00027751" w:rsidP="00A467F4">
      <w:pPr>
        <w:spacing w:before="120"/>
        <w:ind w:firstLine="426"/>
        <w:jc w:val="both"/>
        <w:outlineLvl w:val="0"/>
        <w:rPr>
          <w:rFonts w:ascii="Times New Roman" w:hAnsi="Times New Roman" w:cs="Times New Roman"/>
          <w:sz w:val="26"/>
          <w:szCs w:val="26"/>
          <w:lang w:val="sv-SE"/>
        </w:rPr>
      </w:pPr>
    </w:p>
    <w:p w:rsidR="00027751" w:rsidRPr="00503A09" w:rsidRDefault="00027751" w:rsidP="00A467F4">
      <w:pPr>
        <w:jc w:val="center"/>
        <w:outlineLvl w:val="0"/>
        <w:rPr>
          <w:rFonts w:ascii="Times New Roman" w:hAnsi="Times New Roman" w:cs="Times New Roman"/>
          <w:b/>
          <w:bCs/>
          <w:sz w:val="26"/>
          <w:szCs w:val="26"/>
          <w:lang w:val="pt-BR"/>
        </w:rPr>
        <w:sectPr w:rsidR="00027751" w:rsidRPr="00503A09" w:rsidSect="00970B17">
          <w:pgSz w:w="11907" w:h="16839" w:code="9"/>
          <w:pgMar w:top="851" w:right="851" w:bottom="851" w:left="1588" w:header="720" w:footer="720" w:gutter="0"/>
          <w:cols w:space="720"/>
          <w:docGrid w:linePitch="381"/>
        </w:sectPr>
      </w:pPr>
    </w:p>
    <w:p w:rsidR="00027751" w:rsidRPr="00503A09" w:rsidRDefault="00027751" w:rsidP="00A467F4">
      <w:pPr>
        <w:jc w:val="center"/>
        <w:outlineLvl w:val="0"/>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br w:type="page"/>
        <w:t>CHƯƠNG TRÌNH HỌC PHẦN</w:t>
      </w:r>
    </w:p>
    <w:p w:rsidR="00027751" w:rsidRPr="00503A09" w:rsidRDefault="00027751" w:rsidP="00A467F4">
      <w:pPr>
        <w:jc w:val="center"/>
        <w:rPr>
          <w:rFonts w:ascii="Times New Roman" w:hAnsi="Times New Roman" w:cs="Times New Roman"/>
          <w:i/>
          <w:iCs/>
          <w:sz w:val="26"/>
          <w:szCs w:val="26"/>
          <w:lang w:val="pt-BR"/>
        </w:rPr>
      </w:pPr>
    </w:p>
    <w:p w:rsidR="00027751" w:rsidRPr="00503A09" w:rsidRDefault="00027751" w:rsidP="00A467F4">
      <w:pPr>
        <w:spacing w:before="120" w:line="288" w:lineRule="auto"/>
        <w:jc w:val="both"/>
        <w:outlineLvl w:val="0"/>
        <w:rPr>
          <w:rFonts w:ascii="Times New Roman" w:hAnsi="Times New Roman" w:cs="Times New Roman"/>
          <w:b/>
          <w:bCs/>
          <w:color w:val="FF0000"/>
          <w:sz w:val="26"/>
          <w:szCs w:val="26"/>
          <w:lang w:val="pt-BR"/>
        </w:rPr>
      </w:pPr>
      <w:r w:rsidRPr="00503A09">
        <w:rPr>
          <w:rFonts w:ascii="Times New Roman" w:hAnsi="Times New Roman" w:cs="Times New Roman"/>
          <w:b/>
          <w:bCs/>
          <w:sz w:val="26"/>
          <w:szCs w:val="26"/>
          <w:lang w:val="pt-BR"/>
        </w:rPr>
        <w:t>Học phần</w:t>
      </w:r>
      <w:r w:rsidRPr="00503A09">
        <w:rPr>
          <w:rFonts w:ascii="Times New Roman" w:hAnsi="Times New Roman" w:cs="Times New Roman"/>
          <w:sz w:val="26"/>
          <w:szCs w:val="26"/>
          <w:lang w:val="pt-BR"/>
        </w:rPr>
        <w:t xml:space="preserve">:  </w:t>
      </w:r>
      <w:r w:rsidRPr="00503A09">
        <w:rPr>
          <w:rFonts w:ascii="Times New Roman" w:hAnsi="Times New Roman" w:cs="Times New Roman"/>
          <w:b/>
          <w:bCs/>
          <w:color w:val="000000"/>
          <w:sz w:val="26"/>
          <w:szCs w:val="26"/>
          <w:lang w:val="nl-NL"/>
        </w:rPr>
        <w:t>CHUYÊN ĐỀ MÁY LẠNH</w:t>
      </w:r>
    </w:p>
    <w:p w:rsidR="00027751" w:rsidRPr="00503A09" w:rsidRDefault="00027751" w:rsidP="00A467F4">
      <w:pPr>
        <w:spacing w:before="120"/>
        <w:jc w:val="both"/>
        <w:outlineLvl w:val="0"/>
        <w:rPr>
          <w:rFonts w:ascii="Times New Roman" w:hAnsi="Times New Roman" w:cs="Times New Roman"/>
          <w:color w:val="FF0000"/>
          <w:sz w:val="26"/>
          <w:szCs w:val="26"/>
          <w:lang w:val="pt-BR"/>
        </w:rPr>
      </w:pPr>
      <w:r>
        <w:rPr>
          <w:rFonts w:ascii="Times New Roman" w:hAnsi="Times New Roman" w:cs="Times New Roman"/>
          <w:b/>
          <w:bCs/>
          <w:sz w:val="26"/>
          <w:szCs w:val="26"/>
          <w:lang w:val="pt-BR"/>
        </w:rPr>
        <w:t xml:space="preserve">Mã học phần: </w:t>
      </w:r>
      <w:r w:rsidRPr="00503A09">
        <w:rPr>
          <w:rFonts w:ascii="Times New Roman" w:hAnsi="Times New Roman" w:cs="Times New Roman"/>
          <w:sz w:val="26"/>
          <w:szCs w:val="26"/>
          <w:lang w:val="pt-BR"/>
        </w:rPr>
        <w:t>34</w:t>
      </w:r>
    </w:p>
    <w:p w:rsidR="00027751" w:rsidRPr="00503A09" w:rsidRDefault="00027751" w:rsidP="00A467F4">
      <w:pPr>
        <w:spacing w:before="1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 xml:space="preserve">Thời gian </w:t>
      </w:r>
      <w:r>
        <w:rPr>
          <w:rFonts w:ascii="Times New Roman" w:hAnsi="Times New Roman" w:cs="Times New Roman"/>
          <w:b/>
          <w:bCs/>
          <w:sz w:val="26"/>
          <w:szCs w:val="26"/>
          <w:lang w:val="pt-BR"/>
        </w:rPr>
        <w:t xml:space="preserve">thực hiện học phần: </w:t>
      </w:r>
      <w:r w:rsidRPr="00503A09">
        <w:rPr>
          <w:rFonts w:ascii="Times New Roman" w:hAnsi="Times New Roman" w:cs="Times New Roman"/>
          <w:b/>
          <w:bCs/>
          <w:sz w:val="26"/>
          <w:szCs w:val="26"/>
          <w:lang w:val="pt-BR"/>
        </w:rPr>
        <w:t>60</w:t>
      </w:r>
      <w:r w:rsidRPr="00503A09">
        <w:rPr>
          <w:rFonts w:ascii="Times New Roman" w:hAnsi="Times New Roman" w:cs="Times New Roman"/>
          <w:sz w:val="26"/>
          <w:szCs w:val="26"/>
          <w:lang w:val="pt-BR"/>
        </w:rPr>
        <w:t xml:space="preserve"> giờ; (Thực hành : 54 giờ; Kiểm tra: 6 giờ)</w:t>
      </w:r>
    </w:p>
    <w:p w:rsidR="00027751" w:rsidRPr="00503A09" w:rsidRDefault="00027751" w:rsidP="00503A09">
      <w:pPr>
        <w:pStyle w:val="ListParagraph"/>
        <w:numPr>
          <w:ilvl w:val="0"/>
          <w:numId w:val="82"/>
        </w:numPr>
        <w:tabs>
          <w:tab w:val="left" w:pos="397"/>
        </w:tabs>
        <w:spacing w:before="120"/>
        <w:ind w:hanging="18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Vị trí, tính chất của học phần:</w:t>
      </w:r>
    </w:p>
    <w:p w:rsidR="00027751" w:rsidRPr="00503A09" w:rsidRDefault="00027751" w:rsidP="00404273">
      <w:pPr>
        <w:pStyle w:val="ListParagraph"/>
        <w:numPr>
          <w:ilvl w:val="0"/>
          <w:numId w:val="83"/>
        </w:numPr>
        <w:rPr>
          <w:rFonts w:ascii="Times New Roman" w:hAnsi="Times New Roman" w:cs="Times New Roman"/>
          <w:sz w:val="26"/>
          <w:szCs w:val="26"/>
          <w:lang w:val="pt-BR"/>
        </w:rPr>
      </w:pPr>
      <w:r w:rsidRPr="00503A09">
        <w:rPr>
          <w:rFonts w:ascii="Times New Roman" w:hAnsi="Times New Roman" w:cs="Times New Roman"/>
          <w:sz w:val="26"/>
          <w:szCs w:val="26"/>
          <w:lang w:val="pt-BR"/>
        </w:rPr>
        <w:t>Vị trí: Sau khi đã được học các môn học, mô đun kỹ thuật cơ sở và chuyên môn;</w:t>
      </w:r>
    </w:p>
    <w:p w:rsidR="00027751" w:rsidRPr="00503A09" w:rsidRDefault="00027751" w:rsidP="00404273">
      <w:pPr>
        <w:pStyle w:val="ListParagraph"/>
        <w:numPr>
          <w:ilvl w:val="0"/>
          <w:numId w:val="83"/>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Tính chất:</w:t>
      </w:r>
      <w:r w:rsidRPr="00503A09">
        <w:rPr>
          <w:rFonts w:ascii="Times New Roman" w:hAnsi="Times New Roman" w:cs="Times New Roman"/>
          <w:color w:val="000000"/>
          <w:sz w:val="26"/>
          <w:szCs w:val="26"/>
          <w:lang w:val="pt-BR"/>
        </w:rPr>
        <w:t>Ðây là môn học tự chọn</w:t>
      </w:r>
    </w:p>
    <w:p w:rsidR="00027751" w:rsidRPr="00503A09" w:rsidRDefault="00027751" w:rsidP="00503A09">
      <w:pPr>
        <w:pStyle w:val="ListParagraph"/>
        <w:numPr>
          <w:ilvl w:val="0"/>
          <w:numId w:val="82"/>
        </w:numPr>
        <w:tabs>
          <w:tab w:val="left" w:pos="397"/>
        </w:tabs>
        <w:spacing w:before="120"/>
        <w:ind w:left="0" w:firstLine="255"/>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Mục tiêu học phần:</w:t>
      </w:r>
    </w:p>
    <w:p w:rsidR="00027751" w:rsidRPr="00503A09" w:rsidRDefault="00027751" w:rsidP="00404273">
      <w:pPr>
        <w:pStyle w:val="ListParagraph"/>
        <w:numPr>
          <w:ilvl w:val="0"/>
          <w:numId w:val="83"/>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Kiến thức: </w:t>
      </w:r>
    </w:p>
    <w:p w:rsidR="00027751" w:rsidRPr="00503A09" w:rsidRDefault="00027751" w:rsidP="00404273">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Trình bày ðýợc phýõng pháp tính toán tải lạnh, thiết lập sõ ðồ hệ thống lạnh cần có, lựa chọn máy và thiết bị trang bị cho hệ thống; </w:t>
      </w:r>
    </w:p>
    <w:p w:rsidR="00027751" w:rsidRPr="00503A09" w:rsidRDefault="00027751" w:rsidP="00404273">
      <w:pPr>
        <w:pStyle w:val="ListParagraph"/>
        <w:spacing w:before="120"/>
        <w:ind w:left="862"/>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Tính sõ bộ ðýợc công suất, số lýợng, chủng loại máy và thiết bị, thiết kế và thể hiện ðýợc sõ ðồ lắp nối hệ thống trên bản vẽ;</w:t>
      </w:r>
    </w:p>
    <w:p w:rsidR="00027751" w:rsidRPr="00503A09" w:rsidRDefault="00027751" w:rsidP="00404273">
      <w:pPr>
        <w:pStyle w:val="ListParagraph"/>
        <w:numPr>
          <w:ilvl w:val="0"/>
          <w:numId w:val="83"/>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Kỹ năng:  </w:t>
      </w:r>
    </w:p>
    <w:p w:rsidR="00027751" w:rsidRPr="00503A09" w:rsidRDefault="00027751" w:rsidP="00404273">
      <w:pPr>
        <w:pStyle w:val="ListParagraph"/>
        <w:spacing w:before="120"/>
        <w:ind w:left="862"/>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Lắp đặt được hệ thống máy lạnh vừa thiết kế trên mô hình.</w:t>
      </w:r>
    </w:p>
    <w:p w:rsidR="00027751" w:rsidRPr="00503A09" w:rsidRDefault="00027751" w:rsidP="00404273">
      <w:pPr>
        <w:pStyle w:val="ListParagraph"/>
        <w:numPr>
          <w:ilvl w:val="0"/>
          <w:numId w:val="83"/>
        </w:numPr>
        <w:spacing w:before="120"/>
        <w:jc w:val="both"/>
        <w:rPr>
          <w:rFonts w:ascii="Times New Roman" w:hAnsi="Times New Roman" w:cs="Times New Roman"/>
          <w:sz w:val="26"/>
          <w:szCs w:val="26"/>
          <w:lang w:val="pt-BR"/>
        </w:rPr>
      </w:pPr>
      <w:r w:rsidRPr="00503A09">
        <w:rPr>
          <w:rFonts w:ascii="Times New Roman" w:hAnsi="Times New Roman" w:cs="Times New Roman"/>
          <w:sz w:val="26"/>
          <w:szCs w:val="26"/>
          <w:lang w:val="pt-BR"/>
        </w:rPr>
        <w:t xml:space="preserve"> Năng lực tự chủ và trách nhiệm: </w:t>
      </w:r>
    </w:p>
    <w:p w:rsidR="00027751" w:rsidRPr="00503A09" w:rsidRDefault="00027751" w:rsidP="00404273">
      <w:pPr>
        <w:pStyle w:val="ListParagraph"/>
        <w:tabs>
          <w:tab w:val="left" w:pos="709"/>
        </w:tabs>
        <w:spacing w:before="120"/>
        <w:jc w:val="both"/>
        <w:rPr>
          <w:rFonts w:ascii="Times New Roman" w:hAnsi="Times New Roman" w:cs="Times New Roman"/>
          <w:sz w:val="26"/>
          <w:szCs w:val="26"/>
          <w:lang w:val="pt-BR"/>
        </w:rPr>
      </w:pPr>
      <w:r w:rsidRPr="00503A09">
        <w:rPr>
          <w:rFonts w:ascii="Times New Roman" w:hAnsi="Times New Roman" w:cs="Times New Roman"/>
          <w:color w:val="000000"/>
          <w:sz w:val="26"/>
          <w:szCs w:val="26"/>
          <w:lang w:val="pt-BR"/>
        </w:rPr>
        <w:t>Cẩn thận, kiên trì, có trách nhiệm với công việc ðýợc giao.</w:t>
      </w:r>
    </w:p>
    <w:p w:rsidR="00027751" w:rsidRPr="00503A09" w:rsidRDefault="00027751" w:rsidP="00503A09">
      <w:pPr>
        <w:pStyle w:val="ListParagraph"/>
        <w:numPr>
          <w:ilvl w:val="0"/>
          <w:numId w:val="82"/>
        </w:numPr>
        <w:tabs>
          <w:tab w:val="left" w:pos="709"/>
        </w:tabs>
        <w:spacing w:before="120"/>
        <w:ind w:left="720"/>
        <w:jc w:val="both"/>
        <w:rPr>
          <w:rFonts w:ascii="Times New Roman" w:hAnsi="Times New Roman" w:cs="Times New Roman"/>
          <w:sz w:val="26"/>
          <w:szCs w:val="26"/>
          <w:lang w:val="pt-BR"/>
        </w:rPr>
      </w:pPr>
      <w:r w:rsidRPr="00503A09">
        <w:rPr>
          <w:rFonts w:ascii="Times New Roman" w:hAnsi="Times New Roman" w:cs="Times New Roman"/>
          <w:b/>
          <w:bCs/>
          <w:sz w:val="26"/>
          <w:szCs w:val="26"/>
          <w:lang w:val="pt-BR"/>
        </w:rPr>
        <w:t>Nội dung học phần:</w:t>
      </w:r>
    </w:p>
    <w:p w:rsidR="00027751" w:rsidRPr="00503A09" w:rsidRDefault="00027751" w:rsidP="00404273">
      <w:pPr>
        <w:pStyle w:val="ListParagraph"/>
        <w:numPr>
          <w:ilvl w:val="0"/>
          <w:numId w:val="84"/>
        </w:numPr>
        <w:tabs>
          <w:tab w:val="left" w:pos="709"/>
        </w:tabs>
        <w:spacing w:before="120"/>
        <w:jc w:val="both"/>
        <w:rPr>
          <w:rFonts w:ascii="Times New Roman" w:hAnsi="Times New Roman" w:cs="Times New Roman"/>
          <w:b/>
          <w:bCs/>
          <w:sz w:val="26"/>
          <w:szCs w:val="26"/>
          <w:lang w:val="pt-BR"/>
        </w:rPr>
      </w:pPr>
      <w:r w:rsidRPr="00503A09">
        <w:rPr>
          <w:rFonts w:ascii="Times New Roman" w:hAnsi="Times New Roman" w:cs="Times New Roman"/>
          <w:b/>
          <w:bCs/>
          <w:sz w:val="26"/>
          <w:szCs w:val="26"/>
          <w:lang w:val="pt-BR"/>
        </w:rPr>
        <w:t>Nội dung tổng quát và phân bổ thời gian:</w:t>
      </w:r>
    </w:p>
    <w:p w:rsidR="00027751" w:rsidRPr="00503A09" w:rsidRDefault="00027751" w:rsidP="00404273">
      <w:pPr>
        <w:spacing w:after="120"/>
        <w:jc w:val="both"/>
        <w:rPr>
          <w:rFonts w:ascii="Times New Roman" w:hAnsi="Times New Roman" w:cs="Times New Roman"/>
          <w:i/>
          <w:iCs/>
          <w:color w:val="000000"/>
          <w:sz w:val="26"/>
          <w:szCs w:val="26"/>
          <w:lang w:val="vi-VN"/>
        </w:rPr>
      </w:pPr>
    </w:p>
    <w:tbl>
      <w:tblPr>
        <w:tblW w:w="93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4701"/>
        <w:gridCol w:w="1106"/>
        <w:gridCol w:w="981"/>
        <w:gridCol w:w="1074"/>
        <w:gridCol w:w="872"/>
      </w:tblGrid>
      <w:tr w:rsidR="00027751" w:rsidRPr="00503A09">
        <w:tc>
          <w:tcPr>
            <w:tcW w:w="590" w:type="dxa"/>
            <w:vMerge w:val="restart"/>
            <w:vAlign w:val="center"/>
          </w:tcPr>
          <w:p w:rsidR="00027751" w:rsidRPr="00503A09" w:rsidRDefault="00027751">
            <w:pPr>
              <w:spacing w:line="256" w:lineRule="auto"/>
              <w:jc w:val="both"/>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4701" w:type="dxa"/>
            <w:vMerge w:val="restart"/>
            <w:vAlign w:val="center"/>
          </w:tcPr>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Nội dung</w:t>
            </w:r>
          </w:p>
        </w:tc>
        <w:tc>
          <w:tcPr>
            <w:tcW w:w="4033" w:type="dxa"/>
            <w:gridSpan w:val="4"/>
            <w:vAlign w:val="center"/>
          </w:tcPr>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Thời gian</w:t>
            </w:r>
          </w:p>
        </w:tc>
      </w:tr>
      <w:tr w:rsidR="00027751" w:rsidRPr="00503A09">
        <w:tc>
          <w:tcPr>
            <w:tcW w:w="0" w:type="auto"/>
            <w:vMerge/>
            <w:vAlign w:val="center"/>
          </w:tcPr>
          <w:p w:rsidR="00027751" w:rsidRPr="00503A09" w:rsidRDefault="00027751">
            <w:pPr>
              <w:rPr>
                <w:rFonts w:ascii="Times New Roman" w:hAnsi="Times New Roman" w:cs="Times New Roman"/>
                <w:b/>
                <w:bCs/>
                <w:color w:val="000000"/>
                <w:sz w:val="26"/>
                <w:szCs w:val="26"/>
                <w:lang w:val="vi-VN"/>
              </w:rPr>
            </w:pPr>
          </w:p>
        </w:tc>
        <w:tc>
          <w:tcPr>
            <w:tcW w:w="0" w:type="auto"/>
            <w:vMerge/>
            <w:vAlign w:val="center"/>
          </w:tcPr>
          <w:p w:rsidR="00027751" w:rsidRPr="00503A09" w:rsidRDefault="00027751">
            <w:pPr>
              <w:rPr>
                <w:rFonts w:ascii="Times New Roman" w:hAnsi="Times New Roman" w:cs="Times New Roman"/>
                <w:b/>
                <w:bCs/>
                <w:color w:val="000000"/>
                <w:sz w:val="26"/>
                <w:szCs w:val="26"/>
                <w:lang w:val="vi-VN"/>
              </w:rPr>
            </w:pPr>
          </w:p>
        </w:tc>
        <w:tc>
          <w:tcPr>
            <w:tcW w:w="1106" w:type="dxa"/>
            <w:vAlign w:val="center"/>
          </w:tcPr>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w:t>
            </w:r>
          </w:p>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số</w:t>
            </w:r>
          </w:p>
        </w:tc>
        <w:tc>
          <w:tcPr>
            <w:tcW w:w="981" w:type="dxa"/>
            <w:vAlign w:val="center"/>
          </w:tcPr>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Lý</w:t>
            </w:r>
          </w:p>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74" w:type="dxa"/>
          </w:tcPr>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Thực hành</w:t>
            </w:r>
          </w:p>
        </w:tc>
        <w:tc>
          <w:tcPr>
            <w:tcW w:w="872" w:type="dxa"/>
            <w:vAlign w:val="center"/>
          </w:tcPr>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Kiểm</w:t>
            </w:r>
          </w:p>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tra</w:t>
            </w:r>
          </w:p>
        </w:tc>
      </w:tr>
      <w:tr w:rsidR="00027751" w:rsidRPr="00503A09">
        <w:tc>
          <w:tcPr>
            <w:tcW w:w="590"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4701" w:type="dxa"/>
          </w:tcPr>
          <w:p w:rsidR="00027751" w:rsidRPr="00503A09" w:rsidRDefault="00027751">
            <w:pPr>
              <w:spacing w:line="256" w:lineRule="auto"/>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Tính toán xác ðịnh phụ tải lạnh</w:t>
            </w:r>
            <w:r w:rsidRPr="00503A09">
              <w:rPr>
                <w:rFonts w:ascii="Times New Roman" w:hAnsi="Times New Roman" w:cs="Times New Roman"/>
                <w:b/>
                <w:bCs/>
                <w:i/>
                <w:iCs/>
                <w:color w:val="000000"/>
                <w:sz w:val="26"/>
                <w:szCs w:val="26"/>
                <w:lang w:val="it-IT"/>
              </w:rPr>
              <w:t xml:space="preserve"> </w:t>
            </w:r>
          </w:p>
        </w:tc>
        <w:tc>
          <w:tcPr>
            <w:tcW w:w="1106"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20</w:t>
            </w:r>
          </w:p>
        </w:tc>
        <w:tc>
          <w:tcPr>
            <w:tcW w:w="981" w:type="dxa"/>
          </w:tcPr>
          <w:p w:rsidR="00027751" w:rsidRPr="00503A09" w:rsidRDefault="00027751">
            <w:pPr>
              <w:spacing w:line="256" w:lineRule="auto"/>
              <w:jc w:val="center"/>
              <w:rPr>
                <w:rFonts w:ascii="Times New Roman" w:hAnsi="Times New Roman" w:cs="Times New Roman"/>
                <w:color w:val="000000"/>
                <w:sz w:val="26"/>
                <w:szCs w:val="26"/>
                <w:lang w:val="vi-VN"/>
              </w:rPr>
            </w:pPr>
          </w:p>
        </w:tc>
        <w:tc>
          <w:tcPr>
            <w:tcW w:w="1074"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18</w:t>
            </w:r>
          </w:p>
        </w:tc>
        <w:tc>
          <w:tcPr>
            <w:tcW w:w="872" w:type="dxa"/>
          </w:tcPr>
          <w:p w:rsidR="00027751" w:rsidRPr="00503A09" w:rsidRDefault="00027751">
            <w:pPr>
              <w:spacing w:line="256" w:lineRule="auto"/>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w:t>
            </w:r>
          </w:p>
        </w:tc>
      </w:tr>
      <w:tr w:rsidR="00027751" w:rsidRPr="00503A09">
        <w:tc>
          <w:tcPr>
            <w:tcW w:w="590"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701" w:type="dxa"/>
          </w:tcPr>
          <w:p w:rsidR="00027751" w:rsidRPr="00503A09" w:rsidRDefault="00027751">
            <w:pPr>
              <w:spacing w:line="256" w:lineRule="auto"/>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Thiết kế sõ bộ hệ thống máy lạnh</w:t>
            </w:r>
          </w:p>
        </w:tc>
        <w:tc>
          <w:tcPr>
            <w:tcW w:w="1106"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20</w:t>
            </w:r>
          </w:p>
        </w:tc>
        <w:tc>
          <w:tcPr>
            <w:tcW w:w="981" w:type="dxa"/>
          </w:tcPr>
          <w:p w:rsidR="00027751" w:rsidRPr="00503A09" w:rsidRDefault="00027751">
            <w:pPr>
              <w:spacing w:line="256" w:lineRule="auto"/>
              <w:jc w:val="center"/>
              <w:rPr>
                <w:rFonts w:ascii="Times New Roman" w:hAnsi="Times New Roman" w:cs="Times New Roman"/>
                <w:color w:val="000000"/>
                <w:sz w:val="26"/>
                <w:szCs w:val="26"/>
              </w:rPr>
            </w:pPr>
          </w:p>
        </w:tc>
        <w:tc>
          <w:tcPr>
            <w:tcW w:w="1074"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18</w:t>
            </w:r>
          </w:p>
        </w:tc>
        <w:tc>
          <w:tcPr>
            <w:tcW w:w="872" w:type="dxa"/>
          </w:tcPr>
          <w:p w:rsidR="00027751" w:rsidRPr="00503A09" w:rsidRDefault="00027751">
            <w:pPr>
              <w:spacing w:line="256" w:lineRule="auto"/>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w:t>
            </w:r>
          </w:p>
        </w:tc>
      </w:tr>
      <w:tr w:rsidR="00027751" w:rsidRPr="00503A09">
        <w:tc>
          <w:tcPr>
            <w:tcW w:w="590"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701" w:type="dxa"/>
          </w:tcPr>
          <w:p w:rsidR="00027751" w:rsidRPr="00503A09" w:rsidRDefault="00027751">
            <w:pPr>
              <w:spacing w:line="256" w:lineRule="auto"/>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it-IT"/>
              </w:rPr>
              <w:t>Lắp ðặt hệ thống máy lạnh.</w:t>
            </w:r>
          </w:p>
        </w:tc>
        <w:tc>
          <w:tcPr>
            <w:tcW w:w="1106"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lang w:val="vi-VN"/>
              </w:rPr>
              <w:t>2</w:t>
            </w:r>
            <w:r w:rsidRPr="00503A09">
              <w:rPr>
                <w:rFonts w:ascii="Times New Roman" w:hAnsi="Times New Roman" w:cs="Times New Roman"/>
                <w:color w:val="000000"/>
                <w:sz w:val="26"/>
                <w:szCs w:val="26"/>
              </w:rPr>
              <w:t>0</w:t>
            </w:r>
          </w:p>
        </w:tc>
        <w:tc>
          <w:tcPr>
            <w:tcW w:w="981" w:type="dxa"/>
          </w:tcPr>
          <w:p w:rsidR="00027751" w:rsidRPr="00503A09" w:rsidRDefault="00027751">
            <w:pPr>
              <w:spacing w:line="256" w:lineRule="auto"/>
              <w:jc w:val="center"/>
              <w:rPr>
                <w:rFonts w:ascii="Times New Roman" w:hAnsi="Times New Roman" w:cs="Times New Roman"/>
                <w:color w:val="000000"/>
                <w:sz w:val="26"/>
                <w:szCs w:val="26"/>
              </w:rPr>
            </w:pPr>
          </w:p>
        </w:tc>
        <w:tc>
          <w:tcPr>
            <w:tcW w:w="1074" w:type="dxa"/>
          </w:tcPr>
          <w:p w:rsidR="00027751" w:rsidRPr="00503A09" w:rsidRDefault="00027751">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18</w:t>
            </w:r>
          </w:p>
        </w:tc>
        <w:tc>
          <w:tcPr>
            <w:tcW w:w="872" w:type="dxa"/>
          </w:tcPr>
          <w:p w:rsidR="00027751" w:rsidRPr="00503A09" w:rsidRDefault="00027751">
            <w:pPr>
              <w:spacing w:line="256" w:lineRule="auto"/>
              <w:jc w:val="center"/>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vi-VN"/>
              </w:rPr>
              <w:t>2</w:t>
            </w:r>
          </w:p>
        </w:tc>
      </w:tr>
      <w:tr w:rsidR="00027751" w:rsidRPr="00503A09">
        <w:tc>
          <w:tcPr>
            <w:tcW w:w="590" w:type="dxa"/>
            <w:vAlign w:val="center"/>
          </w:tcPr>
          <w:p w:rsidR="00027751" w:rsidRPr="00503A09" w:rsidRDefault="00027751">
            <w:pPr>
              <w:spacing w:line="256" w:lineRule="auto"/>
              <w:jc w:val="both"/>
              <w:rPr>
                <w:rFonts w:ascii="Times New Roman" w:hAnsi="Times New Roman" w:cs="Times New Roman"/>
                <w:color w:val="000000"/>
                <w:sz w:val="26"/>
                <w:szCs w:val="26"/>
                <w:lang w:val="vi-VN"/>
              </w:rPr>
            </w:pPr>
          </w:p>
        </w:tc>
        <w:tc>
          <w:tcPr>
            <w:tcW w:w="4701" w:type="dxa"/>
            <w:vAlign w:val="center"/>
          </w:tcPr>
          <w:p w:rsidR="00027751" w:rsidRPr="00503A09" w:rsidRDefault="00027751">
            <w:pPr>
              <w:spacing w:line="256" w:lineRule="auto"/>
              <w:jc w:val="both"/>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1106" w:type="dxa"/>
            <w:vAlign w:val="center"/>
          </w:tcPr>
          <w:p w:rsidR="00027751" w:rsidRPr="00503A09" w:rsidRDefault="00027751">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60</w:t>
            </w:r>
          </w:p>
        </w:tc>
        <w:tc>
          <w:tcPr>
            <w:tcW w:w="981" w:type="dxa"/>
            <w:vAlign w:val="center"/>
          </w:tcPr>
          <w:p w:rsidR="00027751" w:rsidRPr="00503A09" w:rsidRDefault="00027751">
            <w:pPr>
              <w:spacing w:line="256" w:lineRule="auto"/>
              <w:jc w:val="center"/>
              <w:rPr>
                <w:rFonts w:ascii="Times New Roman" w:hAnsi="Times New Roman" w:cs="Times New Roman"/>
                <w:b/>
                <w:bCs/>
                <w:color w:val="000000"/>
                <w:sz w:val="26"/>
                <w:szCs w:val="26"/>
              </w:rPr>
            </w:pPr>
          </w:p>
        </w:tc>
        <w:tc>
          <w:tcPr>
            <w:tcW w:w="1074" w:type="dxa"/>
            <w:vAlign w:val="center"/>
          </w:tcPr>
          <w:p w:rsidR="00027751" w:rsidRPr="00503A09" w:rsidRDefault="00027751">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54</w:t>
            </w:r>
          </w:p>
        </w:tc>
        <w:tc>
          <w:tcPr>
            <w:tcW w:w="872" w:type="dxa"/>
            <w:vAlign w:val="center"/>
          </w:tcPr>
          <w:p w:rsidR="00027751" w:rsidRPr="00503A09" w:rsidRDefault="00027751">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6</w:t>
            </w:r>
          </w:p>
        </w:tc>
      </w:tr>
    </w:tbl>
    <w:p w:rsidR="00027751" w:rsidRPr="00503A09" w:rsidRDefault="00027751" w:rsidP="00404273">
      <w:pPr>
        <w:jc w:val="both"/>
        <w:rPr>
          <w:rFonts w:ascii="Times New Roman" w:hAnsi="Times New Roman" w:cs="Times New Roman"/>
          <w:i/>
          <w:iCs/>
          <w:color w:val="000000"/>
          <w:sz w:val="26"/>
          <w:szCs w:val="26"/>
        </w:rPr>
      </w:pPr>
    </w:p>
    <w:p w:rsidR="00027751" w:rsidRPr="00503A09" w:rsidRDefault="00027751" w:rsidP="00404273">
      <w:pPr>
        <w:jc w:val="both"/>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 Nội dung chi tiết:</w:t>
      </w:r>
    </w:p>
    <w:p w:rsidR="00027751" w:rsidRPr="00503A09" w:rsidRDefault="00027751" w:rsidP="00404273">
      <w:pPr>
        <w:ind w:firstLine="720"/>
        <w:jc w:val="both"/>
        <w:rPr>
          <w:rFonts w:ascii="Times New Roman" w:hAnsi="Times New Roman" w:cs="Times New Roman"/>
          <w:color w:val="000000"/>
          <w:sz w:val="26"/>
          <w:szCs w:val="26"/>
          <w:lang w:val="vi-VN"/>
        </w:rPr>
      </w:pPr>
    </w:p>
    <w:p w:rsidR="00027751" w:rsidRPr="00503A09" w:rsidRDefault="00027751" w:rsidP="00404273">
      <w:pPr>
        <w:ind w:firstLine="720"/>
        <w:jc w:val="both"/>
        <w:rPr>
          <w:rFonts w:ascii="Times New Roman" w:hAnsi="Times New Roman" w:cs="Times New Roman"/>
          <w:b/>
          <w:bCs/>
          <w:i/>
          <w:iCs/>
          <w:color w:val="000000"/>
          <w:sz w:val="26"/>
          <w:szCs w:val="26"/>
          <w:lang w:val="vi-VN"/>
        </w:rPr>
      </w:pPr>
      <w:r w:rsidRPr="00503A09">
        <w:rPr>
          <w:rFonts w:ascii="Times New Roman" w:hAnsi="Times New Roman" w:cs="Times New Roman"/>
          <w:color w:val="000000"/>
          <w:sz w:val="26"/>
          <w:szCs w:val="26"/>
          <w:lang w:val="vi-VN"/>
        </w:rPr>
        <w:t>Bài 1:</w:t>
      </w:r>
      <w:r w:rsidRPr="00503A09">
        <w:rPr>
          <w:rFonts w:ascii="Times New Roman" w:hAnsi="Times New Roman" w:cs="Times New Roman"/>
          <w:b/>
          <w:bCs/>
          <w:color w:val="000000"/>
          <w:sz w:val="26"/>
          <w:szCs w:val="26"/>
          <w:lang w:val="vi-VN"/>
        </w:rPr>
        <w:t xml:space="preserve"> Tính toán xác ðịnh phụ tải lạnh</w:t>
      </w:r>
      <w:r w:rsidRPr="00503A09">
        <w:rPr>
          <w:rFonts w:ascii="Times New Roman" w:hAnsi="Times New Roman" w:cs="Times New Roman"/>
          <w:b/>
          <w:bCs/>
          <w:color w:val="000000"/>
          <w:sz w:val="26"/>
          <w:szCs w:val="26"/>
          <w:lang w:val="vi-VN"/>
        </w:rPr>
        <w:tab/>
      </w:r>
      <w:r w:rsidRPr="00503A09">
        <w:rPr>
          <w:rFonts w:ascii="Times New Roman" w:hAnsi="Times New Roman" w:cs="Times New Roman"/>
          <w:b/>
          <w:bCs/>
          <w:color w:val="000000"/>
          <w:sz w:val="26"/>
          <w:szCs w:val="26"/>
          <w:lang w:val="vi-VN"/>
        </w:rPr>
        <w:tab/>
        <w:t xml:space="preserve">    </w:t>
      </w:r>
      <w:r w:rsidRPr="00503A09">
        <w:rPr>
          <w:rFonts w:ascii="Times New Roman" w:hAnsi="Times New Roman" w:cs="Times New Roman"/>
          <w:i/>
          <w:iCs/>
          <w:color w:val="000000"/>
          <w:kern w:val="16"/>
          <w:sz w:val="26"/>
          <w:szCs w:val="26"/>
          <w:lang w:val="vi-VN"/>
        </w:rPr>
        <w:t>Thời gian: 18 giờ</w:t>
      </w:r>
    </w:p>
    <w:p w:rsidR="00027751" w:rsidRPr="00503A09" w:rsidRDefault="00027751" w:rsidP="00404273">
      <w:pPr>
        <w:jc w:val="both"/>
        <w:rPr>
          <w:rFonts w:ascii="Times New Roman" w:hAnsi="Times New Roman" w:cs="Times New Roman"/>
          <w:i/>
          <w:iCs/>
          <w:color w:val="000000"/>
          <w:sz w:val="26"/>
          <w:szCs w:val="26"/>
          <w:lang w:val="vi-VN"/>
        </w:rPr>
      </w:pPr>
      <w:r w:rsidRPr="00503A09">
        <w:rPr>
          <w:rFonts w:ascii="Times New Roman" w:hAnsi="Times New Roman" w:cs="Times New Roman"/>
          <w:i/>
          <w:iCs/>
          <w:color w:val="000000"/>
          <w:sz w:val="26"/>
          <w:szCs w:val="26"/>
          <w:lang w:val="vi-VN"/>
        </w:rPr>
        <w:t>Mục tiêu:</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vi-VN"/>
        </w:rPr>
        <w:t xml:space="preserve">- </w:t>
      </w:r>
      <w:r w:rsidRPr="00503A09">
        <w:rPr>
          <w:rFonts w:ascii="Times New Roman" w:hAnsi="Times New Roman" w:cs="Times New Roman"/>
          <w:color w:val="000000"/>
          <w:sz w:val="26"/>
          <w:szCs w:val="26"/>
          <w:lang w:val="it-IT"/>
        </w:rPr>
        <w:t>Xác ðịnh kết cấu hộ dùng lạnh:</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Nếu là tổ hợp kho lạnh: Tính số lýợng kho, xác ðịnh kích thýớc, kết cấu và bố trí mặt bằng tổ hợp kho lạnh</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Nếu là kho lạnh ðõn chiếc: Xác ðịnh kích thýớc, kết cấu, mặt bằng kho</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Nếu là bể ðá khối: Xác ðịnh kích thýớc, kết cấu, mặt bằng</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Xác ðịnh ðối týợng cần làm lạnh, kiểu làm lạnh (Trực tiếp/gián tiếp), bố trí, sắp xếp sản phẩm,...</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Nhiệt ðộ lạnh cần ðạt</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Tính toán phụ tải lạnh:</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Tính cách nhiệt, cách ẩm, kiểm tra ðọng sýõng, ðọng ẩm của vách</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Xác ðịnh phụ tải máy nén và thiết bị, chọn máy nén và các thiết bị</w:t>
      </w:r>
    </w:p>
    <w:p w:rsidR="00027751" w:rsidRPr="00503A09" w:rsidRDefault="00027751" w:rsidP="00404273">
      <w:pPr>
        <w:ind w:firstLine="748"/>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 Cẩn thận trong khi tính toán</w:t>
      </w:r>
    </w:p>
    <w:p w:rsidR="00027751" w:rsidRPr="00503A09" w:rsidRDefault="00027751" w:rsidP="00404273">
      <w:pPr>
        <w:ind w:firstLine="74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pt-BR"/>
        </w:rPr>
        <w:t>- Tổ chức nơi làm việc ngăn nắp, khoa học</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1. Xác ðịnh kết cấu hộ dùng lạnh (Tổ hợp kho lạnh/buồng lạnh/bể ðá/ ...), ðối týợng cần làm lạnh, kiểu làm lạnh (Trực tiếp/gián tiếp), bố trí, sắp xếp sản phẩm... Nhiệt ðộ lạnh cần ðạt</w:t>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1.1. Xác ðịnh diện tích xây dựng, kích thýớc, số lýợng các loại phòng/hoặc kích thýớc kho bảo quản/Bể nýớc ðá,...Ðịnh kết cấu các vách ngãn che.</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ml:space="preserve">1.2. Nhiệt ðộ lạnh xác ðịnh theo nhiệm vụ hoặc theo sản phẩm cần làm lạnh </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 Tính toán phụ tải lạnh:</w:t>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i/>
          <w:iCs/>
          <w:color w:val="000000"/>
          <w:sz w:val="26"/>
          <w:szCs w:val="26"/>
          <w:lang w:val="it-IT"/>
        </w:rPr>
        <w:t xml:space="preserve"> </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2.1. Tính dòng nhiệt truyền qua kết cấu bao che</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2.2. Tính dòng nhiệt do sản phẩm và bao bì/khuôn/khay tỏa ra</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2.3. Tính dòng nhiệt do vận hành : Ðộng cõ, bõm, quạt, ngýời, ðèn,...</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2.4. Tính dòng nhiệt do thông gió, rò lọt</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2.5. Tính dòng nhiệt từ sản phẩm: Thịt, cá/ nýớc ðá,...</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3. Tính cách nhiệt,cách ẩm, kiểm tra ðọng sýõng, ðọng ẩm của vách:</w:t>
      </w:r>
      <w:r w:rsidRPr="00503A09">
        <w:rPr>
          <w:rFonts w:ascii="Times New Roman" w:hAnsi="Times New Roman" w:cs="Times New Roman"/>
          <w:i/>
          <w:iCs/>
          <w:color w:val="000000"/>
          <w:sz w:val="26"/>
          <w:szCs w:val="26"/>
          <w:lang w:val="it-IT"/>
        </w:rPr>
        <w:t xml:space="preserve"> </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3.1. Tính chiều dày các lớp cách nhiệt</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3.2. Kiểm tra ðọng sýõng trên vách</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3.3. Kiểm tra ðọng ẩm trong vách</w:t>
      </w:r>
      <w:r w:rsidRPr="00503A09">
        <w:rPr>
          <w:rFonts w:ascii="Times New Roman" w:hAnsi="Times New Roman" w:cs="Times New Roman"/>
          <w:color w:val="000000"/>
          <w:sz w:val="26"/>
          <w:szCs w:val="26"/>
          <w:lang w:val="it-IT"/>
        </w:rPr>
        <w:tab/>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4.</w:t>
      </w:r>
      <w:r w:rsidRPr="00503A09">
        <w:rPr>
          <w:rFonts w:ascii="Times New Roman" w:hAnsi="Times New Roman" w:cs="Times New Roman"/>
          <w:b/>
          <w:bCs/>
          <w:color w:val="000000"/>
          <w:sz w:val="26"/>
          <w:szCs w:val="26"/>
          <w:lang w:val="it-IT"/>
        </w:rPr>
        <w:t xml:space="preserve"> </w:t>
      </w:r>
      <w:r w:rsidRPr="00503A09">
        <w:rPr>
          <w:rFonts w:ascii="Times New Roman" w:hAnsi="Times New Roman" w:cs="Times New Roman"/>
          <w:color w:val="000000"/>
          <w:sz w:val="26"/>
          <w:szCs w:val="26"/>
          <w:lang w:val="it-IT"/>
        </w:rPr>
        <w:t xml:space="preserve">Xác ðịnh phụ tải máy nén và phụ tải thiết bị, chọn máy nén và các thiết bị: </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4.1. Tính phụ tải máy nén</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4.2. Tính phụ tải dàn lạnh</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4.3. Xây dựng và tính toán chu trình lạnh</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4.4. Chọn máy nén và các thiết bị</w:t>
      </w:r>
    </w:p>
    <w:p w:rsidR="00027751" w:rsidRPr="00503A09" w:rsidRDefault="00027751" w:rsidP="00404273">
      <w:pPr>
        <w:keepNext/>
        <w:jc w:val="both"/>
        <w:outlineLvl w:val="6"/>
        <w:rPr>
          <w:rFonts w:ascii="Times New Roman" w:hAnsi="Times New Roman" w:cs="Times New Roman"/>
          <w:color w:val="000000"/>
          <w:sz w:val="26"/>
          <w:szCs w:val="26"/>
          <w:lang w:val="it-IT"/>
        </w:rPr>
      </w:pPr>
    </w:p>
    <w:p w:rsidR="00027751" w:rsidRPr="00503A09" w:rsidRDefault="00027751" w:rsidP="00404273">
      <w:pPr>
        <w:keepNext/>
        <w:ind w:firstLine="720"/>
        <w:jc w:val="both"/>
        <w:outlineLvl w:val="6"/>
        <w:rPr>
          <w:rFonts w:ascii="Times New Roman" w:hAnsi="Times New Roman" w:cs="Times New Roman"/>
          <w:b/>
          <w:bCs/>
          <w:color w:val="000000"/>
          <w:sz w:val="26"/>
          <w:szCs w:val="26"/>
          <w:lang w:val="it-IT"/>
        </w:rPr>
      </w:pPr>
      <w:r w:rsidRPr="00503A09">
        <w:rPr>
          <w:rFonts w:ascii="Times New Roman" w:hAnsi="Times New Roman" w:cs="Times New Roman"/>
          <w:color w:val="000000"/>
          <w:sz w:val="26"/>
          <w:szCs w:val="26"/>
          <w:lang w:val="it-IT"/>
        </w:rPr>
        <w:t>Bài 2:</w:t>
      </w:r>
      <w:r w:rsidRPr="00503A09">
        <w:rPr>
          <w:rFonts w:ascii="Times New Roman" w:hAnsi="Times New Roman" w:cs="Times New Roman"/>
          <w:b/>
          <w:bCs/>
          <w:color w:val="000000"/>
          <w:sz w:val="26"/>
          <w:szCs w:val="26"/>
          <w:lang w:val="it-IT"/>
        </w:rPr>
        <w:t xml:space="preserve"> Thiết kế  sõ bộ hệ thống máy lạnh</w:t>
      </w:r>
      <w:r w:rsidRPr="00503A09">
        <w:rPr>
          <w:rFonts w:ascii="Times New Roman" w:hAnsi="Times New Roman" w:cs="Times New Roman"/>
          <w:b/>
          <w:bCs/>
          <w:color w:val="000000"/>
          <w:sz w:val="26"/>
          <w:szCs w:val="26"/>
          <w:lang w:val="it-IT"/>
        </w:rPr>
        <w:tab/>
      </w:r>
      <w:r w:rsidRPr="00503A09">
        <w:rPr>
          <w:rFonts w:ascii="Times New Roman" w:hAnsi="Times New Roman" w:cs="Times New Roman"/>
          <w:b/>
          <w:bCs/>
          <w:color w:val="000000"/>
          <w:sz w:val="26"/>
          <w:szCs w:val="26"/>
          <w:lang w:val="it-IT"/>
        </w:rPr>
        <w:tab/>
      </w:r>
      <w:r w:rsidRPr="00503A09">
        <w:rPr>
          <w:rFonts w:ascii="Times New Roman" w:hAnsi="Times New Roman" w:cs="Times New Roman"/>
          <w:i/>
          <w:iCs/>
          <w:color w:val="000000"/>
          <w:kern w:val="16"/>
          <w:sz w:val="26"/>
          <w:szCs w:val="26"/>
          <w:lang w:val="it-IT"/>
        </w:rPr>
        <w:t>Thời gian: 18 giờ</w:t>
      </w:r>
    </w:p>
    <w:p w:rsidR="00027751" w:rsidRPr="00503A09" w:rsidRDefault="00027751" w:rsidP="00404273">
      <w:pPr>
        <w:jc w:val="both"/>
        <w:rPr>
          <w:rFonts w:ascii="Times New Roman" w:hAnsi="Times New Roman" w:cs="Times New Roman"/>
          <w:i/>
          <w:iCs/>
          <w:color w:val="000000"/>
          <w:sz w:val="26"/>
          <w:szCs w:val="26"/>
          <w:lang w:val="it-IT"/>
        </w:rPr>
      </w:pPr>
      <w:r w:rsidRPr="00503A09">
        <w:rPr>
          <w:rFonts w:ascii="Times New Roman" w:hAnsi="Times New Roman" w:cs="Times New Roman"/>
          <w:i/>
          <w:iCs/>
          <w:color w:val="000000"/>
          <w:sz w:val="26"/>
          <w:szCs w:val="26"/>
          <w:lang w:val="it-IT"/>
        </w:rPr>
        <w:t xml:space="preserve">Mục tiêu: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Thiết kế sõ ðồ nguyên lý hệ thống máy lạnh</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Chọn ðýờng ống, van và các thiết bị phụ khác của hệ thống máy lạnh</w:t>
      </w:r>
    </w:p>
    <w:p w:rsidR="00027751" w:rsidRPr="00503A09" w:rsidRDefault="00027751" w:rsidP="00404273">
      <w:pPr>
        <w:ind w:firstLine="748"/>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 Cẩn thận trong khi tính toán</w:t>
      </w:r>
    </w:p>
    <w:p w:rsidR="00027751" w:rsidRPr="00503A09" w:rsidRDefault="00027751" w:rsidP="00404273">
      <w:pPr>
        <w:ind w:firstLine="74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pt-BR"/>
        </w:rPr>
        <w:t>- Tổ chức nơi làm việc ngăn nắp, khoa học</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1. Bố trí, sắp xếp thiết bị, xây dựng và vẽ sõ ðồ nguyên lý chi tiết các cụm máy thiết bị và toàn  hệ thống</w:t>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 Chọn vật liệu, ðýờng kính ống, van các loại và các thiết bị khác cho hệ thống</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3. Kiểm tra cuối bài</w:t>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r w:rsidRPr="00503A09">
        <w:rPr>
          <w:rFonts w:ascii="Times New Roman" w:hAnsi="Times New Roman" w:cs="Times New Roman"/>
          <w:color w:val="000000"/>
          <w:sz w:val="26"/>
          <w:szCs w:val="26"/>
          <w:lang w:val="it-IT"/>
        </w:rPr>
        <w:tab/>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ml:space="preserve">- Báo cáo trình diễn bản vẽ ðể G/V ðánh giá, góp ý </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Xem xét nội dung trình bày bản vẽ</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Ðánh giá chất lýợng thể hiện bản vẽ.</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Ðạt / chýa ðạt (phải chỉnh sửa ðể ðýợc dự kiểm tra ðánh giá cuối môðun)</w:t>
      </w:r>
    </w:p>
    <w:p w:rsidR="00027751" w:rsidRPr="00503A09" w:rsidRDefault="00027751" w:rsidP="00404273">
      <w:pPr>
        <w:ind w:firstLine="720"/>
        <w:jc w:val="both"/>
        <w:rPr>
          <w:rFonts w:ascii="Times New Roman" w:hAnsi="Times New Roman" w:cs="Times New Roman"/>
          <w:color w:val="000000"/>
          <w:sz w:val="26"/>
          <w:szCs w:val="26"/>
          <w:lang w:val="it-IT"/>
        </w:rPr>
      </w:pPr>
    </w:p>
    <w:p w:rsidR="00027751" w:rsidRPr="00503A09" w:rsidRDefault="00027751" w:rsidP="00404273">
      <w:pPr>
        <w:ind w:firstLine="720"/>
        <w:jc w:val="both"/>
        <w:rPr>
          <w:rFonts w:ascii="Times New Roman" w:hAnsi="Times New Roman" w:cs="Times New Roman"/>
          <w:b/>
          <w:bCs/>
          <w:color w:val="000000"/>
          <w:sz w:val="26"/>
          <w:szCs w:val="26"/>
          <w:lang w:val="it-IT"/>
        </w:rPr>
      </w:pPr>
      <w:r w:rsidRPr="00503A09">
        <w:rPr>
          <w:rFonts w:ascii="Times New Roman" w:hAnsi="Times New Roman" w:cs="Times New Roman"/>
          <w:color w:val="000000"/>
          <w:sz w:val="26"/>
          <w:szCs w:val="26"/>
          <w:lang w:val="it-IT"/>
        </w:rPr>
        <w:t>Bài 3:</w:t>
      </w:r>
      <w:r w:rsidRPr="00503A09">
        <w:rPr>
          <w:rFonts w:ascii="Times New Roman" w:hAnsi="Times New Roman" w:cs="Times New Roman"/>
          <w:b/>
          <w:bCs/>
          <w:color w:val="000000"/>
          <w:sz w:val="26"/>
          <w:szCs w:val="26"/>
          <w:lang w:val="it-IT"/>
        </w:rPr>
        <w:t xml:space="preserve"> Lắp ðặt hệ thống máy lạnh</w:t>
      </w:r>
      <w:r w:rsidRPr="00503A09">
        <w:rPr>
          <w:rFonts w:ascii="Times New Roman" w:hAnsi="Times New Roman" w:cs="Times New Roman"/>
          <w:b/>
          <w:bCs/>
          <w:color w:val="000000"/>
          <w:sz w:val="26"/>
          <w:szCs w:val="26"/>
          <w:lang w:val="it-IT"/>
        </w:rPr>
        <w:tab/>
      </w:r>
      <w:r w:rsidRPr="00503A09">
        <w:rPr>
          <w:rFonts w:ascii="Times New Roman" w:hAnsi="Times New Roman" w:cs="Times New Roman"/>
          <w:b/>
          <w:bCs/>
          <w:color w:val="000000"/>
          <w:sz w:val="26"/>
          <w:szCs w:val="26"/>
          <w:lang w:val="it-IT"/>
        </w:rPr>
        <w:tab/>
      </w:r>
      <w:r w:rsidRPr="00503A09">
        <w:rPr>
          <w:rFonts w:ascii="Times New Roman" w:hAnsi="Times New Roman" w:cs="Times New Roman"/>
          <w:b/>
          <w:bCs/>
          <w:color w:val="000000"/>
          <w:sz w:val="26"/>
          <w:szCs w:val="26"/>
          <w:lang w:val="it-IT"/>
        </w:rPr>
        <w:tab/>
      </w:r>
      <w:r w:rsidRPr="00503A09">
        <w:rPr>
          <w:rFonts w:ascii="Times New Roman" w:hAnsi="Times New Roman" w:cs="Times New Roman"/>
          <w:i/>
          <w:iCs/>
          <w:color w:val="000000"/>
          <w:kern w:val="16"/>
          <w:sz w:val="26"/>
          <w:szCs w:val="26"/>
          <w:lang w:val="it-IT"/>
        </w:rPr>
        <w:t>Thời gian: 18 giờ</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i/>
          <w:iCs/>
          <w:color w:val="000000"/>
          <w:sz w:val="26"/>
          <w:szCs w:val="26"/>
          <w:lang w:val="it-IT"/>
        </w:rPr>
        <w:t>Mục tiêu:</w:t>
      </w:r>
      <w:r w:rsidRPr="00503A09">
        <w:rPr>
          <w:rFonts w:ascii="Times New Roman" w:hAnsi="Times New Roman" w:cs="Times New Roman"/>
          <w:color w:val="000000"/>
          <w:sz w:val="26"/>
          <w:szCs w:val="26"/>
          <w:lang w:val="it-IT"/>
        </w:rPr>
        <w:t xml:space="preserve">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vi-VN"/>
        </w:rPr>
        <w:t xml:space="preserve">- </w:t>
      </w:r>
      <w:r w:rsidRPr="00503A09">
        <w:rPr>
          <w:rFonts w:ascii="Times New Roman" w:hAnsi="Times New Roman" w:cs="Times New Roman"/>
          <w:color w:val="000000"/>
          <w:sz w:val="26"/>
          <w:szCs w:val="26"/>
          <w:lang w:val="it-IT"/>
        </w:rPr>
        <w:t>Phân loại, x</w:t>
      </w:r>
      <w:r w:rsidRPr="00503A09">
        <w:rPr>
          <w:rFonts w:ascii="Times New Roman" w:hAnsi="Times New Roman" w:cs="Times New Roman"/>
          <w:color w:val="000000"/>
          <w:sz w:val="26"/>
          <w:szCs w:val="26"/>
          <w:lang w:val="vi-VN"/>
        </w:rPr>
        <w:t>ác ðịnh chính xác công suất</w:t>
      </w:r>
      <w:r w:rsidRPr="00503A09">
        <w:rPr>
          <w:rFonts w:ascii="Times New Roman" w:hAnsi="Times New Roman" w:cs="Times New Roman"/>
          <w:color w:val="000000"/>
          <w:sz w:val="26"/>
          <w:szCs w:val="26"/>
          <w:lang w:val="it-IT"/>
        </w:rPr>
        <w:t xml:space="preserve"> hệ thống máy lạnh</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Lắp ðặt hệ thống máy lạnh dựa theo sõ ðồ nguyên lý hệ thống máy lạnh</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Bố trí thiết bị, tính toán xác ðịnh kích thýớc hệ thống</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ml:space="preserve">- </w:t>
      </w:r>
      <w:r w:rsidRPr="00503A09">
        <w:rPr>
          <w:rFonts w:ascii="Times New Roman" w:hAnsi="Times New Roman" w:cs="Times New Roman"/>
          <w:color w:val="000000"/>
          <w:sz w:val="26"/>
          <w:szCs w:val="26"/>
          <w:lang w:val="vi-VN"/>
        </w:rPr>
        <w:t xml:space="preserve">Lắp ráp, vận hành </w:t>
      </w:r>
      <w:r w:rsidRPr="00503A09">
        <w:rPr>
          <w:rFonts w:ascii="Times New Roman" w:hAnsi="Times New Roman" w:cs="Times New Roman"/>
          <w:color w:val="000000"/>
          <w:sz w:val="26"/>
          <w:szCs w:val="26"/>
          <w:lang w:val="it-IT"/>
        </w:rPr>
        <w:t xml:space="preserve">chạy thử sản phẩm vừa lắp ðặt </w:t>
      </w:r>
      <w:r w:rsidRPr="00503A09">
        <w:rPr>
          <w:rFonts w:ascii="Times New Roman" w:hAnsi="Times New Roman" w:cs="Times New Roman"/>
          <w:color w:val="000000"/>
          <w:sz w:val="26"/>
          <w:szCs w:val="26"/>
          <w:lang w:val="vi-VN"/>
        </w:rPr>
        <w:t>ðúng</w:t>
      </w:r>
      <w:r w:rsidRPr="00503A09">
        <w:rPr>
          <w:rFonts w:ascii="Times New Roman" w:hAnsi="Times New Roman" w:cs="Times New Roman"/>
          <w:color w:val="000000"/>
          <w:sz w:val="26"/>
          <w:szCs w:val="26"/>
          <w:lang w:val="it-IT"/>
        </w:rPr>
        <w:t xml:space="preserve"> yêu cầu kỹ thuật, kiểm tra các thông số kỹ thuật</w:t>
      </w:r>
    </w:p>
    <w:p w:rsidR="00027751" w:rsidRPr="00503A09" w:rsidRDefault="00027751" w:rsidP="00404273">
      <w:pPr>
        <w:ind w:firstLine="748"/>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lang w:val="pt-BR"/>
        </w:rPr>
        <w:t>- Cẩn thận trong khi tính toán</w:t>
      </w:r>
    </w:p>
    <w:p w:rsidR="00027751" w:rsidRPr="00503A09" w:rsidRDefault="00027751" w:rsidP="00404273">
      <w:pPr>
        <w:ind w:firstLine="748"/>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pt-BR"/>
        </w:rPr>
        <w:t>- Tổ chức nơi làm việc ngăn nắp, khoa học</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 Chuẩn bị các ðiều kiện cho lắp ðặt</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 Lắp ðặt cụm máy nén</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 Lắp ðặt thiết bị trao ðổi nhiệt, van tiết lýu</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4. Lắp ðặt hệ thống ðýờng ống</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5. Lắp ðặt các thiết bị phụ</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6. Lắp ðặt hệ thống ðiện</w:t>
      </w:r>
    </w:p>
    <w:p w:rsidR="00027751" w:rsidRPr="00503A09" w:rsidRDefault="00027751" w:rsidP="00404273">
      <w:pPr>
        <w:spacing w:before="120" w:after="120"/>
        <w:jc w:val="both"/>
        <w:rPr>
          <w:rFonts w:ascii="Times New Roman" w:hAnsi="Times New Roman" w:cs="Times New Roman"/>
          <w:color w:val="000000"/>
          <w:sz w:val="26"/>
          <w:szCs w:val="26"/>
          <w:lang w:val="it-IT"/>
        </w:rPr>
      </w:pPr>
      <w:r w:rsidRPr="00503A09">
        <w:rPr>
          <w:rFonts w:ascii="Times New Roman" w:hAnsi="Times New Roman" w:cs="Times New Roman"/>
          <w:b/>
          <w:bCs/>
          <w:color w:val="000000"/>
          <w:sz w:val="26"/>
          <w:szCs w:val="26"/>
          <w:lang w:val="it-IT"/>
        </w:rPr>
        <w:t>IV. ÐIỀU KIỆN THỰC HIỆN MÔ ÐUN:</w:t>
      </w:r>
    </w:p>
    <w:p w:rsidR="00027751" w:rsidRPr="00503A09" w:rsidRDefault="00027751" w:rsidP="00404273">
      <w:pPr>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rPr>
        <w:t>1. Phòng học chuyên môn hóa:  Dùng cho một lớp thực hành 18 học sinh.</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2. Trang thiết bị, máy móc:</w:t>
      </w:r>
    </w:p>
    <w:p w:rsidR="00027751" w:rsidRPr="00503A09" w:rsidRDefault="00027751" w:rsidP="00404273">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eastAsia="ko-KR"/>
        </w:rPr>
        <w:t xml:space="preserve">+ Máy vi tính, </w:t>
      </w:r>
      <w:r w:rsidRPr="00503A09">
        <w:rPr>
          <w:rFonts w:ascii="Times New Roman" w:hAnsi="Times New Roman" w:cs="Times New Roman"/>
          <w:color w:val="000000"/>
          <w:sz w:val="26"/>
          <w:szCs w:val="26"/>
          <w:lang w:val="vi-VN" w:eastAsia="ko-KR"/>
        </w:rPr>
        <w:t>máy in...</w:t>
      </w:r>
    </w:p>
    <w:p w:rsidR="00027751" w:rsidRPr="00503A09" w:rsidRDefault="00027751" w:rsidP="00404273">
      <w:pPr>
        <w:ind w:firstLine="720"/>
        <w:jc w:val="both"/>
        <w:rPr>
          <w:rFonts w:ascii="Times New Roman" w:hAnsi="Times New Roman" w:cs="Times New Roman"/>
          <w:color w:val="000000"/>
          <w:sz w:val="26"/>
          <w:szCs w:val="26"/>
          <w:lang w:eastAsia="ko-KR"/>
        </w:rPr>
      </w:pPr>
      <w:r w:rsidRPr="00503A09">
        <w:rPr>
          <w:rFonts w:ascii="Times New Roman" w:hAnsi="Times New Roman" w:cs="Times New Roman"/>
          <w:color w:val="000000"/>
          <w:sz w:val="26"/>
          <w:szCs w:val="26"/>
          <w:lang w:eastAsia="ko-KR"/>
        </w:rPr>
        <w:t>+Máy chủ</w:t>
      </w:r>
    </w:p>
    <w:p w:rsidR="00027751" w:rsidRPr="00503A09" w:rsidRDefault="00027751" w:rsidP="00404273">
      <w:pPr>
        <w:ind w:firstLine="720"/>
        <w:jc w:val="both"/>
        <w:rPr>
          <w:rFonts w:ascii="Times New Roman" w:hAnsi="Times New Roman" w:cs="Times New Roman"/>
          <w:color w:val="000000"/>
          <w:sz w:val="26"/>
          <w:szCs w:val="26"/>
          <w:lang w:val="vi-VN" w:eastAsia="ko-KR"/>
        </w:rPr>
      </w:pPr>
      <w:r w:rsidRPr="00503A09">
        <w:rPr>
          <w:rFonts w:ascii="Times New Roman" w:hAnsi="Times New Roman" w:cs="Times New Roman"/>
          <w:color w:val="000000"/>
          <w:sz w:val="26"/>
          <w:szCs w:val="26"/>
          <w:lang w:val="vi-VN" w:eastAsia="ko-KR"/>
        </w:rPr>
        <w:t xml:space="preserve">+ Máy chiếu đa phương tiện </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3.Dụng cụ, học liệu, vật tư:</w:t>
      </w:r>
    </w:p>
    <w:p w:rsidR="00027751" w:rsidRPr="00503A09" w:rsidRDefault="00027751" w:rsidP="00404273">
      <w:pPr>
        <w:numPr>
          <w:ilvl w:val="0"/>
          <w:numId w:val="85"/>
        </w:numPr>
        <w:jc w:val="both"/>
        <w:rPr>
          <w:rFonts w:ascii="Times New Roman" w:hAnsi="Times New Roman" w:cs="Times New Roman"/>
          <w:i/>
          <w:iCs/>
          <w:color w:val="000000"/>
          <w:sz w:val="26"/>
          <w:szCs w:val="26"/>
          <w:lang w:val="pt-BR"/>
        </w:rPr>
      </w:pPr>
      <w:r w:rsidRPr="00503A09">
        <w:rPr>
          <w:rFonts w:ascii="Times New Roman" w:hAnsi="Times New Roman" w:cs="Times New Roman"/>
          <w:color w:val="000000"/>
          <w:sz w:val="26"/>
          <w:szCs w:val="26"/>
          <w:lang w:val="it-IT"/>
        </w:rPr>
        <w:t>Giáo trình, sổ tay thiết kế, các tiêu chuẩn nhà nước liên quan</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Máy nén lạnh các loại </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Bộ hàn hơi O</w:t>
      </w:r>
      <w:r w:rsidRPr="00503A09">
        <w:rPr>
          <w:rFonts w:ascii="Times New Roman" w:hAnsi="Times New Roman" w:cs="Times New Roman"/>
          <w:color w:val="000000"/>
          <w:sz w:val="26"/>
          <w:szCs w:val="26"/>
          <w:vertAlign w:val="subscript"/>
          <w:lang w:val="pt-BR"/>
        </w:rPr>
        <w:t>2</w:t>
      </w:r>
      <w:r w:rsidRPr="00503A09">
        <w:rPr>
          <w:rFonts w:ascii="Times New Roman" w:hAnsi="Times New Roman" w:cs="Times New Roman"/>
          <w:color w:val="000000"/>
          <w:sz w:val="26"/>
          <w:szCs w:val="26"/>
          <w:lang w:val="pt-BR"/>
        </w:rPr>
        <w:t xml:space="preserve"> - C</w:t>
      </w:r>
      <w:r w:rsidRPr="00503A09">
        <w:rPr>
          <w:rFonts w:ascii="Times New Roman" w:hAnsi="Times New Roman" w:cs="Times New Roman"/>
          <w:color w:val="000000"/>
          <w:sz w:val="26"/>
          <w:szCs w:val="26"/>
          <w:vertAlign w:val="subscript"/>
          <w:lang w:val="pt-BR"/>
        </w:rPr>
        <w:t>2</w:t>
      </w:r>
      <w:r w:rsidRPr="00503A09">
        <w:rPr>
          <w:rFonts w:ascii="Times New Roman" w:hAnsi="Times New Roman" w:cs="Times New Roman"/>
          <w:color w:val="000000"/>
          <w:sz w:val="26"/>
          <w:szCs w:val="26"/>
          <w:lang w:val="pt-BR"/>
        </w:rPr>
        <w:t>H</w:t>
      </w:r>
      <w:r w:rsidRPr="00503A09">
        <w:rPr>
          <w:rFonts w:ascii="Times New Roman" w:hAnsi="Times New Roman" w:cs="Times New Roman"/>
          <w:color w:val="000000"/>
          <w:sz w:val="26"/>
          <w:szCs w:val="26"/>
          <w:vertAlign w:val="subscript"/>
          <w:lang w:val="pt-BR"/>
        </w:rPr>
        <w:t>2</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Các dàn trao đổi nhiệt ống - quạt</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Máy nén khí có bình chứa </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vi-VN"/>
        </w:rPr>
        <w:t xml:space="preserve">Chai nitơ cao áp  </w:t>
      </w:r>
    </w:p>
    <w:p w:rsidR="00027751" w:rsidRPr="00503A09" w:rsidRDefault="00027751" w:rsidP="00404273">
      <w:pPr>
        <w:numPr>
          <w:ilvl w:val="0"/>
          <w:numId w:val="85"/>
        </w:num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 xml:space="preserve">Máy hút chân không  </w:t>
      </w:r>
    </w:p>
    <w:p w:rsidR="00027751" w:rsidRPr="00503A09" w:rsidRDefault="00027751" w:rsidP="00404273">
      <w:pPr>
        <w:numPr>
          <w:ilvl w:val="0"/>
          <w:numId w:val="85"/>
        </w:num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Bộ đồ nghề điện lạnh chuyên dụng</w:t>
      </w:r>
    </w:p>
    <w:p w:rsidR="00027751" w:rsidRPr="00503A09" w:rsidRDefault="00027751" w:rsidP="00404273">
      <w:pPr>
        <w:numPr>
          <w:ilvl w:val="0"/>
          <w:numId w:val="85"/>
        </w:num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vi-VN"/>
        </w:rPr>
        <w:t>Am pe kìm</w:t>
      </w:r>
    </w:p>
    <w:p w:rsidR="00027751" w:rsidRPr="00503A09" w:rsidRDefault="00027751" w:rsidP="00404273">
      <w:pPr>
        <w:numPr>
          <w:ilvl w:val="0"/>
          <w:numId w:val="85"/>
        </w:num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es-ES"/>
        </w:rPr>
        <w:t>Bộ uốn ống các loại</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Bộ nong loe các loại</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Mỏ lết các loại</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Xi lanh nạp ga </w:t>
      </w:r>
    </w:p>
    <w:p w:rsidR="00027751" w:rsidRPr="00503A09" w:rsidRDefault="00027751" w:rsidP="00404273">
      <w:pPr>
        <w:numPr>
          <w:ilvl w:val="0"/>
          <w:numId w:val="85"/>
        </w:numPr>
        <w:jc w:val="both"/>
        <w:rPr>
          <w:rFonts w:ascii="Times New Roman" w:hAnsi="Times New Roman" w:cs="Times New Roman"/>
          <w:color w:val="000000"/>
          <w:sz w:val="26"/>
          <w:szCs w:val="26"/>
          <w:lang w:val="es-ES"/>
        </w:rPr>
      </w:pPr>
      <w:r w:rsidRPr="00503A09">
        <w:rPr>
          <w:rFonts w:ascii="Times New Roman" w:hAnsi="Times New Roman" w:cs="Times New Roman"/>
          <w:color w:val="000000"/>
          <w:sz w:val="26"/>
          <w:szCs w:val="26"/>
          <w:lang w:val="pt-BR"/>
        </w:rPr>
        <w:t xml:space="preserve">Đèn hàn </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Nhiệt kế các loại </w:t>
      </w:r>
    </w:p>
    <w:p w:rsidR="00027751" w:rsidRPr="00503A09" w:rsidRDefault="00027751" w:rsidP="00404273">
      <w:pPr>
        <w:numPr>
          <w:ilvl w:val="0"/>
          <w:numId w:val="85"/>
        </w:num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Rơ le nhiệt độ các loại</w:t>
      </w:r>
    </w:p>
    <w:p w:rsidR="00027751" w:rsidRPr="00503A09" w:rsidRDefault="00027751" w:rsidP="00404273">
      <w:pPr>
        <w:spacing w:before="120" w:after="120"/>
        <w:jc w:val="both"/>
        <w:rPr>
          <w:rFonts w:ascii="Times New Roman" w:hAnsi="Times New Roman" w:cs="Times New Roman"/>
          <w:b/>
          <w:bCs/>
          <w:color w:val="000000"/>
          <w:sz w:val="26"/>
          <w:szCs w:val="26"/>
          <w:lang w:val="it-IT"/>
        </w:rPr>
      </w:pPr>
      <w:r w:rsidRPr="00503A09">
        <w:rPr>
          <w:rFonts w:ascii="Times New Roman" w:hAnsi="Times New Roman" w:cs="Times New Roman"/>
          <w:b/>
          <w:bCs/>
          <w:color w:val="000000"/>
          <w:sz w:val="26"/>
          <w:szCs w:val="26"/>
          <w:lang w:val="it-IT"/>
        </w:rPr>
        <w:t>V. PHÝÕNG PHÁP VÀ NỘI DUNG ÐÁNH GIÁ:</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1. Nội dung:</w:t>
      </w:r>
    </w:p>
    <w:p w:rsidR="00027751" w:rsidRPr="00503A09" w:rsidRDefault="00027751" w:rsidP="00404273">
      <w:pPr>
        <w:ind w:firstLine="720"/>
        <w:jc w:val="both"/>
        <w:rPr>
          <w:rFonts w:ascii="Times New Roman" w:hAnsi="Times New Roman" w:cs="Times New Roman"/>
          <w:color w:val="000000"/>
          <w:sz w:val="26"/>
          <w:szCs w:val="26"/>
          <w:lang w:val="pt-BR"/>
        </w:rPr>
      </w:pPr>
      <w:r w:rsidRPr="00503A09">
        <w:rPr>
          <w:rFonts w:ascii="Times New Roman" w:hAnsi="Times New Roman" w:cs="Times New Roman"/>
          <w:i/>
          <w:iCs/>
          <w:color w:val="000000"/>
          <w:sz w:val="26"/>
          <w:szCs w:val="26"/>
          <w:lang w:val="pt-BR"/>
        </w:rPr>
        <w:t>-Về kiến thức :</w:t>
      </w:r>
      <w:r w:rsidRPr="00503A09">
        <w:rPr>
          <w:rFonts w:ascii="Times New Roman" w:hAnsi="Times New Roman" w:cs="Times New Roman"/>
          <w:color w:val="000000"/>
          <w:sz w:val="26"/>
          <w:szCs w:val="26"/>
          <w:lang w:val="pt-BR"/>
        </w:rPr>
        <w:t xml:space="preserve"> </w:t>
      </w:r>
    </w:p>
    <w:p w:rsidR="00027751" w:rsidRPr="00503A09" w:rsidRDefault="00027751" w:rsidP="00404273">
      <w:pPr>
        <w:ind w:firstLine="720"/>
        <w:jc w:val="both"/>
        <w:rPr>
          <w:rFonts w:ascii="Times New Roman" w:hAnsi="Times New Roman" w:cs="Times New Roman"/>
          <w:color w:val="000000"/>
          <w:sz w:val="26"/>
          <w:szCs w:val="26"/>
        </w:rPr>
      </w:pPr>
      <w:r w:rsidRPr="00503A09">
        <w:rPr>
          <w:rFonts w:ascii="Times New Roman" w:hAnsi="Times New Roman" w:cs="Times New Roman"/>
          <w:color w:val="000000"/>
          <w:sz w:val="26"/>
          <w:szCs w:val="26"/>
          <w:lang w:val="vi-VN" w:eastAsia="ko-KR"/>
        </w:rPr>
        <w:t xml:space="preserve">+  </w:t>
      </w:r>
      <w:r w:rsidRPr="00503A09">
        <w:rPr>
          <w:rFonts w:ascii="Times New Roman" w:hAnsi="Times New Roman" w:cs="Times New Roman"/>
          <w:color w:val="000000"/>
          <w:sz w:val="26"/>
          <w:szCs w:val="26"/>
          <w:lang w:val="it-IT"/>
        </w:rPr>
        <w:t>Phýõng pháp tính toán tải lạnh, thiết lập sõ ðồ hệ thống lạnh cần có, lựa chọn máy và thiết bị trang bị cho hệ thống</w:t>
      </w:r>
      <w:r w:rsidRPr="00503A09">
        <w:rPr>
          <w:rFonts w:ascii="Times New Roman" w:hAnsi="Times New Roman" w:cs="Times New Roman"/>
          <w:color w:val="000000"/>
          <w:sz w:val="26"/>
          <w:szCs w:val="26"/>
        </w:rPr>
        <w:t xml:space="preserve">. </w:t>
      </w:r>
    </w:p>
    <w:p w:rsidR="00027751" w:rsidRPr="00503A09" w:rsidRDefault="00027751" w:rsidP="00404273">
      <w:pPr>
        <w:ind w:firstLine="720"/>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lang w:val="pt-BR"/>
        </w:rPr>
        <w:t>-Về kỹ năng :</w:t>
      </w:r>
      <w:r w:rsidRPr="00503A09">
        <w:rPr>
          <w:rFonts w:ascii="Times New Roman" w:hAnsi="Times New Roman" w:cs="Times New Roman"/>
          <w:color w:val="000000"/>
          <w:sz w:val="26"/>
          <w:szCs w:val="26"/>
          <w:lang w:val="pt-BR"/>
        </w:rPr>
        <w:t xml:space="preserve"> </w:t>
      </w:r>
    </w:p>
    <w:p w:rsidR="00027751" w:rsidRPr="00503A09" w:rsidRDefault="00027751" w:rsidP="00404273">
      <w:pPr>
        <w:ind w:firstLine="748"/>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vi-VN" w:eastAsia="ko-KR"/>
        </w:rPr>
        <w:t xml:space="preserve">+ </w:t>
      </w:r>
      <w:r w:rsidRPr="00503A09">
        <w:rPr>
          <w:rFonts w:ascii="Times New Roman" w:hAnsi="Times New Roman" w:cs="Times New Roman"/>
          <w:color w:val="000000"/>
          <w:sz w:val="26"/>
          <w:szCs w:val="26"/>
          <w:lang w:val="it-IT"/>
        </w:rPr>
        <w:t>Tính sõ bộ công suất, số lýợng, chủng loại máy và thiết bị, thiết kế và thể hiện ðýợc sõ ðồ lắp nối hệ thống trên bản vẽ;</w:t>
      </w:r>
    </w:p>
    <w:p w:rsidR="00027751" w:rsidRPr="00503A09" w:rsidRDefault="00027751" w:rsidP="00404273">
      <w:pPr>
        <w:ind w:firstLine="720"/>
        <w:jc w:val="both"/>
        <w:rPr>
          <w:rFonts w:ascii="Times New Roman" w:hAnsi="Times New Roman" w:cs="Times New Roman"/>
          <w:color w:val="000000"/>
          <w:sz w:val="26"/>
          <w:szCs w:val="26"/>
          <w:lang w:val="vi-VN"/>
        </w:rPr>
      </w:pPr>
      <w:r w:rsidRPr="00503A09">
        <w:rPr>
          <w:rFonts w:ascii="Times New Roman" w:hAnsi="Times New Roman" w:cs="Times New Roman"/>
          <w:color w:val="000000"/>
          <w:sz w:val="26"/>
          <w:szCs w:val="26"/>
          <w:lang w:val="it-IT"/>
        </w:rPr>
        <w:t>+ Lắp ðặt  hệ thống máy lạnh vừa thiết kế trên mô hình mô ph</w:t>
      </w:r>
    </w:p>
    <w:p w:rsidR="00027751" w:rsidRPr="00503A09" w:rsidRDefault="00027751" w:rsidP="00404273">
      <w:pPr>
        <w:ind w:firstLine="720"/>
        <w:jc w:val="both"/>
        <w:rPr>
          <w:rFonts w:ascii="Times New Roman" w:hAnsi="Times New Roman" w:cs="Times New Roman"/>
          <w:i/>
          <w:iCs/>
          <w:color w:val="000000"/>
          <w:sz w:val="26"/>
          <w:szCs w:val="26"/>
          <w:lang w:val="pt-BR"/>
        </w:rPr>
      </w:pPr>
      <w:r w:rsidRPr="00503A09">
        <w:rPr>
          <w:rFonts w:ascii="Times New Roman" w:hAnsi="Times New Roman" w:cs="Times New Roman"/>
          <w:i/>
          <w:iCs/>
          <w:color w:val="000000"/>
          <w:sz w:val="26"/>
          <w:szCs w:val="26"/>
          <w:lang w:val="pt-BR"/>
        </w:rPr>
        <w:t>-Về thái độ:</w:t>
      </w:r>
    </w:p>
    <w:p w:rsidR="00027751" w:rsidRPr="00503A09" w:rsidRDefault="00027751" w:rsidP="00404273">
      <w:pPr>
        <w:ind w:firstLine="72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Thể hiện tính kiên trì, cẩn thận trong khi sử dụng trang thiết bị nghề, cũng như</w:t>
      </w:r>
      <w:r w:rsidRPr="00503A09">
        <w:rPr>
          <w:rFonts w:ascii="Times New Roman" w:hAnsi="Times New Roman" w:cs="Times New Roman"/>
          <w:color w:val="000000"/>
          <w:sz w:val="26"/>
          <w:szCs w:val="26"/>
          <w:lang w:val="pt-BR"/>
        </w:rPr>
        <w:softHyphen/>
        <w:t xml:space="preserve"> khi thao tác thực hiện bài tập, có trách nhiệm với sản phẩm.</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t>+ Tổ chức nơi làm việc ngăn nắp, khoa học.</w:t>
      </w:r>
    </w:p>
    <w:p w:rsidR="00027751" w:rsidRPr="00503A09" w:rsidRDefault="00027751" w:rsidP="00404273">
      <w:pPr>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xml:space="preserve"> </w:t>
      </w:r>
      <w:r w:rsidRPr="00503A09">
        <w:rPr>
          <w:rFonts w:ascii="Times New Roman" w:hAnsi="Times New Roman" w:cs="Times New Roman"/>
          <w:color w:val="000000"/>
          <w:sz w:val="26"/>
          <w:szCs w:val="26"/>
          <w:lang w:val="pt-BR"/>
        </w:rPr>
        <w:tab/>
        <w:t>+ Chuyên cần thực tập, đảm bảo thời gian tham gia học tập mô đun. Có đủ các bài kiểm tra định kỳ theo đúng quy chế hiện hành.</w:t>
      </w:r>
    </w:p>
    <w:p w:rsidR="00027751" w:rsidRPr="00503A09" w:rsidRDefault="00027751" w:rsidP="00503A09">
      <w:pPr>
        <w:pStyle w:val="ListParagraph"/>
        <w:numPr>
          <w:ilvl w:val="0"/>
          <w:numId w:val="86"/>
        </w:numPr>
        <w:tabs>
          <w:tab w:val="num" w:pos="426"/>
        </w:tabs>
        <w:ind w:hanging="1080"/>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Phương pháp đánh giá</w:t>
      </w:r>
    </w:p>
    <w:p w:rsidR="00027751" w:rsidRPr="00503A09" w:rsidRDefault="00027751" w:rsidP="00404273">
      <w:pPr>
        <w:ind w:firstLine="567"/>
        <w:jc w:val="both"/>
        <w:rPr>
          <w:rFonts w:ascii="Times New Roman" w:hAnsi="Times New Roman" w:cs="Times New Roman"/>
          <w:color w:val="000000"/>
          <w:sz w:val="26"/>
          <w:szCs w:val="26"/>
          <w:lang w:val="pt-BR"/>
        </w:rPr>
      </w:pPr>
      <w:r w:rsidRPr="00503A09">
        <w:rPr>
          <w:rFonts w:ascii="Times New Roman" w:hAnsi="Times New Roman" w:cs="Times New Roman"/>
          <w:i/>
          <w:iCs/>
          <w:color w:val="000000"/>
          <w:sz w:val="26"/>
          <w:szCs w:val="26"/>
          <w:lang w:val="pt-BR"/>
        </w:rPr>
        <w:t>- Về kiến thức :</w:t>
      </w:r>
      <w:r w:rsidRPr="00503A09">
        <w:rPr>
          <w:rFonts w:ascii="Times New Roman" w:hAnsi="Times New Roman" w:cs="Times New Roman"/>
          <w:color w:val="000000"/>
          <w:sz w:val="26"/>
          <w:szCs w:val="26"/>
          <w:lang w:val="pt-BR"/>
        </w:rPr>
        <w:t xml:space="preserve"> Đánh giá qua bài viết tự luận hoặc trắc nghiệm khách quan</w:t>
      </w:r>
    </w:p>
    <w:p w:rsidR="00027751" w:rsidRPr="00503A09" w:rsidRDefault="00027751" w:rsidP="00404273">
      <w:pPr>
        <w:ind w:firstLine="567"/>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pt-BR"/>
        </w:rPr>
        <w:t>-Về kỹ năng :</w:t>
      </w:r>
      <w:r w:rsidRPr="00503A09">
        <w:rPr>
          <w:rFonts w:ascii="Times New Roman" w:hAnsi="Times New Roman" w:cs="Times New Roman"/>
          <w:color w:val="000000"/>
          <w:sz w:val="26"/>
          <w:szCs w:val="26"/>
        </w:rPr>
        <w:t>Đánh giá bằng bài tập thực hành</w:t>
      </w:r>
    </w:p>
    <w:p w:rsidR="00027751" w:rsidRPr="00503A09" w:rsidRDefault="00027751" w:rsidP="00404273">
      <w:pPr>
        <w:tabs>
          <w:tab w:val="num" w:pos="2160"/>
        </w:tabs>
        <w:ind w:firstLine="567"/>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rPr>
        <w:t xml:space="preserve">     Các kiến thức và kỹ năng trên sẽ được đánh giá qua các bài kiểm tra định kỳ dạng tích hợp và bài kiểm tra kết thúc. Điểm trung bình của các  bài kiểm tra định kỳ phải đạt ≥ 5,0 trở nên, bài kiểm tra kết thúc phải đạt≥  5 điểm </w:t>
      </w:r>
      <w:r w:rsidRPr="00503A09">
        <w:rPr>
          <w:rFonts w:ascii="Times New Roman" w:hAnsi="Times New Roman" w:cs="Times New Roman"/>
          <w:color w:val="000000"/>
          <w:sz w:val="26"/>
          <w:szCs w:val="26"/>
          <w:lang w:val="pt-BR"/>
        </w:rPr>
        <w:t>theo khung điểm 10</w:t>
      </w:r>
    </w:p>
    <w:p w:rsidR="00027751" w:rsidRPr="00503A09" w:rsidRDefault="00027751" w:rsidP="00404273">
      <w:pPr>
        <w:ind w:firstLine="567"/>
        <w:jc w:val="both"/>
        <w:rPr>
          <w:rFonts w:ascii="Times New Roman" w:hAnsi="Times New Roman" w:cs="Times New Roman"/>
          <w:b/>
          <w:bCs/>
          <w:color w:val="000000"/>
          <w:sz w:val="26"/>
          <w:szCs w:val="26"/>
          <w:lang w:val="pt-BR"/>
        </w:rPr>
      </w:pPr>
      <w:r w:rsidRPr="00503A09">
        <w:rPr>
          <w:rFonts w:ascii="Times New Roman" w:hAnsi="Times New Roman" w:cs="Times New Roman"/>
          <w:i/>
          <w:iCs/>
          <w:color w:val="000000"/>
          <w:sz w:val="26"/>
          <w:szCs w:val="26"/>
          <w:lang w:val="pt-BR"/>
        </w:rPr>
        <w:t>-Về thái độ :</w:t>
      </w:r>
      <w:r w:rsidRPr="00503A09">
        <w:rPr>
          <w:rFonts w:ascii="Times New Roman" w:hAnsi="Times New Roman" w:cs="Times New Roman"/>
          <w:color w:val="000000"/>
          <w:sz w:val="26"/>
          <w:szCs w:val="26"/>
        </w:rPr>
        <w:t xml:space="preserve"> Được đánh giá bằng phương pháp theo dõi và ghi chép trong sổ tay của giáo viên bộ môn</w:t>
      </w:r>
    </w:p>
    <w:p w:rsidR="00027751" w:rsidRPr="00503A09" w:rsidRDefault="00027751" w:rsidP="00404273">
      <w:pPr>
        <w:spacing w:before="120" w:after="120"/>
        <w:jc w:val="both"/>
        <w:rPr>
          <w:rFonts w:ascii="Times New Roman" w:hAnsi="Times New Roman" w:cs="Times New Roman"/>
          <w:b/>
          <w:bCs/>
          <w:color w:val="000000"/>
          <w:sz w:val="26"/>
          <w:szCs w:val="26"/>
          <w:lang w:val="it-IT"/>
        </w:rPr>
      </w:pPr>
      <w:r w:rsidRPr="00503A09">
        <w:rPr>
          <w:rFonts w:ascii="Times New Roman" w:hAnsi="Times New Roman" w:cs="Times New Roman"/>
          <w:b/>
          <w:bCs/>
          <w:color w:val="000000"/>
          <w:sz w:val="26"/>
          <w:szCs w:val="26"/>
          <w:lang w:val="it-IT"/>
        </w:rPr>
        <w:t>VI. HÝỚNG DẪN THỰC HIỆN MÔÐUN:</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ml:space="preserve">1. Phạm vi áp dụng chýõng trình: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ml:space="preserve">- Là mô ðun tự chọn với tất cả các học viên nghề.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Mô ðun ðýợc tiến hành sau khi ðã học xong các môn học, mô ðun kỹ thuật cõ sở, các mô ðun chuyên môn nghề nhý: lạnh cõ bản, hệ thống máy lạnh dân dụng và thýõng nghiệp, hệ thống máy lạnh công nghiệp;</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2. Hýớng dẫn một số ðiểm chính về phýõng pháp giảng dạy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Lý thuyết:  Nghe giảng trên lớp</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Thực hành: Sinh viên thực hành tại xýởng</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Thảo luận ở tổ, nhóm có sự kiểm tra, giúp ðỡ của G/V theo lịch làm việc</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3. Những trọng tâm chýõng trình cần chú ý: Tất cả các bài</w:t>
      </w:r>
    </w:p>
    <w:p w:rsidR="00027751" w:rsidRPr="00503A09" w:rsidRDefault="00027751" w:rsidP="00404273">
      <w:pPr>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xml:space="preserve">4. Tài liệu cần tham khảo: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b/>
          <w:bCs/>
          <w:color w:val="000000"/>
          <w:sz w:val="26"/>
          <w:szCs w:val="26"/>
          <w:lang w:val="it-IT"/>
        </w:rPr>
        <w:t>-</w:t>
      </w:r>
      <w:r w:rsidRPr="00503A09">
        <w:rPr>
          <w:rFonts w:ascii="Times New Roman" w:hAnsi="Times New Roman" w:cs="Times New Roman"/>
          <w:color w:val="000000"/>
          <w:sz w:val="26"/>
          <w:szCs w:val="26"/>
          <w:lang w:val="it-IT"/>
        </w:rPr>
        <w:t xml:space="preserve">  Nguyễn Ðức Lợi, Phạm Vãn Tuỳ. </w:t>
      </w:r>
      <w:r w:rsidRPr="00503A09">
        <w:rPr>
          <w:rFonts w:ascii="Times New Roman" w:hAnsi="Times New Roman" w:cs="Times New Roman"/>
          <w:i/>
          <w:iCs/>
          <w:color w:val="000000"/>
          <w:sz w:val="26"/>
          <w:szCs w:val="26"/>
          <w:lang w:val="vi-VN"/>
        </w:rPr>
        <w:t>Máy và thiết bị lạnh</w:t>
      </w:r>
      <w:r w:rsidRPr="00503A09">
        <w:rPr>
          <w:rFonts w:ascii="Times New Roman" w:hAnsi="Times New Roman" w:cs="Times New Roman"/>
          <w:color w:val="000000"/>
          <w:sz w:val="26"/>
          <w:szCs w:val="26"/>
          <w:lang w:val="it-IT"/>
        </w:rPr>
        <w:t xml:space="preserve">. NXB Giáo dục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b/>
          <w:bCs/>
          <w:color w:val="000000"/>
          <w:sz w:val="26"/>
          <w:szCs w:val="26"/>
          <w:lang w:val="it-IT"/>
        </w:rPr>
        <w:t>-</w:t>
      </w:r>
      <w:r w:rsidRPr="00503A09">
        <w:rPr>
          <w:rFonts w:ascii="Times New Roman" w:hAnsi="Times New Roman" w:cs="Times New Roman"/>
          <w:color w:val="000000"/>
          <w:sz w:val="26"/>
          <w:szCs w:val="26"/>
          <w:lang w:val="it-IT"/>
        </w:rPr>
        <w:t xml:space="preserve"> Nguyễn Ðức Lợi, Phạm Vãn Tuỳ. </w:t>
      </w:r>
      <w:r w:rsidRPr="00503A09">
        <w:rPr>
          <w:rFonts w:ascii="Times New Roman" w:hAnsi="Times New Roman" w:cs="Times New Roman"/>
          <w:i/>
          <w:iCs/>
          <w:color w:val="000000"/>
          <w:sz w:val="26"/>
          <w:szCs w:val="26"/>
          <w:lang w:val="vi-VN"/>
        </w:rPr>
        <w:t>Kỹ thuật lạnh cõ sở</w:t>
      </w:r>
      <w:r w:rsidRPr="00503A09">
        <w:rPr>
          <w:rFonts w:ascii="Times New Roman" w:hAnsi="Times New Roman" w:cs="Times New Roman"/>
          <w:color w:val="000000"/>
          <w:sz w:val="26"/>
          <w:szCs w:val="26"/>
          <w:lang w:val="it-IT"/>
        </w:rPr>
        <w:t xml:space="preserve">. NXB Giáo dục </w:t>
      </w:r>
    </w:p>
    <w:p w:rsidR="00027751" w:rsidRPr="00503A09" w:rsidRDefault="00027751" w:rsidP="00404273">
      <w:pPr>
        <w:ind w:firstLine="720"/>
        <w:jc w:val="both"/>
        <w:rPr>
          <w:rFonts w:ascii="Times New Roman" w:hAnsi="Times New Roman" w:cs="Times New Roman"/>
          <w:color w:val="000000"/>
          <w:sz w:val="26"/>
          <w:szCs w:val="26"/>
          <w:lang w:val="it-IT"/>
        </w:rPr>
      </w:pPr>
      <w:r w:rsidRPr="00503A09">
        <w:rPr>
          <w:rFonts w:ascii="Times New Roman" w:hAnsi="Times New Roman" w:cs="Times New Roman"/>
          <w:b/>
          <w:bCs/>
          <w:color w:val="000000"/>
          <w:sz w:val="26"/>
          <w:szCs w:val="26"/>
          <w:lang w:val="it-IT"/>
        </w:rPr>
        <w:t>-</w:t>
      </w:r>
      <w:r w:rsidRPr="00503A09">
        <w:rPr>
          <w:rFonts w:ascii="Times New Roman" w:hAnsi="Times New Roman" w:cs="Times New Roman"/>
          <w:color w:val="000000"/>
          <w:sz w:val="26"/>
          <w:szCs w:val="26"/>
          <w:lang w:val="it-IT"/>
        </w:rPr>
        <w:t xml:space="preserve"> Nguyễn Ðức Lợi, Phạm Vãn Tuỳ. </w:t>
      </w:r>
      <w:r w:rsidRPr="00503A09">
        <w:rPr>
          <w:rFonts w:ascii="Times New Roman" w:hAnsi="Times New Roman" w:cs="Times New Roman"/>
          <w:i/>
          <w:iCs/>
          <w:color w:val="000000"/>
          <w:sz w:val="26"/>
          <w:szCs w:val="26"/>
          <w:lang w:val="vi-VN"/>
        </w:rPr>
        <w:t>Tủ lạnh, máy kem, máy ðá:</w:t>
      </w:r>
      <w:r w:rsidRPr="00503A09">
        <w:rPr>
          <w:rFonts w:ascii="Times New Roman" w:hAnsi="Times New Roman" w:cs="Times New Roman"/>
          <w:color w:val="000000"/>
          <w:sz w:val="26"/>
          <w:szCs w:val="26"/>
          <w:lang w:val="it-IT"/>
        </w:rPr>
        <w:t xml:space="preserve"> Nhà xuất bản khoa học và kỹ thuật. </w:t>
      </w:r>
    </w:p>
    <w:p w:rsidR="00027751" w:rsidRPr="00503A09" w:rsidRDefault="00027751" w:rsidP="00404273">
      <w:pPr>
        <w:ind w:left="217"/>
        <w:jc w:val="both"/>
        <w:rPr>
          <w:rFonts w:ascii="Times New Roman" w:hAnsi="Times New Roman" w:cs="Times New Roman"/>
          <w:color w:val="000000"/>
          <w:sz w:val="26"/>
          <w:szCs w:val="26"/>
          <w:lang w:val="it-IT"/>
        </w:rPr>
      </w:pPr>
      <w:r w:rsidRPr="00503A09">
        <w:rPr>
          <w:rFonts w:ascii="Times New Roman" w:hAnsi="Times New Roman" w:cs="Times New Roman"/>
          <w:color w:val="000000"/>
          <w:sz w:val="26"/>
          <w:szCs w:val="26"/>
          <w:lang w:val="it-IT"/>
        </w:rPr>
        <w:t>- Giáo trình, sổ tay thiết kế, các tiêu chuẩn nhà nýớc liên quan...</w:t>
      </w:r>
    </w:p>
    <w:sectPr w:rsidR="00027751" w:rsidRPr="00503A09" w:rsidSect="00970B17">
      <w:type w:val="continuous"/>
      <w:pgSz w:w="11907" w:h="16839" w:code="9"/>
      <w:pgMar w:top="851" w:right="851" w:bottom="851"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751" w:rsidRDefault="00027751" w:rsidP="00F972C8">
      <w:pPr>
        <w:rPr>
          <w:rFonts w:cs="Times New Roman"/>
        </w:rPr>
      </w:pPr>
      <w:r>
        <w:rPr>
          <w:rFonts w:cs="Times New Roman"/>
        </w:rPr>
        <w:separator/>
      </w:r>
    </w:p>
  </w:endnote>
  <w:endnote w:type="continuationSeparator" w:id="0">
    <w:p w:rsidR="00027751" w:rsidRDefault="00027751" w:rsidP="00F972C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l?r ??fc"/>
    <w:panose1 w:val="02020609040205080304"/>
    <w:charset w:val="80"/>
    <w:family w:val="roman"/>
    <w:notTrueType/>
    <w:pitch w:val="fixed"/>
    <w:sig w:usb0="00000001" w:usb1="08070000" w:usb2="00000010" w:usb3="00000000" w:csb0="00020000" w:csb1="00000000"/>
  </w:font>
  <w:font w:name="Gulim">
    <w:altName w:val="¡¾¨ù¢¬©÷"/>
    <w:panose1 w:val="020B0600000101010101"/>
    <w:charset w:val="81"/>
    <w:family w:val="roman"/>
    <w:notTrueType/>
    <w:pitch w:val="fixed"/>
    <w:sig w:usb0="00000001" w:usb1="09060000" w:usb2="00000010" w:usb3="00000000" w:csb0="00080000" w:csb1="00000000"/>
  </w:font>
  <w:font w:name="PMingLiU">
    <w:altName w:val="¡Ps2OcuAe"/>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751" w:rsidRDefault="00027751">
    <w:pPr>
      <w:pStyle w:val="Footer"/>
      <w:jc w:val="right"/>
      <w:rPr>
        <w:rFonts w:cs="Times New Roman"/>
      </w:rPr>
    </w:pPr>
  </w:p>
  <w:p w:rsidR="00027751" w:rsidRDefault="00027751">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751" w:rsidRDefault="00027751" w:rsidP="00F972C8">
      <w:pPr>
        <w:rPr>
          <w:rFonts w:cs="Times New Roman"/>
        </w:rPr>
      </w:pPr>
      <w:r>
        <w:rPr>
          <w:rFonts w:cs="Times New Roman"/>
        </w:rPr>
        <w:separator/>
      </w:r>
    </w:p>
  </w:footnote>
  <w:footnote w:type="continuationSeparator" w:id="0">
    <w:p w:rsidR="00027751" w:rsidRDefault="00027751" w:rsidP="00F972C8">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30EE"/>
    <w:multiLevelType w:val="hybridMultilevel"/>
    <w:tmpl w:val="A2562E84"/>
    <w:lvl w:ilvl="0" w:tplc="62AE20FE">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52D4511"/>
    <w:multiLevelType w:val="hybridMultilevel"/>
    <w:tmpl w:val="A7B690AE"/>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0D8A2154"/>
    <w:multiLevelType w:val="hybridMultilevel"/>
    <w:tmpl w:val="1EECCA94"/>
    <w:lvl w:ilvl="0" w:tplc="4BAEAF9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9">
    <w:nsid w:val="1F861BCF"/>
    <w:multiLevelType w:val="hybridMultilevel"/>
    <w:tmpl w:val="14B81C66"/>
    <w:lvl w:ilvl="0" w:tplc="FCD414B8">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2AC5F7C"/>
    <w:multiLevelType w:val="hybridMultilevel"/>
    <w:tmpl w:val="D4EAA444"/>
    <w:lvl w:ilvl="0" w:tplc="BEEC0362">
      <w:start w:val="1"/>
      <w:numFmt w:val="decimal"/>
      <w:lvlText w:val="%1."/>
      <w:lvlJc w:val="left"/>
      <w:pPr>
        <w:ind w:left="21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43E138F"/>
    <w:multiLevelType w:val="multilevel"/>
    <w:tmpl w:val="73588A6E"/>
    <w:lvl w:ilvl="0">
      <w:start w:val="2"/>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2">
    <w:nsid w:val="25846120"/>
    <w:multiLevelType w:val="hybridMultilevel"/>
    <w:tmpl w:val="93FEF210"/>
    <w:lvl w:ilvl="0" w:tplc="D5C4570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9555940"/>
    <w:multiLevelType w:val="hybridMultilevel"/>
    <w:tmpl w:val="4EC8BAB0"/>
    <w:lvl w:ilvl="0" w:tplc="AF34F534">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6">
    <w:nsid w:val="2B4104D8"/>
    <w:multiLevelType w:val="hybridMultilevel"/>
    <w:tmpl w:val="0164D1EE"/>
    <w:lvl w:ilvl="0" w:tplc="BF803EA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31F74E5"/>
    <w:multiLevelType w:val="hybridMultilevel"/>
    <w:tmpl w:val="6F9E9BA2"/>
    <w:lvl w:ilvl="0" w:tplc="C0CE19F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2">
    <w:nsid w:val="367E329A"/>
    <w:multiLevelType w:val="hybridMultilevel"/>
    <w:tmpl w:val="E412113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3">
    <w:nsid w:val="36AB0069"/>
    <w:multiLevelType w:val="hybridMultilevel"/>
    <w:tmpl w:val="BCDE3CD4"/>
    <w:lvl w:ilvl="0" w:tplc="C2DAC2D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9577961"/>
    <w:multiLevelType w:val="hybridMultilevel"/>
    <w:tmpl w:val="CE5083D2"/>
    <w:lvl w:ilvl="0" w:tplc="6C8A895E">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9941DC5"/>
    <w:multiLevelType w:val="hybridMultilevel"/>
    <w:tmpl w:val="A7DC47AE"/>
    <w:lvl w:ilvl="0" w:tplc="E57448D4">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7">
    <w:nsid w:val="3C0A7FE5"/>
    <w:multiLevelType w:val="hybridMultilevel"/>
    <w:tmpl w:val="8A40281C"/>
    <w:lvl w:ilvl="0" w:tplc="EEEEA56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E421FCB"/>
    <w:multiLevelType w:val="hybridMultilevel"/>
    <w:tmpl w:val="C6E02D7C"/>
    <w:lvl w:ilvl="0" w:tplc="66425DF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7431E91"/>
    <w:multiLevelType w:val="hybridMultilevel"/>
    <w:tmpl w:val="92AAF42A"/>
    <w:lvl w:ilvl="0" w:tplc="7682BF5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47E31E82"/>
    <w:multiLevelType w:val="hybridMultilevel"/>
    <w:tmpl w:val="3EF47F1A"/>
    <w:lvl w:ilvl="0" w:tplc="623876D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8BB6BBD"/>
    <w:multiLevelType w:val="hybridMultilevel"/>
    <w:tmpl w:val="FB72D8AC"/>
    <w:lvl w:ilvl="0" w:tplc="585AF28C">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5">
    <w:nsid w:val="49CE3273"/>
    <w:multiLevelType w:val="hybridMultilevel"/>
    <w:tmpl w:val="241488AE"/>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4AC11A54"/>
    <w:multiLevelType w:val="hybridMultilevel"/>
    <w:tmpl w:val="8C2C04D2"/>
    <w:lvl w:ilvl="0" w:tplc="4CEC7B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8">
    <w:nsid w:val="4C0B7C74"/>
    <w:multiLevelType w:val="hybridMultilevel"/>
    <w:tmpl w:val="746CBB96"/>
    <w:lvl w:ilvl="0" w:tplc="5254DFC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FB33B2C"/>
    <w:multiLevelType w:val="hybridMultilevel"/>
    <w:tmpl w:val="99060BA8"/>
    <w:lvl w:ilvl="0" w:tplc="E73C9354">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3">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44">
    <w:nsid w:val="564C57CA"/>
    <w:multiLevelType w:val="multilevel"/>
    <w:tmpl w:val="61F6A9EE"/>
    <w:styleLink w:val="Style11"/>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46">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8">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9">
    <w:nsid w:val="5A536377"/>
    <w:multiLevelType w:val="hybridMultilevel"/>
    <w:tmpl w:val="56C4FD78"/>
    <w:lvl w:ilvl="0" w:tplc="D0062318">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5D8B5E4A"/>
    <w:multiLevelType w:val="hybridMultilevel"/>
    <w:tmpl w:val="14FE9596"/>
    <w:lvl w:ilvl="0" w:tplc="723612C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5F3829DA"/>
    <w:multiLevelType w:val="hybridMultilevel"/>
    <w:tmpl w:val="B9CC77F8"/>
    <w:lvl w:ilvl="0" w:tplc="61821E7C">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53">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54">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7155B1A"/>
    <w:multiLevelType w:val="hybridMultilevel"/>
    <w:tmpl w:val="5C02512E"/>
    <w:lvl w:ilvl="0" w:tplc="EED01F7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7">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8">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691A5D62"/>
    <w:multiLevelType w:val="hybridMultilevel"/>
    <w:tmpl w:val="96C81952"/>
    <w:lvl w:ilvl="0" w:tplc="57CC7E1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3">
    <w:nsid w:val="6E8002C8"/>
    <w:multiLevelType w:val="hybridMultilevel"/>
    <w:tmpl w:val="CE5C4B02"/>
    <w:lvl w:ilvl="0" w:tplc="4CF0033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5">
    <w:nsid w:val="704E42D6"/>
    <w:multiLevelType w:val="hybridMultilevel"/>
    <w:tmpl w:val="908A7B52"/>
    <w:lvl w:ilvl="0" w:tplc="8E969828">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7">
    <w:nsid w:val="73956A43"/>
    <w:multiLevelType w:val="hybridMultilevel"/>
    <w:tmpl w:val="C9D8DE8C"/>
    <w:lvl w:ilvl="0" w:tplc="8DD47C7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9">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74E700AA"/>
    <w:multiLevelType w:val="hybridMultilevel"/>
    <w:tmpl w:val="35C6750C"/>
    <w:lvl w:ilvl="0" w:tplc="FAEE1C4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5D3374"/>
    <w:multiLevelType w:val="hybridMultilevel"/>
    <w:tmpl w:val="2D06B050"/>
    <w:lvl w:ilvl="0" w:tplc="03A401DE">
      <w:start w:val="1"/>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3">
    <w:nsid w:val="77C062F1"/>
    <w:multiLevelType w:val="hybridMultilevel"/>
    <w:tmpl w:val="2568821C"/>
    <w:lvl w:ilvl="0" w:tplc="0CC8917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6">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8">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9">
    <w:nsid w:val="7F373904"/>
    <w:multiLevelType w:val="multilevel"/>
    <w:tmpl w:val="2BAA7F2E"/>
    <w:lvl w:ilvl="0">
      <w:start w:val="2"/>
      <w:numFmt w:val="decimal"/>
      <w:lvlText w:val="%1."/>
      <w:lvlJc w:val="left"/>
      <w:pPr>
        <w:ind w:left="390" w:hanging="39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54"/>
  </w:num>
  <w:num w:numId="2">
    <w:abstractNumId w:val="57"/>
  </w:num>
  <w:num w:numId="3">
    <w:abstractNumId w:val="2"/>
  </w:num>
  <w:num w:numId="4">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8"/>
  </w:num>
  <w:num w:numId="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43"/>
  </w:num>
  <w:num w:numId="11">
    <w:abstractNumId w:val="76"/>
  </w:num>
  <w:num w:numId="12">
    <w:abstractNumId w:val="18"/>
  </w:num>
  <w:num w:numId="13">
    <w:abstractNumId w:val="37"/>
  </w:num>
  <w:num w:numId="14">
    <w:abstractNumId w:val="17"/>
  </w:num>
  <w:num w:numId="15">
    <w:abstractNumId w:val="74"/>
  </w:num>
  <w:num w:numId="16">
    <w:abstractNumId w:val="39"/>
  </w:num>
  <w:num w:numId="17">
    <w:abstractNumId w:val="29"/>
  </w:num>
  <w:num w:numId="18">
    <w:abstractNumId w:val="58"/>
  </w:num>
  <w:num w:numId="19">
    <w:abstractNumId w:val="70"/>
  </w:num>
  <w:num w:numId="20">
    <w:abstractNumId w:val="59"/>
  </w:num>
  <w:num w:numId="21">
    <w:abstractNumId w:val="60"/>
  </w:num>
  <w:num w:numId="22">
    <w:abstractNumId w:val="31"/>
  </w:num>
  <w:num w:numId="23">
    <w:abstractNumId w:val="7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44"/>
  </w:num>
  <w:num w:numId="26">
    <w:abstractNumId w:val="61"/>
  </w:num>
  <w:num w:numId="27">
    <w:abstractNumId w:val="1"/>
  </w:num>
  <w:num w:numId="28">
    <w:abstractNumId w:val="36"/>
  </w:num>
  <w:num w:numId="29">
    <w:abstractNumId w:val="19"/>
  </w:num>
  <w:num w:numId="30">
    <w:abstractNumId w:val="78"/>
  </w:num>
  <w:num w:numId="31">
    <w:abstractNumId w:val="3"/>
  </w:num>
  <w:num w:numId="32">
    <w:abstractNumId w:val="16"/>
  </w:num>
  <w:num w:numId="33">
    <w:abstractNumId w:val="22"/>
  </w:num>
  <w:num w:numId="34">
    <w:abstractNumId w:val="21"/>
  </w:num>
  <w:num w:numId="35">
    <w:abstractNumId w:val="34"/>
  </w:num>
  <w:num w:numId="36">
    <w:abstractNumId w:val="5"/>
  </w:num>
  <w:num w:numId="37">
    <w:abstractNumId w:val="15"/>
  </w:num>
  <w:num w:numId="38">
    <w:abstractNumId w:val="30"/>
  </w:num>
  <w:num w:numId="39">
    <w:abstractNumId w:val="23"/>
  </w:num>
  <w:num w:numId="40">
    <w:abstractNumId w:val="71"/>
  </w:num>
  <w:num w:numId="41">
    <w:abstractNumId w:val="73"/>
  </w:num>
  <w:num w:numId="42">
    <w:abstractNumId w:val="55"/>
  </w:num>
  <w:num w:numId="43">
    <w:abstractNumId w:val="49"/>
  </w:num>
  <w:num w:numId="44">
    <w:abstractNumId w:val="28"/>
  </w:num>
  <w:num w:numId="45">
    <w:abstractNumId w:val="25"/>
  </w:num>
  <w:num w:numId="46">
    <w:abstractNumId w:val="63"/>
  </w:num>
  <w:num w:numId="47">
    <w:abstractNumId w:val="24"/>
  </w:num>
  <w:num w:numId="48">
    <w:abstractNumId w:val="50"/>
  </w:num>
  <w:num w:numId="49">
    <w:abstractNumId w:val="32"/>
  </w:num>
  <w:num w:numId="50">
    <w:abstractNumId w:val="9"/>
  </w:num>
  <w:num w:numId="51">
    <w:abstractNumId w:val="6"/>
  </w:num>
  <w:num w:numId="52">
    <w:abstractNumId w:val="67"/>
  </w:num>
  <w:num w:numId="53">
    <w:abstractNumId w:val="65"/>
  </w:num>
  <w:num w:numId="54">
    <w:abstractNumId w:val="14"/>
  </w:num>
  <w:num w:numId="55">
    <w:abstractNumId w:val="0"/>
  </w:num>
  <w:num w:numId="56">
    <w:abstractNumId w:val="52"/>
  </w:num>
  <w:num w:numId="57">
    <w:abstractNumId w:val="8"/>
  </w:num>
  <w:num w:numId="58">
    <w:abstractNumId w:val="27"/>
  </w:num>
  <w:num w:numId="59">
    <w:abstractNumId w:val="45"/>
  </w:num>
  <w:num w:numId="60">
    <w:abstractNumId w:val="40"/>
  </w:num>
  <w:num w:numId="61">
    <w:abstractNumId w:val="5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7"/>
  </w:num>
  <w:num w:numId="63">
    <w:abstractNumId w:val="7"/>
  </w:num>
  <w:num w:numId="64">
    <w:abstractNumId w:val="75"/>
  </w:num>
  <w:num w:numId="65">
    <w:abstractNumId w:val="47"/>
  </w:num>
  <w:num w:numId="66">
    <w:abstractNumId w:val="13"/>
  </w:num>
  <w:num w:numId="67">
    <w:abstractNumId w:val="12"/>
  </w:num>
  <w:num w:numId="68">
    <w:abstractNumId w:val="56"/>
  </w:num>
  <w:num w:numId="69">
    <w:abstractNumId w:val="26"/>
  </w:num>
  <w:num w:numId="70">
    <w:abstractNumId w:val="62"/>
  </w:num>
  <w:num w:numId="71">
    <w:abstractNumId w:val="66"/>
  </w:num>
  <w:num w:numId="72">
    <w:abstractNumId w:val="72"/>
  </w:num>
  <w:num w:numId="73">
    <w:abstractNumId w:val="4"/>
  </w:num>
  <w:num w:numId="74">
    <w:abstractNumId w:val="77"/>
  </w:num>
  <w:num w:numId="75">
    <w:abstractNumId w:val="53"/>
  </w:num>
  <w:num w:numId="76">
    <w:abstractNumId w:val="48"/>
  </w:num>
  <w:num w:numId="77">
    <w:abstractNumId w:val="46"/>
  </w:num>
  <w:num w:numId="78">
    <w:abstractNumId w:val="64"/>
  </w:num>
  <w:num w:numId="79">
    <w:abstractNumId w:val="42"/>
  </w:num>
  <w:num w:numId="80">
    <w:abstractNumId w:val="69"/>
  </w:num>
  <w:num w:numId="81">
    <w:abstractNumId w:val="33"/>
  </w:num>
  <w:num w:numId="8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7"/>
  </w:num>
  <w:num w:numId="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5"/>
  </w:num>
  <w:num w:numId="86">
    <w:abstractNumId w:val="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6A15"/>
    <w:rsid w:val="00000F13"/>
    <w:rsid w:val="000011D0"/>
    <w:rsid w:val="00017076"/>
    <w:rsid w:val="00025C19"/>
    <w:rsid w:val="00027751"/>
    <w:rsid w:val="00035E61"/>
    <w:rsid w:val="00037562"/>
    <w:rsid w:val="00053795"/>
    <w:rsid w:val="000630E2"/>
    <w:rsid w:val="00070503"/>
    <w:rsid w:val="0007746D"/>
    <w:rsid w:val="00095353"/>
    <w:rsid w:val="000A13A9"/>
    <w:rsid w:val="000B47C1"/>
    <w:rsid w:val="000C5EDD"/>
    <w:rsid w:val="000C7DC8"/>
    <w:rsid w:val="000E28F0"/>
    <w:rsid w:val="000F497D"/>
    <w:rsid w:val="001039BA"/>
    <w:rsid w:val="00104C2C"/>
    <w:rsid w:val="00106125"/>
    <w:rsid w:val="0011193B"/>
    <w:rsid w:val="00113623"/>
    <w:rsid w:val="00122E8D"/>
    <w:rsid w:val="001369EF"/>
    <w:rsid w:val="00141C9A"/>
    <w:rsid w:val="00147891"/>
    <w:rsid w:val="00153040"/>
    <w:rsid w:val="00175885"/>
    <w:rsid w:val="00176179"/>
    <w:rsid w:val="0018446F"/>
    <w:rsid w:val="00190650"/>
    <w:rsid w:val="00191798"/>
    <w:rsid w:val="00195B35"/>
    <w:rsid w:val="001968DD"/>
    <w:rsid w:val="001A2ADE"/>
    <w:rsid w:val="001A3AC9"/>
    <w:rsid w:val="001A7AE9"/>
    <w:rsid w:val="001A7FBC"/>
    <w:rsid w:val="001C3C33"/>
    <w:rsid w:val="001C7D22"/>
    <w:rsid w:val="001E3EFB"/>
    <w:rsid w:val="001F00B1"/>
    <w:rsid w:val="001F2C5D"/>
    <w:rsid w:val="001F5C08"/>
    <w:rsid w:val="001F6ACB"/>
    <w:rsid w:val="00211F7B"/>
    <w:rsid w:val="00213FD9"/>
    <w:rsid w:val="0021792D"/>
    <w:rsid w:val="00220318"/>
    <w:rsid w:val="00226AFA"/>
    <w:rsid w:val="00227C12"/>
    <w:rsid w:val="002361B2"/>
    <w:rsid w:val="0023795B"/>
    <w:rsid w:val="00245795"/>
    <w:rsid w:val="00247624"/>
    <w:rsid w:val="00252BEE"/>
    <w:rsid w:val="002716D8"/>
    <w:rsid w:val="002811B7"/>
    <w:rsid w:val="00281BB9"/>
    <w:rsid w:val="0028236D"/>
    <w:rsid w:val="00292953"/>
    <w:rsid w:val="00292E7A"/>
    <w:rsid w:val="002A1DC5"/>
    <w:rsid w:val="002A2258"/>
    <w:rsid w:val="002A4E92"/>
    <w:rsid w:val="002B1B3A"/>
    <w:rsid w:val="002B7C1A"/>
    <w:rsid w:val="002C3F34"/>
    <w:rsid w:val="002D6A0D"/>
    <w:rsid w:val="002E188E"/>
    <w:rsid w:val="002F23D3"/>
    <w:rsid w:val="002F69F8"/>
    <w:rsid w:val="00306275"/>
    <w:rsid w:val="00311BEB"/>
    <w:rsid w:val="00312DCD"/>
    <w:rsid w:val="003206EE"/>
    <w:rsid w:val="003321A9"/>
    <w:rsid w:val="00333DBC"/>
    <w:rsid w:val="00335136"/>
    <w:rsid w:val="0034549D"/>
    <w:rsid w:val="00353693"/>
    <w:rsid w:val="00353795"/>
    <w:rsid w:val="003673EB"/>
    <w:rsid w:val="003700FE"/>
    <w:rsid w:val="00370A84"/>
    <w:rsid w:val="00371F8C"/>
    <w:rsid w:val="00374829"/>
    <w:rsid w:val="00374C6C"/>
    <w:rsid w:val="00375978"/>
    <w:rsid w:val="00380580"/>
    <w:rsid w:val="003822D6"/>
    <w:rsid w:val="00387D2E"/>
    <w:rsid w:val="0039049A"/>
    <w:rsid w:val="003927F3"/>
    <w:rsid w:val="00396DE4"/>
    <w:rsid w:val="0039763B"/>
    <w:rsid w:val="003A419E"/>
    <w:rsid w:val="003A6617"/>
    <w:rsid w:val="003A6FD9"/>
    <w:rsid w:val="003B7F41"/>
    <w:rsid w:val="003D0C60"/>
    <w:rsid w:val="003D6D09"/>
    <w:rsid w:val="003E11B5"/>
    <w:rsid w:val="00401B06"/>
    <w:rsid w:val="00404273"/>
    <w:rsid w:val="00404660"/>
    <w:rsid w:val="00405849"/>
    <w:rsid w:val="00421157"/>
    <w:rsid w:val="00426C8D"/>
    <w:rsid w:val="00430638"/>
    <w:rsid w:val="004306F6"/>
    <w:rsid w:val="004377CF"/>
    <w:rsid w:val="00437F66"/>
    <w:rsid w:val="00445071"/>
    <w:rsid w:val="004522E4"/>
    <w:rsid w:val="0045324C"/>
    <w:rsid w:val="004553C6"/>
    <w:rsid w:val="004573CB"/>
    <w:rsid w:val="00461D5A"/>
    <w:rsid w:val="00471FCE"/>
    <w:rsid w:val="0047552E"/>
    <w:rsid w:val="00476F87"/>
    <w:rsid w:val="004770B5"/>
    <w:rsid w:val="00480B86"/>
    <w:rsid w:val="0048520C"/>
    <w:rsid w:val="00491FDF"/>
    <w:rsid w:val="00494AB0"/>
    <w:rsid w:val="0049551B"/>
    <w:rsid w:val="004964A1"/>
    <w:rsid w:val="004A14E4"/>
    <w:rsid w:val="004B0676"/>
    <w:rsid w:val="004B0795"/>
    <w:rsid w:val="004B1F50"/>
    <w:rsid w:val="004B2D9B"/>
    <w:rsid w:val="004B500E"/>
    <w:rsid w:val="004B73E3"/>
    <w:rsid w:val="004C51C3"/>
    <w:rsid w:val="004D1BAF"/>
    <w:rsid w:val="004D2793"/>
    <w:rsid w:val="004D7DC9"/>
    <w:rsid w:val="004E0D9D"/>
    <w:rsid w:val="004E28E5"/>
    <w:rsid w:val="004E3A37"/>
    <w:rsid w:val="004F6ECA"/>
    <w:rsid w:val="00501CBE"/>
    <w:rsid w:val="00503A09"/>
    <w:rsid w:val="00507EAE"/>
    <w:rsid w:val="0051183C"/>
    <w:rsid w:val="00511FCA"/>
    <w:rsid w:val="005217B8"/>
    <w:rsid w:val="00525AFA"/>
    <w:rsid w:val="0053216F"/>
    <w:rsid w:val="00556EAD"/>
    <w:rsid w:val="00566C66"/>
    <w:rsid w:val="00575E59"/>
    <w:rsid w:val="0057756E"/>
    <w:rsid w:val="0058077A"/>
    <w:rsid w:val="00585CC1"/>
    <w:rsid w:val="005921D6"/>
    <w:rsid w:val="0059598D"/>
    <w:rsid w:val="005A0537"/>
    <w:rsid w:val="005B0284"/>
    <w:rsid w:val="005B22EF"/>
    <w:rsid w:val="005B2E67"/>
    <w:rsid w:val="005B6111"/>
    <w:rsid w:val="005B750B"/>
    <w:rsid w:val="005C4DC0"/>
    <w:rsid w:val="005D2BEA"/>
    <w:rsid w:val="005D2C6A"/>
    <w:rsid w:val="005E4204"/>
    <w:rsid w:val="005F0208"/>
    <w:rsid w:val="005F0368"/>
    <w:rsid w:val="005F14A8"/>
    <w:rsid w:val="00603FEB"/>
    <w:rsid w:val="0060715A"/>
    <w:rsid w:val="0061030B"/>
    <w:rsid w:val="006345E5"/>
    <w:rsid w:val="00634F33"/>
    <w:rsid w:val="0063643E"/>
    <w:rsid w:val="00663D81"/>
    <w:rsid w:val="0066759C"/>
    <w:rsid w:val="00671287"/>
    <w:rsid w:val="00671C9D"/>
    <w:rsid w:val="00672B83"/>
    <w:rsid w:val="006870C6"/>
    <w:rsid w:val="00687A4F"/>
    <w:rsid w:val="006911FE"/>
    <w:rsid w:val="0069274C"/>
    <w:rsid w:val="00694DDE"/>
    <w:rsid w:val="006A1BFB"/>
    <w:rsid w:val="006C1AD4"/>
    <w:rsid w:val="006C432B"/>
    <w:rsid w:val="006E45AA"/>
    <w:rsid w:val="0070165A"/>
    <w:rsid w:val="007077EB"/>
    <w:rsid w:val="00712C9D"/>
    <w:rsid w:val="00721BBE"/>
    <w:rsid w:val="00723396"/>
    <w:rsid w:val="007246EE"/>
    <w:rsid w:val="007279DB"/>
    <w:rsid w:val="0073110B"/>
    <w:rsid w:val="00734ACC"/>
    <w:rsid w:val="00743BFD"/>
    <w:rsid w:val="00746251"/>
    <w:rsid w:val="00756C4D"/>
    <w:rsid w:val="0076513C"/>
    <w:rsid w:val="007664FA"/>
    <w:rsid w:val="00776F08"/>
    <w:rsid w:val="00777972"/>
    <w:rsid w:val="00783855"/>
    <w:rsid w:val="00795951"/>
    <w:rsid w:val="007A2574"/>
    <w:rsid w:val="007A25C8"/>
    <w:rsid w:val="007A411E"/>
    <w:rsid w:val="007A7F9B"/>
    <w:rsid w:val="007B11F5"/>
    <w:rsid w:val="007B31D3"/>
    <w:rsid w:val="007B4D26"/>
    <w:rsid w:val="007B5C55"/>
    <w:rsid w:val="007C5B0E"/>
    <w:rsid w:val="007C62A6"/>
    <w:rsid w:val="007D2722"/>
    <w:rsid w:val="007D419F"/>
    <w:rsid w:val="007D5255"/>
    <w:rsid w:val="007E7FCA"/>
    <w:rsid w:val="0080174F"/>
    <w:rsid w:val="00803697"/>
    <w:rsid w:val="00810883"/>
    <w:rsid w:val="00817139"/>
    <w:rsid w:val="008205A1"/>
    <w:rsid w:val="00822A5B"/>
    <w:rsid w:val="00840703"/>
    <w:rsid w:val="00842E70"/>
    <w:rsid w:val="00845AFC"/>
    <w:rsid w:val="00852728"/>
    <w:rsid w:val="00853455"/>
    <w:rsid w:val="008632F1"/>
    <w:rsid w:val="0086411E"/>
    <w:rsid w:val="00864DCE"/>
    <w:rsid w:val="00872B22"/>
    <w:rsid w:val="0088036F"/>
    <w:rsid w:val="008831C0"/>
    <w:rsid w:val="008901A2"/>
    <w:rsid w:val="00891714"/>
    <w:rsid w:val="008A063A"/>
    <w:rsid w:val="008A20E0"/>
    <w:rsid w:val="008A2D4E"/>
    <w:rsid w:val="008C6DAE"/>
    <w:rsid w:val="008D1D50"/>
    <w:rsid w:val="008D2EBC"/>
    <w:rsid w:val="008E2728"/>
    <w:rsid w:val="008F61F9"/>
    <w:rsid w:val="0090071A"/>
    <w:rsid w:val="0090227C"/>
    <w:rsid w:val="009056BD"/>
    <w:rsid w:val="0091411E"/>
    <w:rsid w:val="009218FE"/>
    <w:rsid w:val="009258D7"/>
    <w:rsid w:val="00927923"/>
    <w:rsid w:val="0093068B"/>
    <w:rsid w:val="00932994"/>
    <w:rsid w:val="00933B9E"/>
    <w:rsid w:val="009366FB"/>
    <w:rsid w:val="00947653"/>
    <w:rsid w:val="0095323E"/>
    <w:rsid w:val="00962E16"/>
    <w:rsid w:val="00970B17"/>
    <w:rsid w:val="00974E7E"/>
    <w:rsid w:val="0097787C"/>
    <w:rsid w:val="009835C8"/>
    <w:rsid w:val="00985B26"/>
    <w:rsid w:val="00994438"/>
    <w:rsid w:val="009A096E"/>
    <w:rsid w:val="009A217F"/>
    <w:rsid w:val="009A6810"/>
    <w:rsid w:val="009B50AF"/>
    <w:rsid w:val="009C0AED"/>
    <w:rsid w:val="009C4E3E"/>
    <w:rsid w:val="009C7659"/>
    <w:rsid w:val="009D1669"/>
    <w:rsid w:val="009D1FA6"/>
    <w:rsid w:val="009E0F12"/>
    <w:rsid w:val="009E22A0"/>
    <w:rsid w:val="009E43FF"/>
    <w:rsid w:val="00A03E06"/>
    <w:rsid w:val="00A1026E"/>
    <w:rsid w:val="00A16954"/>
    <w:rsid w:val="00A2793F"/>
    <w:rsid w:val="00A3263C"/>
    <w:rsid w:val="00A33BF4"/>
    <w:rsid w:val="00A3667E"/>
    <w:rsid w:val="00A45919"/>
    <w:rsid w:val="00A467F4"/>
    <w:rsid w:val="00A46CB0"/>
    <w:rsid w:val="00A52474"/>
    <w:rsid w:val="00A67340"/>
    <w:rsid w:val="00A703F9"/>
    <w:rsid w:val="00A7352C"/>
    <w:rsid w:val="00A757AF"/>
    <w:rsid w:val="00A7723C"/>
    <w:rsid w:val="00AA28A6"/>
    <w:rsid w:val="00AB123B"/>
    <w:rsid w:val="00AB176E"/>
    <w:rsid w:val="00AB5E73"/>
    <w:rsid w:val="00AB6C41"/>
    <w:rsid w:val="00AC25AD"/>
    <w:rsid w:val="00AC4A39"/>
    <w:rsid w:val="00AC76C7"/>
    <w:rsid w:val="00AF0650"/>
    <w:rsid w:val="00B00685"/>
    <w:rsid w:val="00B03A3A"/>
    <w:rsid w:val="00B06A77"/>
    <w:rsid w:val="00B06DDC"/>
    <w:rsid w:val="00B077AB"/>
    <w:rsid w:val="00B07C2A"/>
    <w:rsid w:val="00B35786"/>
    <w:rsid w:val="00B3616C"/>
    <w:rsid w:val="00B43006"/>
    <w:rsid w:val="00B4368D"/>
    <w:rsid w:val="00B46A15"/>
    <w:rsid w:val="00B50593"/>
    <w:rsid w:val="00B602FA"/>
    <w:rsid w:val="00B7148B"/>
    <w:rsid w:val="00B7474E"/>
    <w:rsid w:val="00B8274F"/>
    <w:rsid w:val="00BB2C2D"/>
    <w:rsid w:val="00BC2C6B"/>
    <w:rsid w:val="00BC5383"/>
    <w:rsid w:val="00BC66EB"/>
    <w:rsid w:val="00BC6D26"/>
    <w:rsid w:val="00BD50CB"/>
    <w:rsid w:val="00BE2328"/>
    <w:rsid w:val="00BF00C5"/>
    <w:rsid w:val="00BF080E"/>
    <w:rsid w:val="00BF2A76"/>
    <w:rsid w:val="00BF2BF1"/>
    <w:rsid w:val="00C01A21"/>
    <w:rsid w:val="00C03142"/>
    <w:rsid w:val="00C05C4B"/>
    <w:rsid w:val="00C10CC4"/>
    <w:rsid w:val="00C177D8"/>
    <w:rsid w:val="00C26E7B"/>
    <w:rsid w:val="00C33BB7"/>
    <w:rsid w:val="00C44752"/>
    <w:rsid w:val="00C45480"/>
    <w:rsid w:val="00C51E77"/>
    <w:rsid w:val="00C60A36"/>
    <w:rsid w:val="00C61F31"/>
    <w:rsid w:val="00C65A21"/>
    <w:rsid w:val="00C75D48"/>
    <w:rsid w:val="00C763BD"/>
    <w:rsid w:val="00C8272F"/>
    <w:rsid w:val="00C85FB7"/>
    <w:rsid w:val="00C90E1A"/>
    <w:rsid w:val="00CA4D28"/>
    <w:rsid w:val="00CA5E7E"/>
    <w:rsid w:val="00CA7596"/>
    <w:rsid w:val="00CD586D"/>
    <w:rsid w:val="00CE2C29"/>
    <w:rsid w:val="00CE2CD4"/>
    <w:rsid w:val="00CF3016"/>
    <w:rsid w:val="00CF3113"/>
    <w:rsid w:val="00CF586F"/>
    <w:rsid w:val="00D00F72"/>
    <w:rsid w:val="00D130DC"/>
    <w:rsid w:val="00D2776E"/>
    <w:rsid w:val="00D2785E"/>
    <w:rsid w:val="00D36558"/>
    <w:rsid w:val="00D36F49"/>
    <w:rsid w:val="00D37B98"/>
    <w:rsid w:val="00D47560"/>
    <w:rsid w:val="00D51AD3"/>
    <w:rsid w:val="00D5286B"/>
    <w:rsid w:val="00D536C9"/>
    <w:rsid w:val="00D56D3F"/>
    <w:rsid w:val="00D61953"/>
    <w:rsid w:val="00D6353D"/>
    <w:rsid w:val="00D74B82"/>
    <w:rsid w:val="00D7725C"/>
    <w:rsid w:val="00D8014D"/>
    <w:rsid w:val="00D8799A"/>
    <w:rsid w:val="00D97C14"/>
    <w:rsid w:val="00DA4C60"/>
    <w:rsid w:val="00DB06A7"/>
    <w:rsid w:val="00DB52A1"/>
    <w:rsid w:val="00DB751A"/>
    <w:rsid w:val="00DC6B5E"/>
    <w:rsid w:val="00DD1A5C"/>
    <w:rsid w:val="00DD620E"/>
    <w:rsid w:val="00DE2A91"/>
    <w:rsid w:val="00DE65A6"/>
    <w:rsid w:val="00DF0525"/>
    <w:rsid w:val="00DF2446"/>
    <w:rsid w:val="00DF34BB"/>
    <w:rsid w:val="00DF7659"/>
    <w:rsid w:val="00E10794"/>
    <w:rsid w:val="00E11709"/>
    <w:rsid w:val="00E11A1C"/>
    <w:rsid w:val="00E16788"/>
    <w:rsid w:val="00E27A04"/>
    <w:rsid w:val="00E31D8E"/>
    <w:rsid w:val="00E36217"/>
    <w:rsid w:val="00E5501F"/>
    <w:rsid w:val="00E617AA"/>
    <w:rsid w:val="00E6562F"/>
    <w:rsid w:val="00E8378E"/>
    <w:rsid w:val="00E97DD0"/>
    <w:rsid w:val="00EA679C"/>
    <w:rsid w:val="00EB2D20"/>
    <w:rsid w:val="00EC763A"/>
    <w:rsid w:val="00EE2220"/>
    <w:rsid w:val="00EF18F5"/>
    <w:rsid w:val="00F03147"/>
    <w:rsid w:val="00F13230"/>
    <w:rsid w:val="00F25244"/>
    <w:rsid w:val="00F2594F"/>
    <w:rsid w:val="00F431DF"/>
    <w:rsid w:val="00F43EF2"/>
    <w:rsid w:val="00F44D53"/>
    <w:rsid w:val="00F5680E"/>
    <w:rsid w:val="00F57D39"/>
    <w:rsid w:val="00F60589"/>
    <w:rsid w:val="00F65FAF"/>
    <w:rsid w:val="00F70619"/>
    <w:rsid w:val="00F73449"/>
    <w:rsid w:val="00F80D28"/>
    <w:rsid w:val="00F84C95"/>
    <w:rsid w:val="00F90501"/>
    <w:rsid w:val="00F90D6B"/>
    <w:rsid w:val="00F916AB"/>
    <w:rsid w:val="00F91C32"/>
    <w:rsid w:val="00F972C8"/>
    <w:rsid w:val="00FA24E4"/>
    <w:rsid w:val="00FA62AC"/>
    <w:rsid w:val="00FB034E"/>
    <w:rsid w:val="00FB2038"/>
    <w:rsid w:val="00FB75EC"/>
    <w:rsid w:val="00FC273D"/>
    <w:rsid w:val="00FD0277"/>
    <w:rsid w:val="00FD1657"/>
    <w:rsid w:val="00FF1573"/>
    <w:rsid w:val="00FF4261"/>
    <w:rsid w:val="00FF47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933B9E"/>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933B9E"/>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97787C"/>
    <w:pPr>
      <w:ind w:left="720"/>
    </w:pPr>
  </w:style>
  <w:style w:type="paragraph" w:styleId="PlainText">
    <w:name w:val="Plain Text"/>
    <w:basedOn w:val="Normal"/>
    <w:link w:val="PlainTextChar"/>
    <w:uiPriority w:val="99"/>
    <w:rsid w:val="00C01A21"/>
    <w:rPr>
      <w:rFonts w:ascii="Courier New" w:hAnsi="Courier New" w:cs="Courier New"/>
      <w:sz w:val="20"/>
      <w:szCs w:val="20"/>
    </w:rPr>
  </w:style>
  <w:style w:type="character" w:customStyle="1" w:styleId="PlainTextChar">
    <w:name w:val="Plain Text Char"/>
    <w:basedOn w:val="DefaultParagraphFont"/>
    <w:link w:val="PlainText"/>
    <w:uiPriority w:val="99"/>
    <w:locked/>
    <w:rsid w:val="00C01A21"/>
    <w:rPr>
      <w:rFonts w:ascii="Courier New" w:hAnsi="Courier New" w:cs="Courier New"/>
      <w:sz w:val="20"/>
      <w:szCs w:val="20"/>
    </w:rPr>
  </w:style>
  <w:style w:type="paragraph" w:customStyle="1" w:styleId="dautru">
    <w:name w:val="dau tru"/>
    <w:basedOn w:val="Normal"/>
    <w:link w:val="dautruChar"/>
    <w:uiPriority w:val="99"/>
    <w:rsid w:val="00C01A21"/>
    <w:pPr>
      <w:numPr>
        <w:ilvl w:val="1"/>
        <w:numId w:val="22"/>
      </w:numPr>
      <w:jc w:val="both"/>
    </w:pPr>
    <w:rPr>
      <w:rFonts w:ascii="Times New Roman" w:hAnsi="Times New Roman" w:cs="Times New Roman"/>
    </w:rPr>
  </w:style>
  <w:style w:type="paragraph" w:customStyle="1" w:styleId="daucong">
    <w:name w:val="dau cong"/>
    <w:basedOn w:val="Normal"/>
    <w:uiPriority w:val="99"/>
    <w:rsid w:val="00C01A21"/>
    <w:pPr>
      <w:numPr>
        <w:numId w:val="22"/>
      </w:numPr>
      <w:jc w:val="both"/>
    </w:pPr>
    <w:rPr>
      <w:rFonts w:ascii="Times New Roman" w:hAnsi="Times New Roman" w:cs="Times New Roman"/>
    </w:rPr>
  </w:style>
  <w:style w:type="character" w:customStyle="1" w:styleId="dautruChar">
    <w:name w:val="dau tru Char"/>
    <w:link w:val="dautru"/>
    <w:uiPriority w:val="99"/>
    <w:locked/>
    <w:rsid w:val="00C01A21"/>
    <w:rPr>
      <w:rFonts w:eastAsia="Times New Roman"/>
      <w:sz w:val="28"/>
      <w:szCs w:val="28"/>
      <w:lang w:val="en-US" w:eastAsia="en-US"/>
    </w:rPr>
  </w:style>
  <w:style w:type="paragraph" w:customStyle="1" w:styleId="CharCharCharCharCharCharChar">
    <w:name w:val="Char Char Char Char Char Char Char"/>
    <w:basedOn w:val="Normal"/>
    <w:autoRedefine/>
    <w:uiPriority w:val="99"/>
    <w:rsid w:val="00C01A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uiPriority w:val="99"/>
    <w:rsid w:val="00C01A21"/>
    <w:rPr>
      <w:rFonts w:ascii="Times New Roman" w:eastAsia="Gulim" w:hAnsi="Times New Roman" w:cs="Times New Roman"/>
      <w:color w:val="000000"/>
      <w:sz w:val="24"/>
      <w:szCs w:val="24"/>
      <w:lang w:eastAsia="ko-KR"/>
    </w:rPr>
  </w:style>
  <w:style w:type="character" w:customStyle="1" w:styleId="1muctieudauChar">
    <w:name w:val="1 muctieu dau Char"/>
    <w:link w:val="1muctieudau"/>
    <w:uiPriority w:val="99"/>
    <w:locked/>
    <w:rsid w:val="00C01A21"/>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rsid w:val="00C01A21"/>
    <w:pPr>
      <w:spacing w:after="120"/>
      <w:ind w:left="360"/>
    </w:pPr>
  </w:style>
  <w:style w:type="character" w:customStyle="1" w:styleId="BodyTextIndentChar">
    <w:name w:val="Body Text Indent Char"/>
    <w:basedOn w:val="DefaultParagraphFont"/>
    <w:link w:val="BodyTextIndent"/>
    <w:uiPriority w:val="99"/>
    <w:semiHidden/>
    <w:locked/>
    <w:rsid w:val="00C01A21"/>
    <w:rPr>
      <w:rFonts w:ascii=".VnTime" w:hAnsi=".VnTime" w:cs=".VnTime"/>
      <w:sz w:val="20"/>
      <w:szCs w:val="20"/>
    </w:rPr>
  </w:style>
  <w:style w:type="paragraph" w:customStyle="1" w:styleId="normaltext13thuthang">
    <w:name w:val="normaltext13thuthang"/>
    <w:basedOn w:val="Normal"/>
    <w:uiPriority w:val="99"/>
    <w:rsid w:val="0034549D"/>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34549D"/>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34549D"/>
    <w:pPr>
      <w:tabs>
        <w:tab w:val="left" w:pos="187"/>
        <w:tab w:val="left" w:pos="374"/>
        <w:tab w:val="left" w:pos="561"/>
        <w:tab w:val="left" w:pos="748"/>
      </w:tabs>
      <w:jc w:val="both"/>
    </w:pPr>
    <w:rPr>
      <w:rFonts w:ascii="Times New Roman" w:eastAsia="PMingLiU" w:hAnsi="Times New Roman" w:cs="Times New Roman"/>
      <w:sz w:val="26"/>
      <w:szCs w:val="26"/>
    </w:rPr>
  </w:style>
  <w:style w:type="paragraph" w:styleId="BodyText3">
    <w:name w:val="Body Text 3"/>
    <w:basedOn w:val="Normal"/>
    <w:link w:val="BodyText3Char"/>
    <w:uiPriority w:val="99"/>
    <w:rsid w:val="00932994"/>
    <w:pPr>
      <w:spacing w:after="120"/>
    </w:pPr>
    <w:rPr>
      <w:rFonts w:ascii="Times New Roman" w:hAnsi="Times New Roman" w:cs="Times New Roman"/>
      <w:sz w:val="16"/>
      <w:szCs w:val="16"/>
    </w:rPr>
  </w:style>
  <w:style w:type="character" w:customStyle="1" w:styleId="BodyText3Char">
    <w:name w:val="Body Text 3 Char"/>
    <w:basedOn w:val="DefaultParagraphFont"/>
    <w:link w:val="BodyText3"/>
    <w:uiPriority w:val="99"/>
    <w:locked/>
    <w:rsid w:val="00932994"/>
    <w:rPr>
      <w:rFonts w:ascii="Times New Roman" w:hAnsi="Times New Roman" w:cs="Times New Roman"/>
      <w:sz w:val="16"/>
      <w:szCs w:val="16"/>
    </w:rPr>
  </w:style>
  <w:style w:type="numbering" w:customStyle="1" w:styleId="Style33">
    <w:name w:val="Style33"/>
    <w:rsid w:val="00F36886"/>
    <w:pPr>
      <w:numPr>
        <w:numId w:val="9"/>
      </w:numPr>
    </w:pPr>
  </w:style>
  <w:style w:type="numbering" w:customStyle="1" w:styleId="Style43">
    <w:name w:val="Style43"/>
    <w:rsid w:val="00F36886"/>
    <w:pPr>
      <w:numPr>
        <w:numId w:val="10"/>
      </w:numPr>
    </w:pPr>
  </w:style>
  <w:style w:type="numbering" w:customStyle="1" w:styleId="Style11">
    <w:name w:val="Style11"/>
    <w:rsid w:val="00F36886"/>
    <w:pPr>
      <w:numPr>
        <w:numId w:val="25"/>
      </w:numPr>
    </w:pPr>
  </w:style>
  <w:style w:type="numbering" w:customStyle="1" w:styleId="Style1">
    <w:name w:val="Style1"/>
    <w:rsid w:val="00F36886"/>
    <w:pPr>
      <w:numPr>
        <w:numId w:val="21"/>
      </w:numPr>
    </w:pPr>
  </w:style>
</w:styles>
</file>

<file path=word/webSettings.xml><?xml version="1.0" encoding="utf-8"?>
<w:webSettings xmlns:r="http://schemas.openxmlformats.org/officeDocument/2006/relationships" xmlns:w="http://schemas.openxmlformats.org/wordprocessingml/2006/main">
  <w:divs>
    <w:div w:id="550118594">
      <w:marLeft w:val="0"/>
      <w:marRight w:val="0"/>
      <w:marTop w:val="0"/>
      <w:marBottom w:val="0"/>
      <w:divBdr>
        <w:top w:val="none" w:sz="0" w:space="0" w:color="auto"/>
        <w:left w:val="none" w:sz="0" w:space="0" w:color="auto"/>
        <w:bottom w:val="none" w:sz="0" w:space="0" w:color="auto"/>
        <w:right w:val="none" w:sz="0" w:space="0" w:color="auto"/>
      </w:divBdr>
    </w:div>
    <w:div w:id="550118595">
      <w:marLeft w:val="0"/>
      <w:marRight w:val="0"/>
      <w:marTop w:val="0"/>
      <w:marBottom w:val="0"/>
      <w:divBdr>
        <w:top w:val="none" w:sz="0" w:space="0" w:color="auto"/>
        <w:left w:val="none" w:sz="0" w:space="0" w:color="auto"/>
        <w:bottom w:val="none" w:sz="0" w:space="0" w:color="auto"/>
        <w:right w:val="none" w:sz="0" w:space="0" w:color="auto"/>
      </w:divBdr>
    </w:div>
    <w:div w:id="550118596">
      <w:marLeft w:val="0"/>
      <w:marRight w:val="0"/>
      <w:marTop w:val="0"/>
      <w:marBottom w:val="0"/>
      <w:divBdr>
        <w:top w:val="none" w:sz="0" w:space="0" w:color="auto"/>
        <w:left w:val="none" w:sz="0" w:space="0" w:color="auto"/>
        <w:bottom w:val="none" w:sz="0" w:space="0" w:color="auto"/>
        <w:right w:val="none" w:sz="0" w:space="0" w:color="auto"/>
      </w:divBdr>
    </w:div>
    <w:div w:id="550118597">
      <w:marLeft w:val="0"/>
      <w:marRight w:val="0"/>
      <w:marTop w:val="0"/>
      <w:marBottom w:val="0"/>
      <w:divBdr>
        <w:top w:val="none" w:sz="0" w:space="0" w:color="auto"/>
        <w:left w:val="none" w:sz="0" w:space="0" w:color="auto"/>
        <w:bottom w:val="none" w:sz="0" w:space="0" w:color="auto"/>
        <w:right w:val="none" w:sz="0" w:space="0" w:color="auto"/>
      </w:divBdr>
    </w:div>
    <w:div w:id="550118598">
      <w:marLeft w:val="0"/>
      <w:marRight w:val="0"/>
      <w:marTop w:val="0"/>
      <w:marBottom w:val="0"/>
      <w:divBdr>
        <w:top w:val="none" w:sz="0" w:space="0" w:color="auto"/>
        <w:left w:val="none" w:sz="0" w:space="0" w:color="auto"/>
        <w:bottom w:val="none" w:sz="0" w:space="0" w:color="auto"/>
        <w:right w:val="none" w:sz="0" w:space="0" w:color="auto"/>
      </w:divBdr>
    </w:div>
    <w:div w:id="550118599">
      <w:marLeft w:val="0"/>
      <w:marRight w:val="0"/>
      <w:marTop w:val="0"/>
      <w:marBottom w:val="0"/>
      <w:divBdr>
        <w:top w:val="none" w:sz="0" w:space="0" w:color="auto"/>
        <w:left w:val="none" w:sz="0" w:space="0" w:color="auto"/>
        <w:bottom w:val="none" w:sz="0" w:space="0" w:color="auto"/>
        <w:right w:val="none" w:sz="0" w:space="0" w:color="auto"/>
      </w:divBdr>
    </w:div>
    <w:div w:id="550118600">
      <w:marLeft w:val="0"/>
      <w:marRight w:val="0"/>
      <w:marTop w:val="0"/>
      <w:marBottom w:val="0"/>
      <w:divBdr>
        <w:top w:val="none" w:sz="0" w:space="0" w:color="auto"/>
        <w:left w:val="none" w:sz="0" w:space="0" w:color="auto"/>
        <w:bottom w:val="none" w:sz="0" w:space="0" w:color="auto"/>
        <w:right w:val="none" w:sz="0" w:space="0" w:color="auto"/>
      </w:divBdr>
    </w:div>
    <w:div w:id="550118601">
      <w:marLeft w:val="0"/>
      <w:marRight w:val="0"/>
      <w:marTop w:val="0"/>
      <w:marBottom w:val="0"/>
      <w:divBdr>
        <w:top w:val="none" w:sz="0" w:space="0" w:color="auto"/>
        <w:left w:val="none" w:sz="0" w:space="0" w:color="auto"/>
        <w:bottom w:val="none" w:sz="0" w:space="0" w:color="auto"/>
        <w:right w:val="none" w:sz="0" w:space="0" w:color="auto"/>
      </w:divBdr>
    </w:div>
    <w:div w:id="550118602">
      <w:marLeft w:val="0"/>
      <w:marRight w:val="0"/>
      <w:marTop w:val="0"/>
      <w:marBottom w:val="0"/>
      <w:divBdr>
        <w:top w:val="none" w:sz="0" w:space="0" w:color="auto"/>
        <w:left w:val="none" w:sz="0" w:space="0" w:color="auto"/>
        <w:bottom w:val="none" w:sz="0" w:space="0" w:color="auto"/>
        <w:right w:val="none" w:sz="0" w:space="0" w:color="auto"/>
      </w:divBdr>
    </w:div>
    <w:div w:id="550118603">
      <w:marLeft w:val="0"/>
      <w:marRight w:val="0"/>
      <w:marTop w:val="0"/>
      <w:marBottom w:val="0"/>
      <w:divBdr>
        <w:top w:val="none" w:sz="0" w:space="0" w:color="auto"/>
        <w:left w:val="none" w:sz="0" w:space="0" w:color="auto"/>
        <w:bottom w:val="none" w:sz="0" w:space="0" w:color="auto"/>
        <w:right w:val="none" w:sz="0" w:space="0" w:color="auto"/>
      </w:divBdr>
    </w:div>
    <w:div w:id="550118604">
      <w:marLeft w:val="0"/>
      <w:marRight w:val="0"/>
      <w:marTop w:val="0"/>
      <w:marBottom w:val="0"/>
      <w:divBdr>
        <w:top w:val="none" w:sz="0" w:space="0" w:color="auto"/>
        <w:left w:val="none" w:sz="0" w:space="0" w:color="auto"/>
        <w:bottom w:val="none" w:sz="0" w:space="0" w:color="auto"/>
        <w:right w:val="none" w:sz="0" w:space="0" w:color="auto"/>
      </w:divBdr>
    </w:div>
    <w:div w:id="550118605">
      <w:marLeft w:val="0"/>
      <w:marRight w:val="0"/>
      <w:marTop w:val="0"/>
      <w:marBottom w:val="0"/>
      <w:divBdr>
        <w:top w:val="none" w:sz="0" w:space="0" w:color="auto"/>
        <w:left w:val="none" w:sz="0" w:space="0" w:color="auto"/>
        <w:bottom w:val="none" w:sz="0" w:space="0" w:color="auto"/>
        <w:right w:val="none" w:sz="0" w:space="0" w:color="auto"/>
      </w:divBdr>
    </w:div>
    <w:div w:id="550118606">
      <w:marLeft w:val="0"/>
      <w:marRight w:val="0"/>
      <w:marTop w:val="0"/>
      <w:marBottom w:val="0"/>
      <w:divBdr>
        <w:top w:val="none" w:sz="0" w:space="0" w:color="auto"/>
        <w:left w:val="none" w:sz="0" w:space="0" w:color="auto"/>
        <w:bottom w:val="none" w:sz="0" w:space="0" w:color="auto"/>
        <w:right w:val="none" w:sz="0" w:space="0" w:color="auto"/>
      </w:divBdr>
    </w:div>
    <w:div w:id="550118607">
      <w:marLeft w:val="0"/>
      <w:marRight w:val="0"/>
      <w:marTop w:val="0"/>
      <w:marBottom w:val="0"/>
      <w:divBdr>
        <w:top w:val="none" w:sz="0" w:space="0" w:color="auto"/>
        <w:left w:val="none" w:sz="0" w:space="0" w:color="auto"/>
        <w:bottom w:val="none" w:sz="0" w:space="0" w:color="auto"/>
        <w:right w:val="none" w:sz="0" w:space="0" w:color="auto"/>
      </w:divBdr>
    </w:div>
    <w:div w:id="550118608">
      <w:marLeft w:val="0"/>
      <w:marRight w:val="0"/>
      <w:marTop w:val="0"/>
      <w:marBottom w:val="0"/>
      <w:divBdr>
        <w:top w:val="none" w:sz="0" w:space="0" w:color="auto"/>
        <w:left w:val="none" w:sz="0" w:space="0" w:color="auto"/>
        <w:bottom w:val="none" w:sz="0" w:space="0" w:color="auto"/>
        <w:right w:val="none" w:sz="0" w:space="0" w:color="auto"/>
      </w:divBdr>
    </w:div>
    <w:div w:id="550118609">
      <w:marLeft w:val="0"/>
      <w:marRight w:val="0"/>
      <w:marTop w:val="0"/>
      <w:marBottom w:val="0"/>
      <w:divBdr>
        <w:top w:val="none" w:sz="0" w:space="0" w:color="auto"/>
        <w:left w:val="none" w:sz="0" w:space="0" w:color="auto"/>
        <w:bottom w:val="none" w:sz="0" w:space="0" w:color="auto"/>
        <w:right w:val="none" w:sz="0" w:space="0" w:color="auto"/>
      </w:divBdr>
    </w:div>
    <w:div w:id="550118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131</Pages>
  <Words>28165</Words>
  <Characters>-32766</Characters>
  <Application>Microsoft Office Outlook</Application>
  <DocSecurity>0</DocSecurity>
  <Lines>0</Lines>
  <Paragraphs>0</Paragraphs>
  <ScaleCrop>false</ScaleCrop>
  <Company>MSHOME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11</cp:revision>
  <cp:lastPrinted>2017-03-22T07:23:00Z</cp:lastPrinted>
  <dcterms:created xsi:type="dcterms:W3CDTF">2017-05-09T02:46:00Z</dcterms:created>
  <dcterms:modified xsi:type="dcterms:W3CDTF">2017-05-09T08:44:00Z</dcterms:modified>
</cp:coreProperties>
</file>